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5C09" w14:textId="77777777" w:rsidR="00842D43" w:rsidRDefault="00842D43" w:rsidP="00EA69CB">
      <w:pPr>
        <w:pStyle w:val="Title"/>
        <w:sectPr w:rsidR="00842D43" w:rsidSect="00842D43">
          <w:footerReference w:type="default" r:id="rId8"/>
          <w:headerReference w:type="first" r:id="rId9"/>
          <w:pgSz w:w="11906" w:h="16838"/>
          <w:pgMar w:top="1440" w:right="1440" w:bottom="1440" w:left="1440" w:header="708" w:footer="708" w:gutter="0"/>
          <w:cols w:space="708"/>
          <w:docGrid w:linePitch="360"/>
        </w:sectPr>
      </w:pPr>
      <w:bookmarkStart w:id="0" w:name="_Toc99615528"/>
      <w:bookmarkStart w:id="1" w:name="_Toc107232385"/>
      <w:r>
        <w:rPr>
          <w:noProof/>
        </w:rPr>
        <mc:AlternateContent>
          <mc:Choice Requires="wpg">
            <w:drawing>
              <wp:anchor distT="0" distB="0" distL="114300" distR="114300" simplePos="0" relativeHeight="251659264" behindDoc="0" locked="0" layoutInCell="1" allowOverlap="1" wp14:anchorId="4C4CE7D8" wp14:editId="2A3ACFB1">
                <wp:simplePos x="0" y="0"/>
                <wp:positionH relativeFrom="column">
                  <wp:posOffset>-904875</wp:posOffset>
                </wp:positionH>
                <wp:positionV relativeFrom="paragraph">
                  <wp:posOffset>-933450</wp:posOffset>
                </wp:positionV>
                <wp:extent cx="7613015" cy="10767060"/>
                <wp:effectExtent l="0" t="0" r="6985" b="0"/>
                <wp:wrapNone/>
                <wp:docPr id="1141690549"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613015" cy="10767060"/>
                          <a:chOff x="0" y="0"/>
                          <a:chExt cx="7613015" cy="10767060"/>
                        </a:xfrm>
                      </wpg:grpSpPr>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613015" cy="10767060"/>
                          </a:xfrm>
                          <a:prstGeom prst="rect">
                            <a:avLst/>
                          </a:prstGeom>
                          <a:noFill/>
                          <a:ln>
                            <a:noFill/>
                          </a:ln>
                        </pic:spPr>
                      </pic:pic>
                      <wps:wsp>
                        <wps:cNvPr id="217" name="Text Box 2">
                          <a:extLst>
                            <a:ext uri="{C183D7F6-B498-43B3-948B-1728B52AA6E4}">
                              <adec:decorative xmlns:adec="http://schemas.microsoft.com/office/drawing/2017/decorative" val="1"/>
                            </a:ext>
                          </a:extLst>
                        </wps:cNvPr>
                        <wps:cNvSpPr txBox="1">
                          <a:spLocks noChangeArrowheads="1"/>
                        </wps:cNvSpPr>
                        <wps:spPr bwMode="auto">
                          <a:xfrm>
                            <a:off x="323850" y="7000875"/>
                            <a:ext cx="4381200" cy="2790000"/>
                          </a:xfrm>
                          <a:prstGeom prst="rect">
                            <a:avLst/>
                          </a:prstGeom>
                          <a:noFill/>
                          <a:ln w="9525">
                            <a:noFill/>
                            <a:miter lim="800000"/>
                            <a:headEnd/>
                            <a:tailEnd/>
                          </a:ln>
                        </wps:spPr>
                        <wps:txbx>
                          <w:txbxContent>
                            <w:p w14:paraId="3E9B0F77" w14:textId="33B30CB6" w:rsidR="00842D43" w:rsidRPr="00842D43" w:rsidRDefault="00842D43" w:rsidP="0092642E">
                              <w:pPr>
                                <w:rPr>
                                  <w:rFonts w:cs="Arial"/>
                                  <w:b/>
                                  <w:color w:val="FFFFFF" w:themeColor="background1"/>
                                  <w:sz w:val="56"/>
                                  <w:szCs w:val="56"/>
                                </w:rPr>
                              </w:pPr>
                              <w:r w:rsidRPr="00842D43">
                                <w:rPr>
                                  <w:rFonts w:cs="Arial"/>
                                  <w:b/>
                                  <w:color w:val="FFFFFF" w:themeColor="background1"/>
                                  <w:sz w:val="56"/>
                                  <w:szCs w:val="56"/>
                                </w:rPr>
                                <w:t xml:space="preserve">Advice Paper on Disability Language </w:t>
                              </w:r>
                              <w:r w:rsidR="009B3854">
                                <w:rPr>
                                  <w:rFonts w:cs="Arial"/>
                                  <w:b/>
                                  <w:color w:val="FFFFFF" w:themeColor="background1"/>
                                  <w:sz w:val="56"/>
                                  <w:szCs w:val="56"/>
                                </w:rPr>
                                <w:t>and</w:t>
                              </w:r>
                              <w:r w:rsidRPr="00842D43">
                                <w:rPr>
                                  <w:rFonts w:cs="Arial"/>
                                  <w:b/>
                                  <w:color w:val="FFFFFF" w:themeColor="background1"/>
                                  <w:sz w:val="56"/>
                                  <w:szCs w:val="56"/>
                                </w:rPr>
                                <w:t xml:space="preserve"> Terminology</w:t>
                              </w:r>
                            </w:p>
                            <w:p w14:paraId="5DAD2451" w14:textId="77777777" w:rsidR="00842D43" w:rsidRDefault="00842D43" w:rsidP="0092642E"/>
                            <w:p w14:paraId="56571A55" w14:textId="5019B29E" w:rsidR="00842D43" w:rsidRPr="002B6810" w:rsidRDefault="00842D43" w:rsidP="0092642E">
                              <w:pPr>
                                <w:rPr>
                                  <w:b/>
                                  <w:bCs/>
                                  <w:color w:val="FFFFFF" w:themeColor="background1"/>
                                  <w:sz w:val="28"/>
                                  <w:szCs w:val="28"/>
                                </w:rPr>
                              </w:pPr>
                              <w:r>
                                <w:rPr>
                                  <w:b/>
                                  <w:bCs/>
                                  <w:color w:val="FFFFFF" w:themeColor="background1"/>
                                  <w:sz w:val="28"/>
                                  <w:szCs w:val="28"/>
                                </w:rPr>
                                <w:t>August</w:t>
                              </w:r>
                              <w:r w:rsidRPr="002B6810">
                                <w:rPr>
                                  <w:b/>
                                  <w:bCs/>
                                  <w:color w:val="FFFFFF" w:themeColor="background1"/>
                                  <w:sz w:val="28"/>
                                  <w:szCs w:val="28"/>
                                </w:rPr>
                                <w:t xml:space="preserve"> </w:t>
                              </w:r>
                              <w:r>
                                <w:rPr>
                                  <w:b/>
                                  <w:bCs/>
                                  <w:color w:val="FFFFFF" w:themeColor="background1"/>
                                  <w:sz w:val="28"/>
                                  <w:szCs w:val="28"/>
                                </w:rPr>
                                <w:t>2026</w:t>
                              </w:r>
                            </w:p>
                          </w:txbxContent>
                        </wps:txbx>
                        <wps:bodyPr rot="0" vert="horz" wrap="square" lIns="91440" tIns="45720" rIns="91440" bIns="45720" anchor="t" anchorCtr="0">
                          <a:noAutofit/>
                        </wps:bodyPr>
                      </wps:wsp>
                    </wpg:wgp>
                  </a:graphicData>
                </a:graphic>
              </wp:anchor>
            </w:drawing>
          </mc:Choice>
          <mc:Fallback>
            <w:pict>
              <v:group w14:anchorId="4C4CE7D8" id="Group 1" o:spid="_x0000_s1026" alt="&quot;&quot;" style="position:absolute;left:0;text-align:left;margin-left:-71.25pt;margin-top:-73.5pt;width:599.45pt;height:847.8pt;z-index:251659264" coordsize="76130,107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quot;&quot;" style="position:absolute;width:76130;height:107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">
                  <v:imagedata r:id="rId11" o:title=""/>
                </v:shape>
                <v:shapetype id="_x0000_t202" coordsize="21600,21600" o:spt="202" path="m,l,21600r21600,l21600,xe">
                  <v:stroke joinstyle="miter"/>
                  <v:path gradientshapeok="t" o:connecttype="rect"/>
                </v:shapetype>
                <v:shape id="Text Box 2" o:spid="_x0000_s1028" type="#_x0000_t202" alt="&quot;&quot;" style="position:absolute;left:3238;top:70008;width:43812;height:27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3E9B0F77" w14:textId="33B30CB6" w:rsidR="00842D43" w:rsidRPr="00842D43" w:rsidRDefault="00842D43" w:rsidP="0092642E">
                        <w:pPr>
                          <w:rPr>
                            <w:rFonts w:cs="Arial"/>
                            <w:b/>
                            <w:color w:val="FFFFFF" w:themeColor="background1"/>
                            <w:sz w:val="56"/>
                            <w:szCs w:val="56"/>
                          </w:rPr>
                        </w:pPr>
                        <w:r w:rsidRPr="00842D43">
                          <w:rPr>
                            <w:rFonts w:cs="Arial"/>
                            <w:b/>
                            <w:color w:val="FFFFFF" w:themeColor="background1"/>
                            <w:sz w:val="56"/>
                            <w:szCs w:val="56"/>
                          </w:rPr>
                          <w:t xml:space="preserve">Advice Paper on Disability Language </w:t>
                        </w:r>
                        <w:r w:rsidR="009B3854">
                          <w:rPr>
                            <w:rFonts w:cs="Arial"/>
                            <w:b/>
                            <w:color w:val="FFFFFF" w:themeColor="background1"/>
                            <w:sz w:val="56"/>
                            <w:szCs w:val="56"/>
                          </w:rPr>
                          <w:t>and</w:t>
                        </w:r>
                        <w:r w:rsidRPr="00842D43">
                          <w:rPr>
                            <w:rFonts w:cs="Arial"/>
                            <w:b/>
                            <w:color w:val="FFFFFF" w:themeColor="background1"/>
                            <w:sz w:val="56"/>
                            <w:szCs w:val="56"/>
                          </w:rPr>
                          <w:t xml:space="preserve"> Terminology</w:t>
                        </w:r>
                      </w:p>
                      <w:p w14:paraId="5DAD2451" w14:textId="77777777" w:rsidR="00842D43" w:rsidRDefault="00842D43" w:rsidP="0092642E"/>
                      <w:p w14:paraId="56571A55" w14:textId="5019B29E" w:rsidR="00842D43" w:rsidRPr="002B6810" w:rsidRDefault="00842D43" w:rsidP="0092642E">
                        <w:pPr>
                          <w:rPr>
                            <w:b/>
                            <w:bCs/>
                            <w:color w:val="FFFFFF" w:themeColor="background1"/>
                            <w:sz w:val="28"/>
                            <w:szCs w:val="28"/>
                          </w:rPr>
                        </w:pPr>
                        <w:r>
                          <w:rPr>
                            <w:b/>
                            <w:bCs/>
                            <w:color w:val="FFFFFF" w:themeColor="background1"/>
                            <w:sz w:val="28"/>
                            <w:szCs w:val="28"/>
                          </w:rPr>
                          <w:t>August</w:t>
                        </w:r>
                        <w:r w:rsidRPr="002B6810">
                          <w:rPr>
                            <w:b/>
                            <w:bCs/>
                            <w:color w:val="FFFFFF" w:themeColor="background1"/>
                            <w:sz w:val="28"/>
                            <w:szCs w:val="28"/>
                          </w:rPr>
                          <w:t xml:space="preserve"> </w:t>
                        </w:r>
                        <w:r>
                          <w:rPr>
                            <w:b/>
                            <w:bCs/>
                            <w:color w:val="FFFFFF" w:themeColor="background1"/>
                            <w:sz w:val="28"/>
                            <w:szCs w:val="28"/>
                          </w:rPr>
                          <w:t>2026</w:t>
                        </w:r>
                      </w:p>
                    </w:txbxContent>
                  </v:textbox>
                </v:shape>
              </v:group>
            </w:pict>
          </mc:Fallback>
        </mc:AlternateContent>
      </w:r>
    </w:p>
    <w:p w14:paraId="057B9A78" w14:textId="2B909193" w:rsidR="00842D43" w:rsidRPr="00CB36F7" w:rsidRDefault="00842D43" w:rsidP="002B6810">
      <w:pPr>
        <w:pStyle w:val="Title"/>
        <w:spacing w:before="2400"/>
        <w:rPr>
          <w:color w:val="BF2296"/>
          <w:sz w:val="72"/>
          <w:szCs w:val="72"/>
        </w:rPr>
      </w:pPr>
      <w:r>
        <w:rPr>
          <w:color w:val="BF2296"/>
          <w:sz w:val="72"/>
          <w:szCs w:val="72"/>
        </w:rPr>
        <w:lastRenderedPageBreak/>
        <w:t>Advice Paper on Disability Language and Terminology</w:t>
      </w:r>
    </w:p>
    <w:p w14:paraId="753280A2" w14:textId="77777777" w:rsidR="00842D43" w:rsidRDefault="00842D43" w:rsidP="00CE2D15"/>
    <w:p w14:paraId="2D7DCAA7" w14:textId="05722F19" w:rsidR="00842D43" w:rsidRPr="00CB4A0F" w:rsidRDefault="00842D43" w:rsidP="001D345D">
      <w:pPr>
        <w:spacing w:before="2400" w:after="120"/>
        <w:rPr>
          <w:b/>
          <w:bCs/>
          <w:szCs w:val="24"/>
        </w:rPr>
      </w:pPr>
      <w:r>
        <w:rPr>
          <w:b/>
          <w:bCs/>
          <w:szCs w:val="24"/>
        </w:rPr>
        <w:t>August 2026</w:t>
      </w:r>
    </w:p>
    <w:p w14:paraId="4DD42FA0" w14:textId="77777777" w:rsidR="00842D43" w:rsidRPr="00CE2D15" w:rsidRDefault="00842D43" w:rsidP="00CE2D15">
      <w:pPr>
        <w:sectPr w:rsidR="00842D43" w:rsidRPr="00CE2D15" w:rsidSect="00842D43">
          <w:footerReference w:type="default" r:id="rId12"/>
          <w:pgSz w:w="11906" w:h="16838"/>
          <w:pgMar w:top="1440" w:right="1440" w:bottom="1440" w:left="1440" w:header="708" w:footer="708" w:gutter="0"/>
          <w:cols w:space="708"/>
          <w:docGrid w:linePitch="360"/>
        </w:sectPr>
      </w:pPr>
    </w:p>
    <w:bookmarkEnd w:id="1" w:displacedByCustomXml="next"/>
    <w:bookmarkEnd w:id="0" w:displacedByCustomXml="next"/>
    <w:sdt>
      <w:sdtPr>
        <w:rPr>
          <w:rFonts w:eastAsiaTheme="minorHAnsi" w:cstheme="minorBidi"/>
          <w:b w:val="0"/>
          <w:kern w:val="2"/>
          <w:sz w:val="24"/>
          <w:szCs w:val="22"/>
          <w:lang w:val="en-GB" w:eastAsia="en-US"/>
          <w14:ligatures w14:val="standardContextual"/>
        </w:rPr>
        <w:id w:val="-1806459315"/>
        <w:docPartObj>
          <w:docPartGallery w:val="Table of Contents"/>
          <w:docPartUnique/>
        </w:docPartObj>
      </w:sdtPr>
      <w:sdtEndPr>
        <w:rPr>
          <w:bCs/>
        </w:rPr>
      </w:sdtEndPr>
      <w:sdtContent>
        <w:p w14:paraId="1D685F45" w14:textId="61CCFAD9" w:rsidR="00CB4408" w:rsidRDefault="00CB4408">
          <w:pPr>
            <w:pStyle w:val="TOCHeading"/>
          </w:pPr>
          <w:r>
            <w:rPr>
              <w:lang w:val="en-GB"/>
            </w:rPr>
            <w:t>Contents</w:t>
          </w:r>
        </w:p>
        <w:p w14:paraId="2B61B795" w14:textId="477740A7" w:rsidR="00C824FA" w:rsidRDefault="00CB4408">
          <w:pPr>
            <w:pStyle w:val="TOC1"/>
            <w:tabs>
              <w:tab w:val="right" w:leader="dot" w:pos="9016"/>
            </w:tabs>
            <w:rPr>
              <w:rFonts w:asciiTheme="minorHAnsi" w:eastAsiaTheme="minorEastAsia" w:hAnsiTheme="minorHAnsi"/>
              <w:noProof/>
              <w:szCs w:val="24"/>
              <w:lang w:eastAsia="en-IE"/>
            </w:rPr>
          </w:pPr>
          <w:r>
            <w:fldChar w:fldCharType="begin"/>
          </w:r>
          <w:r>
            <w:instrText xml:space="preserve"> TOC \o "1-3" \h \z \u </w:instrText>
          </w:r>
          <w:r>
            <w:fldChar w:fldCharType="separate"/>
          </w:r>
          <w:hyperlink w:anchor="_Toc237420877" w:history="1">
            <w:r w:rsidR="00C824FA" w:rsidRPr="008B3810">
              <w:rPr>
                <w:rStyle w:val="Hyperlink"/>
                <w:noProof/>
              </w:rPr>
              <w:t>Key points</w:t>
            </w:r>
            <w:r w:rsidR="00C824FA">
              <w:rPr>
                <w:noProof/>
                <w:webHidden/>
              </w:rPr>
              <w:tab/>
            </w:r>
            <w:r w:rsidR="00C824FA">
              <w:rPr>
                <w:noProof/>
                <w:webHidden/>
              </w:rPr>
              <w:fldChar w:fldCharType="begin"/>
            </w:r>
            <w:r w:rsidR="00C824FA">
              <w:rPr>
                <w:noProof/>
                <w:webHidden/>
              </w:rPr>
              <w:instrText xml:space="preserve"> PAGEREF _Toc237420877 \h </w:instrText>
            </w:r>
            <w:r w:rsidR="00C824FA">
              <w:rPr>
                <w:noProof/>
                <w:webHidden/>
              </w:rPr>
            </w:r>
            <w:r w:rsidR="00C824FA">
              <w:rPr>
                <w:noProof/>
                <w:webHidden/>
              </w:rPr>
              <w:fldChar w:fldCharType="separate"/>
            </w:r>
            <w:r w:rsidR="00417D7C">
              <w:rPr>
                <w:noProof/>
                <w:webHidden/>
              </w:rPr>
              <w:t>2</w:t>
            </w:r>
            <w:r w:rsidR="00C824FA">
              <w:rPr>
                <w:noProof/>
                <w:webHidden/>
              </w:rPr>
              <w:fldChar w:fldCharType="end"/>
            </w:r>
          </w:hyperlink>
        </w:p>
        <w:p w14:paraId="5ECCA359" w14:textId="36A1323C" w:rsidR="00C824FA" w:rsidRDefault="00C824FA">
          <w:pPr>
            <w:pStyle w:val="TOC1"/>
            <w:tabs>
              <w:tab w:val="right" w:leader="dot" w:pos="9016"/>
            </w:tabs>
            <w:rPr>
              <w:rFonts w:asciiTheme="minorHAnsi" w:eastAsiaTheme="minorEastAsia" w:hAnsiTheme="minorHAnsi"/>
              <w:noProof/>
              <w:szCs w:val="24"/>
              <w:lang w:eastAsia="en-IE"/>
            </w:rPr>
          </w:pPr>
          <w:hyperlink w:anchor="_Toc237420878" w:history="1">
            <w:r w:rsidRPr="008B3810">
              <w:rPr>
                <w:rStyle w:val="Hyperlink"/>
                <w:noProof/>
              </w:rPr>
              <w:t>Introduction</w:t>
            </w:r>
            <w:r>
              <w:rPr>
                <w:noProof/>
                <w:webHidden/>
              </w:rPr>
              <w:tab/>
            </w:r>
            <w:r>
              <w:rPr>
                <w:noProof/>
                <w:webHidden/>
              </w:rPr>
              <w:fldChar w:fldCharType="begin"/>
            </w:r>
            <w:r>
              <w:rPr>
                <w:noProof/>
                <w:webHidden/>
              </w:rPr>
              <w:instrText xml:space="preserve"> PAGEREF _Toc237420878 \h </w:instrText>
            </w:r>
            <w:r>
              <w:rPr>
                <w:noProof/>
                <w:webHidden/>
              </w:rPr>
            </w:r>
            <w:r>
              <w:rPr>
                <w:noProof/>
                <w:webHidden/>
              </w:rPr>
              <w:fldChar w:fldCharType="separate"/>
            </w:r>
            <w:r w:rsidR="00417D7C">
              <w:rPr>
                <w:noProof/>
                <w:webHidden/>
              </w:rPr>
              <w:t>4</w:t>
            </w:r>
            <w:r>
              <w:rPr>
                <w:noProof/>
                <w:webHidden/>
              </w:rPr>
              <w:fldChar w:fldCharType="end"/>
            </w:r>
          </w:hyperlink>
        </w:p>
        <w:p w14:paraId="6BA36D76" w14:textId="4195CAD9" w:rsidR="00C824FA" w:rsidRDefault="00C824FA">
          <w:pPr>
            <w:pStyle w:val="TOC1"/>
            <w:tabs>
              <w:tab w:val="right" w:leader="dot" w:pos="9016"/>
            </w:tabs>
            <w:rPr>
              <w:rFonts w:asciiTheme="minorHAnsi" w:eastAsiaTheme="minorEastAsia" w:hAnsiTheme="minorHAnsi"/>
              <w:noProof/>
              <w:szCs w:val="24"/>
              <w:lang w:eastAsia="en-IE"/>
            </w:rPr>
          </w:pPr>
          <w:hyperlink w:anchor="_Toc237420879" w:history="1">
            <w:r w:rsidRPr="008B3810">
              <w:rPr>
                <w:rStyle w:val="Hyperlink"/>
                <w:noProof/>
              </w:rPr>
              <w:t>Background</w:t>
            </w:r>
            <w:r>
              <w:rPr>
                <w:noProof/>
                <w:webHidden/>
              </w:rPr>
              <w:tab/>
            </w:r>
            <w:r>
              <w:rPr>
                <w:noProof/>
                <w:webHidden/>
              </w:rPr>
              <w:fldChar w:fldCharType="begin"/>
            </w:r>
            <w:r>
              <w:rPr>
                <w:noProof/>
                <w:webHidden/>
              </w:rPr>
              <w:instrText xml:space="preserve"> PAGEREF _Toc237420879 \h </w:instrText>
            </w:r>
            <w:r>
              <w:rPr>
                <w:noProof/>
                <w:webHidden/>
              </w:rPr>
            </w:r>
            <w:r>
              <w:rPr>
                <w:noProof/>
                <w:webHidden/>
              </w:rPr>
              <w:fldChar w:fldCharType="separate"/>
            </w:r>
            <w:r w:rsidR="00417D7C">
              <w:rPr>
                <w:noProof/>
                <w:webHidden/>
              </w:rPr>
              <w:t>5</w:t>
            </w:r>
            <w:r>
              <w:rPr>
                <w:noProof/>
                <w:webHidden/>
              </w:rPr>
              <w:fldChar w:fldCharType="end"/>
            </w:r>
          </w:hyperlink>
        </w:p>
        <w:p w14:paraId="77AB49CA" w14:textId="736DD6D9" w:rsidR="00C824FA" w:rsidRDefault="00C824FA">
          <w:pPr>
            <w:pStyle w:val="TOC2"/>
            <w:tabs>
              <w:tab w:val="right" w:leader="dot" w:pos="9016"/>
            </w:tabs>
            <w:rPr>
              <w:rFonts w:asciiTheme="minorHAnsi" w:eastAsiaTheme="minorEastAsia" w:hAnsiTheme="minorHAnsi"/>
              <w:noProof/>
              <w:szCs w:val="24"/>
              <w:lang w:eastAsia="en-IE"/>
            </w:rPr>
          </w:pPr>
          <w:hyperlink w:anchor="_Toc237420880" w:history="1">
            <w:r w:rsidRPr="008B3810">
              <w:rPr>
                <w:rStyle w:val="Hyperlink"/>
                <w:noProof/>
              </w:rPr>
              <w:t>Models of disability</w:t>
            </w:r>
            <w:r>
              <w:rPr>
                <w:noProof/>
                <w:webHidden/>
              </w:rPr>
              <w:tab/>
            </w:r>
            <w:r>
              <w:rPr>
                <w:noProof/>
                <w:webHidden/>
              </w:rPr>
              <w:fldChar w:fldCharType="begin"/>
            </w:r>
            <w:r>
              <w:rPr>
                <w:noProof/>
                <w:webHidden/>
              </w:rPr>
              <w:instrText xml:space="preserve"> PAGEREF _Toc237420880 \h </w:instrText>
            </w:r>
            <w:r>
              <w:rPr>
                <w:noProof/>
                <w:webHidden/>
              </w:rPr>
            </w:r>
            <w:r>
              <w:rPr>
                <w:noProof/>
                <w:webHidden/>
              </w:rPr>
              <w:fldChar w:fldCharType="separate"/>
            </w:r>
            <w:r w:rsidR="00417D7C">
              <w:rPr>
                <w:noProof/>
                <w:webHidden/>
              </w:rPr>
              <w:t>5</w:t>
            </w:r>
            <w:r>
              <w:rPr>
                <w:noProof/>
                <w:webHidden/>
              </w:rPr>
              <w:fldChar w:fldCharType="end"/>
            </w:r>
          </w:hyperlink>
        </w:p>
        <w:p w14:paraId="118CB3AD" w14:textId="10ACF99E" w:rsidR="00C824FA" w:rsidRDefault="00C824FA">
          <w:pPr>
            <w:pStyle w:val="TOC2"/>
            <w:tabs>
              <w:tab w:val="right" w:leader="dot" w:pos="9016"/>
            </w:tabs>
            <w:rPr>
              <w:rFonts w:asciiTheme="minorHAnsi" w:eastAsiaTheme="minorEastAsia" w:hAnsiTheme="minorHAnsi"/>
              <w:noProof/>
              <w:szCs w:val="24"/>
              <w:lang w:eastAsia="en-IE"/>
            </w:rPr>
          </w:pPr>
          <w:hyperlink w:anchor="_Toc237420885" w:history="1">
            <w:r w:rsidRPr="008B3810">
              <w:rPr>
                <w:rStyle w:val="Hyperlink"/>
                <w:noProof/>
              </w:rPr>
              <w:t>International disability frameworks</w:t>
            </w:r>
            <w:r>
              <w:rPr>
                <w:noProof/>
                <w:webHidden/>
              </w:rPr>
              <w:tab/>
            </w:r>
            <w:r>
              <w:rPr>
                <w:noProof/>
                <w:webHidden/>
              </w:rPr>
              <w:fldChar w:fldCharType="begin"/>
            </w:r>
            <w:r>
              <w:rPr>
                <w:noProof/>
                <w:webHidden/>
              </w:rPr>
              <w:instrText xml:space="preserve"> PAGEREF _Toc237420885 \h </w:instrText>
            </w:r>
            <w:r>
              <w:rPr>
                <w:noProof/>
                <w:webHidden/>
              </w:rPr>
            </w:r>
            <w:r>
              <w:rPr>
                <w:noProof/>
                <w:webHidden/>
              </w:rPr>
              <w:fldChar w:fldCharType="separate"/>
            </w:r>
            <w:r w:rsidR="00417D7C">
              <w:rPr>
                <w:noProof/>
                <w:webHidden/>
              </w:rPr>
              <w:t>6</w:t>
            </w:r>
            <w:r>
              <w:rPr>
                <w:noProof/>
                <w:webHidden/>
              </w:rPr>
              <w:fldChar w:fldCharType="end"/>
            </w:r>
          </w:hyperlink>
        </w:p>
        <w:p w14:paraId="2981BE8E" w14:textId="3B6F54E8" w:rsidR="00C824FA" w:rsidRDefault="00C824FA">
          <w:pPr>
            <w:pStyle w:val="TOC2"/>
            <w:tabs>
              <w:tab w:val="right" w:leader="dot" w:pos="9016"/>
            </w:tabs>
            <w:rPr>
              <w:rFonts w:asciiTheme="minorHAnsi" w:eastAsiaTheme="minorEastAsia" w:hAnsiTheme="minorHAnsi"/>
              <w:noProof/>
              <w:szCs w:val="24"/>
              <w:lang w:eastAsia="en-IE"/>
            </w:rPr>
          </w:pPr>
          <w:hyperlink w:anchor="_Toc237420888" w:history="1">
            <w:r w:rsidRPr="008B3810">
              <w:rPr>
                <w:rStyle w:val="Hyperlink"/>
                <w:noProof/>
              </w:rPr>
              <w:t>Legislative definitions of disability</w:t>
            </w:r>
            <w:r>
              <w:rPr>
                <w:noProof/>
                <w:webHidden/>
              </w:rPr>
              <w:tab/>
            </w:r>
            <w:r>
              <w:rPr>
                <w:noProof/>
                <w:webHidden/>
              </w:rPr>
              <w:fldChar w:fldCharType="begin"/>
            </w:r>
            <w:r>
              <w:rPr>
                <w:noProof/>
                <w:webHidden/>
              </w:rPr>
              <w:instrText xml:space="preserve"> PAGEREF _Toc237420888 \h </w:instrText>
            </w:r>
            <w:r>
              <w:rPr>
                <w:noProof/>
                <w:webHidden/>
              </w:rPr>
            </w:r>
            <w:r>
              <w:rPr>
                <w:noProof/>
                <w:webHidden/>
              </w:rPr>
              <w:fldChar w:fldCharType="separate"/>
            </w:r>
            <w:r w:rsidR="00417D7C">
              <w:rPr>
                <w:noProof/>
                <w:webHidden/>
              </w:rPr>
              <w:t>7</w:t>
            </w:r>
            <w:r>
              <w:rPr>
                <w:noProof/>
                <w:webHidden/>
              </w:rPr>
              <w:fldChar w:fldCharType="end"/>
            </w:r>
          </w:hyperlink>
        </w:p>
        <w:p w14:paraId="7178099A" w14:textId="565711FC" w:rsidR="00C824FA" w:rsidRDefault="00C824FA">
          <w:pPr>
            <w:pStyle w:val="TOC2"/>
            <w:tabs>
              <w:tab w:val="right" w:leader="dot" w:pos="9016"/>
            </w:tabs>
            <w:rPr>
              <w:rFonts w:asciiTheme="minorHAnsi" w:eastAsiaTheme="minorEastAsia" w:hAnsiTheme="minorHAnsi"/>
              <w:noProof/>
              <w:szCs w:val="24"/>
              <w:lang w:eastAsia="en-IE"/>
            </w:rPr>
          </w:pPr>
          <w:hyperlink w:anchor="_Toc237420889" w:history="1">
            <w:r w:rsidRPr="008B3810">
              <w:rPr>
                <w:rStyle w:val="Hyperlink"/>
                <w:noProof/>
              </w:rPr>
              <w:t>Identity and diagnosis</w:t>
            </w:r>
            <w:r>
              <w:rPr>
                <w:noProof/>
                <w:webHidden/>
              </w:rPr>
              <w:tab/>
            </w:r>
            <w:r>
              <w:rPr>
                <w:noProof/>
                <w:webHidden/>
              </w:rPr>
              <w:fldChar w:fldCharType="begin"/>
            </w:r>
            <w:r>
              <w:rPr>
                <w:noProof/>
                <w:webHidden/>
              </w:rPr>
              <w:instrText xml:space="preserve"> PAGEREF _Toc237420889 \h </w:instrText>
            </w:r>
            <w:r>
              <w:rPr>
                <w:noProof/>
                <w:webHidden/>
              </w:rPr>
            </w:r>
            <w:r>
              <w:rPr>
                <w:noProof/>
                <w:webHidden/>
              </w:rPr>
              <w:fldChar w:fldCharType="separate"/>
            </w:r>
            <w:r w:rsidR="00417D7C">
              <w:rPr>
                <w:noProof/>
                <w:webHidden/>
              </w:rPr>
              <w:t>7</w:t>
            </w:r>
            <w:r>
              <w:rPr>
                <w:noProof/>
                <w:webHidden/>
              </w:rPr>
              <w:fldChar w:fldCharType="end"/>
            </w:r>
          </w:hyperlink>
        </w:p>
        <w:p w14:paraId="251545BE" w14:textId="3BD7ECCA" w:rsidR="00C824FA" w:rsidRDefault="00C824FA">
          <w:pPr>
            <w:pStyle w:val="TOC2"/>
            <w:tabs>
              <w:tab w:val="right" w:leader="dot" w:pos="9016"/>
            </w:tabs>
            <w:rPr>
              <w:rFonts w:asciiTheme="minorHAnsi" w:eastAsiaTheme="minorEastAsia" w:hAnsiTheme="minorHAnsi"/>
              <w:noProof/>
              <w:szCs w:val="24"/>
              <w:lang w:eastAsia="en-IE"/>
            </w:rPr>
          </w:pPr>
          <w:hyperlink w:anchor="_Toc237420890" w:history="1">
            <w:r w:rsidRPr="008B3810">
              <w:rPr>
                <w:rStyle w:val="Hyperlink"/>
                <w:noProof/>
              </w:rPr>
              <w:t>Person-first and identity-first language</w:t>
            </w:r>
            <w:r>
              <w:rPr>
                <w:noProof/>
                <w:webHidden/>
              </w:rPr>
              <w:tab/>
            </w:r>
            <w:r>
              <w:rPr>
                <w:noProof/>
                <w:webHidden/>
              </w:rPr>
              <w:fldChar w:fldCharType="begin"/>
            </w:r>
            <w:r>
              <w:rPr>
                <w:noProof/>
                <w:webHidden/>
              </w:rPr>
              <w:instrText xml:space="preserve"> PAGEREF _Toc237420890 \h </w:instrText>
            </w:r>
            <w:r>
              <w:rPr>
                <w:noProof/>
                <w:webHidden/>
              </w:rPr>
            </w:r>
            <w:r>
              <w:rPr>
                <w:noProof/>
                <w:webHidden/>
              </w:rPr>
              <w:fldChar w:fldCharType="separate"/>
            </w:r>
            <w:r w:rsidR="00417D7C">
              <w:rPr>
                <w:noProof/>
                <w:webHidden/>
              </w:rPr>
              <w:t>7</w:t>
            </w:r>
            <w:r>
              <w:rPr>
                <w:noProof/>
                <w:webHidden/>
              </w:rPr>
              <w:fldChar w:fldCharType="end"/>
            </w:r>
          </w:hyperlink>
        </w:p>
        <w:p w14:paraId="3C2159F9" w14:textId="6203879A" w:rsidR="00C824FA" w:rsidRDefault="00C824FA">
          <w:pPr>
            <w:pStyle w:val="TOC2"/>
            <w:tabs>
              <w:tab w:val="right" w:leader="dot" w:pos="9016"/>
            </w:tabs>
            <w:rPr>
              <w:rFonts w:asciiTheme="minorHAnsi" w:eastAsiaTheme="minorEastAsia" w:hAnsiTheme="minorHAnsi"/>
              <w:noProof/>
              <w:szCs w:val="24"/>
              <w:lang w:eastAsia="en-IE"/>
            </w:rPr>
          </w:pPr>
          <w:hyperlink w:anchor="_Toc237420891" w:history="1">
            <w:r w:rsidRPr="008B3810">
              <w:rPr>
                <w:rStyle w:val="Hyperlink"/>
                <w:noProof/>
              </w:rPr>
              <w:t>UNCRPD and language</w:t>
            </w:r>
            <w:r>
              <w:rPr>
                <w:noProof/>
                <w:webHidden/>
              </w:rPr>
              <w:tab/>
            </w:r>
            <w:r>
              <w:rPr>
                <w:noProof/>
                <w:webHidden/>
              </w:rPr>
              <w:fldChar w:fldCharType="begin"/>
            </w:r>
            <w:r>
              <w:rPr>
                <w:noProof/>
                <w:webHidden/>
              </w:rPr>
              <w:instrText xml:space="preserve"> PAGEREF _Toc237420891 \h </w:instrText>
            </w:r>
            <w:r>
              <w:rPr>
                <w:noProof/>
                <w:webHidden/>
              </w:rPr>
            </w:r>
            <w:r>
              <w:rPr>
                <w:noProof/>
                <w:webHidden/>
              </w:rPr>
              <w:fldChar w:fldCharType="separate"/>
            </w:r>
            <w:r w:rsidR="00417D7C">
              <w:rPr>
                <w:noProof/>
                <w:webHidden/>
              </w:rPr>
              <w:t>9</w:t>
            </w:r>
            <w:r>
              <w:rPr>
                <w:noProof/>
                <w:webHidden/>
              </w:rPr>
              <w:fldChar w:fldCharType="end"/>
            </w:r>
          </w:hyperlink>
        </w:p>
        <w:p w14:paraId="66857807" w14:textId="23CB26D9" w:rsidR="00C824FA" w:rsidRDefault="00C824FA">
          <w:pPr>
            <w:pStyle w:val="TOC2"/>
            <w:tabs>
              <w:tab w:val="right" w:leader="dot" w:pos="9016"/>
            </w:tabs>
            <w:rPr>
              <w:rFonts w:asciiTheme="minorHAnsi" w:eastAsiaTheme="minorEastAsia" w:hAnsiTheme="minorHAnsi"/>
              <w:noProof/>
              <w:szCs w:val="24"/>
              <w:lang w:eastAsia="en-IE"/>
            </w:rPr>
          </w:pPr>
          <w:hyperlink w:anchor="_Toc237420892" w:history="1">
            <w:r w:rsidRPr="008B3810">
              <w:rPr>
                <w:rStyle w:val="Hyperlink"/>
                <w:noProof/>
              </w:rPr>
              <w:t>Language and the d/Deaf community</w:t>
            </w:r>
            <w:r>
              <w:rPr>
                <w:noProof/>
                <w:webHidden/>
              </w:rPr>
              <w:tab/>
            </w:r>
            <w:r>
              <w:rPr>
                <w:noProof/>
                <w:webHidden/>
              </w:rPr>
              <w:fldChar w:fldCharType="begin"/>
            </w:r>
            <w:r>
              <w:rPr>
                <w:noProof/>
                <w:webHidden/>
              </w:rPr>
              <w:instrText xml:space="preserve"> PAGEREF _Toc237420892 \h </w:instrText>
            </w:r>
            <w:r>
              <w:rPr>
                <w:noProof/>
                <w:webHidden/>
              </w:rPr>
            </w:r>
            <w:r>
              <w:rPr>
                <w:noProof/>
                <w:webHidden/>
              </w:rPr>
              <w:fldChar w:fldCharType="separate"/>
            </w:r>
            <w:r w:rsidR="00417D7C">
              <w:rPr>
                <w:noProof/>
                <w:webHidden/>
              </w:rPr>
              <w:t>9</w:t>
            </w:r>
            <w:r>
              <w:rPr>
                <w:noProof/>
                <w:webHidden/>
              </w:rPr>
              <w:fldChar w:fldCharType="end"/>
            </w:r>
          </w:hyperlink>
        </w:p>
        <w:p w14:paraId="295A84D4" w14:textId="083A9B42" w:rsidR="00C824FA" w:rsidRDefault="00C824FA">
          <w:pPr>
            <w:pStyle w:val="TOC2"/>
            <w:tabs>
              <w:tab w:val="right" w:leader="dot" w:pos="9016"/>
            </w:tabs>
            <w:rPr>
              <w:rFonts w:asciiTheme="minorHAnsi" w:eastAsiaTheme="minorEastAsia" w:hAnsiTheme="minorHAnsi"/>
              <w:noProof/>
              <w:szCs w:val="24"/>
              <w:lang w:eastAsia="en-IE"/>
            </w:rPr>
          </w:pPr>
          <w:hyperlink w:anchor="_Toc237420893" w:history="1">
            <w:r w:rsidRPr="008B3810">
              <w:rPr>
                <w:rStyle w:val="Hyperlink"/>
                <w:noProof/>
              </w:rPr>
              <w:t>Language and the autistic community</w:t>
            </w:r>
            <w:r>
              <w:rPr>
                <w:noProof/>
                <w:webHidden/>
              </w:rPr>
              <w:tab/>
            </w:r>
            <w:r>
              <w:rPr>
                <w:noProof/>
                <w:webHidden/>
              </w:rPr>
              <w:fldChar w:fldCharType="begin"/>
            </w:r>
            <w:r>
              <w:rPr>
                <w:noProof/>
                <w:webHidden/>
              </w:rPr>
              <w:instrText xml:space="preserve"> PAGEREF _Toc237420893 \h </w:instrText>
            </w:r>
            <w:r>
              <w:rPr>
                <w:noProof/>
                <w:webHidden/>
              </w:rPr>
            </w:r>
            <w:r>
              <w:rPr>
                <w:noProof/>
                <w:webHidden/>
              </w:rPr>
              <w:fldChar w:fldCharType="separate"/>
            </w:r>
            <w:r w:rsidR="00417D7C">
              <w:rPr>
                <w:noProof/>
                <w:webHidden/>
              </w:rPr>
              <w:t>10</w:t>
            </w:r>
            <w:r>
              <w:rPr>
                <w:noProof/>
                <w:webHidden/>
              </w:rPr>
              <w:fldChar w:fldCharType="end"/>
            </w:r>
          </w:hyperlink>
        </w:p>
        <w:p w14:paraId="10A67C28" w14:textId="32CC17D0" w:rsidR="00C824FA" w:rsidRDefault="00C824FA">
          <w:pPr>
            <w:pStyle w:val="TOC1"/>
            <w:tabs>
              <w:tab w:val="right" w:leader="dot" w:pos="9016"/>
            </w:tabs>
            <w:rPr>
              <w:rFonts w:asciiTheme="minorHAnsi" w:eastAsiaTheme="minorEastAsia" w:hAnsiTheme="minorHAnsi"/>
              <w:noProof/>
              <w:szCs w:val="24"/>
              <w:lang w:eastAsia="en-IE"/>
            </w:rPr>
          </w:pPr>
          <w:hyperlink w:anchor="_Toc237420894" w:history="1">
            <w:r w:rsidRPr="008B3810">
              <w:rPr>
                <w:rStyle w:val="Hyperlink"/>
                <w:noProof/>
              </w:rPr>
              <w:t>Recommendations</w:t>
            </w:r>
            <w:r>
              <w:rPr>
                <w:noProof/>
                <w:webHidden/>
              </w:rPr>
              <w:tab/>
            </w:r>
            <w:r>
              <w:rPr>
                <w:noProof/>
                <w:webHidden/>
              </w:rPr>
              <w:fldChar w:fldCharType="begin"/>
            </w:r>
            <w:r>
              <w:rPr>
                <w:noProof/>
                <w:webHidden/>
              </w:rPr>
              <w:instrText xml:space="preserve"> PAGEREF _Toc237420894 \h </w:instrText>
            </w:r>
            <w:r>
              <w:rPr>
                <w:noProof/>
                <w:webHidden/>
              </w:rPr>
            </w:r>
            <w:r>
              <w:rPr>
                <w:noProof/>
                <w:webHidden/>
              </w:rPr>
              <w:fldChar w:fldCharType="separate"/>
            </w:r>
            <w:r w:rsidR="00417D7C">
              <w:rPr>
                <w:noProof/>
                <w:webHidden/>
              </w:rPr>
              <w:t>11</w:t>
            </w:r>
            <w:r>
              <w:rPr>
                <w:noProof/>
                <w:webHidden/>
              </w:rPr>
              <w:fldChar w:fldCharType="end"/>
            </w:r>
          </w:hyperlink>
        </w:p>
        <w:p w14:paraId="5DF5B46A" w14:textId="7EF15E75" w:rsidR="00C824FA" w:rsidRDefault="00C824FA">
          <w:pPr>
            <w:pStyle w:val="TOC2"/>
            <w:tabs>
              <w:tab w:val="left" w:pos="960"/>
              <w:tab w:val="right" w:leader="dot" w:pos="9016"/>
            </w:tabs>
            <w:rPr>
              <w:rFonts w:asciiTheme="minorHAnsi" w:eastAsiaTheme="minorEastAsia" w:hAnsiTheme="minorHAnsi"/>
              <w:noProof/>
              <w:szCs w:val="24"/>
              <w:lang w:eastAsia="en-IE"/>
            </w:rPr>
          </w:pPr>
          <w:hyperlink w:anchor="_Toc237420895" w:history="1">
            <w:r w:rsidRPr="008B3810">
              <w:rPr>
                <w:rStyle w:val="Hyperlink"/>
                <w:noProof/>
              </w:rPr>
              <w:t>1.</w:t>
            </w:r>
            <w:r>
              <w:rPr>
                <w:rFonts w:asciiTheme="minorHAnsi" w:eastAsiaTheme="minorEastAsia" w:hAnsiTheme="minorHAnsi"/>
                <w:noProof/>
                <w:szCs w:val="24"/>
                <w:lang w:eastAsia="en-IE"/>
              </w:rPr>
              <w:tab/>
            </w:r>
            <w:r w:rsidRPr="008B3810">
              <w:rPr>
                <w:rStyle w:val="Hyperlink"/>
                <w:noProof/>
              </w:rPr>
              <w:t>Use identity-first language, though maintain a flexible approach, with person-first language used in line with the preferences of certain communities</w:t>
            </w:r>
            <w:r>
              <w:rPr>
                <w:noProof/>
                <w:webHidden/>
              </w:rPr>
              <w:tab/>
            </w:r>
            <w:r>
              <w:rPr>
                <w:noProof/>
                <w:webHidden/>
              </w:rPr>
              <w:fldChar w:fldCharType="begin"/>
            </w:r>
            <w:r>
              <w:rPr>
                <w:noProof/>
                <w:webHidden/>
              </w:rPr>
              <w:instrText xml:space="preserve"> PAGEREF _Toc237420895 \h </w:instrText>
            </w:r>
            <w:r>
              <w:rPr>
                <w:noProof/>
                <w:webHidden/>
              </w:rPr>
            </w:r>
            <w:r>
              <w:rPr>
                <w:noProof/>
                <w:webHidden/>
              </w:rPr>
              <w:fldChar w:fldCharType="separate"/>
            </w:r>
            <w:r w:rsidR="00417D7C">
              <w:rPr>
                <w:noProof/>
                <w:webHidden/>
              </w:rPr>
              <w:t>11</w:t>
            </w:r>
            <w:r>
              <w:rPr>
                <w:noProof/>
                <w:webHidden/>
              </w:rPr>
              <w:fldChar w:fldCharType="end"/>
            </w:r>
          </w:hyperlink>
        </w:p>
        <w:p w14:paraId="361734F4" w14:textId="2F188DD0" w:rsidR="00C824FA" w:rsidRDefault="00C824FA">
          <w:pPr>
            <w:pStyle w:val="TOC2"/>
            <w:tabs>
              <w:tab w:val="left" w:pos="960"/>
              <w:tab w:val="right" w:leader="dot" w:pos="9016"/>
            </w:tabs>
            <w:rPr>
              <w:rFonts w:asciiTheme="minorHAnsi" w:eastAsiaTheme="minorEastAsia" w:hAnsiTheme="minorHAnsi"/>
              <w:noProof/>
              <w:szCs w:val="24"/>
              <w:lang w:eastAsia="en-IE"/>
            </w:rPr>
          </w:pPr>
          <w:hyperlink w:anchor="_Toc237420896" w:history="1">
            <w:r w:rsidRPr="008B3810">
              <w:rPr>
                <w:rStyle w:val="Hyperlink"/>
                <w:noProof/>
              </w:rPr>
              <w:t>2.</w:t>
            </w:r>
            <w:r>
              <w:rPr>
                <w:rFonts w:asciiTheme="minorHAnsi" w:eastAsiaTheme="minorEastAsia" w:hAnsiTheme="minorHAnsi"/>
                <w:noProof/>
                <w:szCs w:val="24"/>
                <w:lang w:eastAsia="en-IE"/>
              </w:rPr>
              <w:tab/>
            </w:r>
            <w:r w:rsidRPr="008B3810">
              <w:rPr>
                <w:rStyle w:val="Hyperlink"/>
                <w:noProof/>
              </w:rPr>
              <w:t>Ask people about their preferences</w:t>
            </w:r>
            <w:r>
              <w:rPr>
                <w:noProof/>
                <w:webHidden/>
              </w:rPr>
              <w:tab/>
            </w:r>
            <w:r>
              <w:rPr>
                <w:noProof/>
                <w:webHidden/>
              </w:rPr>
              <w:fldChar w:fldCharType="begin"/>
            </w:r>
            <w:r>
              <w:rPr>
                <w:noProof/>
                <w:webHidden/>
              </w:rPr>
              <w:instrText xml:space="preserve"> PAGEREF _Toc237420896 \h </w:instrText>
            </w:r>
            <w:r>
              <w:rPr>
                <w:noProof/>
                <w:webHidden/>
              </w:rPr>
            </w:r>
            <w:r>
              <w:rPr>
                <w:noProof/>
                <w:webHidden/>
              </w:rPr>
              <w:fldChar w:fldCharType="separate"/>
            </w:r>
            <w:r w:rsidR="00417D7C">
              <w:rPr>
                <w:noProof/>
                <w:webHidden/>
              </w:rPr>
              <w:t>12</w:t>
            </w:r>
            <w:r>
              <w:rPr>
                <w:noProof/>
                <w:webHidden/>
              </w:rPr>
              <w:fldChar w:fldCharType="end"/>
            </w:r>
          </w:hyperlink>
        </w:p>
        <w:p w14:paraId="33574471" w14:textId="3A15FFD5" w:rsidR="00C824FA" w:rsidRDefault="00C824FA">
          <w:pPr>
            <w:pStyle w:val="TOC2"/>
            <w:tabs>
              <w:tab w:val="left" w:pos="960"/>
              <w:tab w:val="right" w:leader="dot" w:pos="9016"/>
            </w:tabs>
            <w:rPr>
              <w:rFonts w:asciiTheme="minorHAnsi" w:eastAsiaTheme="minorEastAsia" w:hAnsiTheme="minorHAnsi"/>
              <w:noProof/>
              <w:szCs w:val="24"/>
              <w:lang w:eastAsia="en-IE"/>
            </w:rPr>
          </w:pPr>
          <w:hyperlink w:anchor="_Toc237420897" w:history="1">
            <w:r w:rsidRPr="008B3810">
              <w:rPr>
                <w:rStyle w:val="Hyperlink"/>
                <w:noProof/>
              </w:rPr>
              <w:t>3.</w:t>
            </w:r>
            <w:r>
              <w:rPr>
                <w:rFonts w:asciiTheme="minorHAnsi" w:eastAsiaTheme="minorEastAsia" w:hAnsiTheme="minorHAnsi"/>
                <w:noProof/>
                <w:szCs w:val="24"/>
                <w:lang w:eastAsia="en-IE"/>
              </w:rPr>
              <w:tab/>
            </w:r>
            <w:r w:rsidRPr="008B3810">
              <w:rPr>
                <w:rStyle w:val="Hyperlink"/>
                <w:noProof/>
              </w:rPr>
              <w:t>Use medical language only where relevant and necessary</w:t>
            </w:r>
            <w:r>
              <w:rPr>
                <w:noProof/>
                <w:webHidden/>
              </w:rPr>
              <w:tab/>
            </w:r>
            <w:r>
              <w:rPr>
                <w:noProof/>
                <w:webHidden/>
              </w:rPr>
              <w:fldChar w:fldCharType="begin"/>
            </w:r>
            <w:r>
              <w:rPr>
                <w:noProof/>
                <w:webHidden/>
              </w:rPr>
              <w:instrText xml:space="preserve"> PAGEREF _Toc237420897 \h </w:instrText>
            </w:r>
            <w:r>
              <w:rPr>
                <w:noProof/>
                <w:webHidden/>
              </w:rPr>
            </w:r>
            <w:r>
              <w:rPr>
                <w:noProof/>
                <w:webHidden/>
              </w:rPr>
              <w:fldChar w:fldCharType="separate"/>
            </w:r>
            <w:r w:rsidR="00417D7C">
              <w:rPr>
                <w:noProof/>
                <w:webHidden/>
              </w:rPr>
              <w:t>13</w:t>
            </w:r>
            <w:r>
              <w:rPr>
                <w:noProof/>
                <w:webHidden/>
              </w:rPr>
              <w:fldChar w:fldCharType="end"/>
            </w:r>
          </w:hyperlink>
        </w:p>
        <w:p w14:paraId="35E967B0" w14:textId="4A2D86D3" w:rsidR="00C824FA" w:rsidRDefault="00C824FA">
          <w:pPr>
            <w:pStyle w:val="TOC2"/>
            <w:tabs>
              <w:tab w:val="left" w:pos="960"/>
              <w:tab w:val="right" w:leader="dot" w:pos="9016"/>
            </w:tabs>
            <w:rPr>
              <w:rFonts w:asciiTheme="minorHAnsi" w:eastAsiaTheme="minorEastAsia" w:hAnsiTheme="minorHAnsi"/>
              <w:noProof/>
              <w:szCs w:val="24"/>
              <w:lang w:eastAsia="en-IE"/>
            </w:rPr>
          </w:pPr>
          <w:hyperlink w:anchor="_Toc237420898" w:history="1">
            <w:r w:rsidRPr="008B3810">
              <w:rPr>
                <w:rStyle w:val="Hyperlink"/>
                <w:noProof/>
              </w:rPr>
              <w:t>4.</w:t>
            </w:r>
            <w:r>
              <w:rPr>
                <w:rFonts w:asciiTheme="minorHAnsi" w:eastAsiaTheme="minorEastAsia" w:hAnsiTheme="minorHAnsi"/>
                <w:noProof/>
                <w:szCs w:val="24"/>
                <w:lang w:eastAsia="en-IE"/>
              </w:rPr>
              <w:tab/>
            </w:r>
            <w:r w:rsidRPr="008B3810">
              <w:rPr>
                <w:rStyle w:val="Hyperlink"/>
                <w:noProof/>
              </w:rPr>
              <w:t>Ensure language is inclusive and accurately represents disabled people and their lives</w:t>
            </w:r>
            <w:r>
              <w:rPr>
                <w:noProof/>
                <w:webHidden/>
              </w:rPr>
              <w:tab/>
            </w:r>
            <w:r>
              <w:rPr>
                <w:noProof/>
                <w:webHidden/>
              </w:rPr>
              <w:fldChar w:fldCharType="begin"/>
            </w:r>
            <w:r>
              <w:rPr>
                <w:noProof/>
                <w:webHidden/>
              </w:rPr>
              <w:instrText xml:space="preserve"> PAGEREF _Toc237420898 \h </w:instrText>
            </w:r>
            <w:r>
              <w:rPr>
                <w:noProof/>
                <w:webHidden/>
              </w:rPr>
            </w:r>
            <w:r>
              <w:rPr>
                <w:noProof/>
                <w:webHidden/>
              </w:rPr>
              <w:fldChar w:fldCharType="separate"/>
            </w:r>
            <w:r w:rsidR="00417D7C">
              <w:rPr>
                <w:noProof/>
                <w:webHidden/>
              </w:rPr>
              <w:t>13</w:t>
            </w:r>
            <w:r>
              <w:rPr>
                <w:noProof/>
                <w:webHidden/>
              </w:rPr>
              <w:fldChar w:fldCharType="end"/>
            </w:r>
          </w:hyperlink>
        </w:p>
        <w:p w14:paraId="563B8D19" w14:textId="30E5B831" w:rsidR="00C824FA" w:rsidRDefault="00C824FA">
          <w:pPr>
            <w:pStyle w:val="TOC2"/>
            <w:tabs>
              <w:tab w:val="left" w:pos="960"/>
              <w:tab w:val="right" w:leader="dot" w:pos="9016"/>
            </w:tabs>
            <w:rPr>
              <w:rFonts w:asciiTheme="minorHAnsi" w:eastAsiaTheme="minorEastAsia" w:hAnsiTheme="minorHAnsi"/>
              <w:noProof/>
              <w:szCs w:val="24"/>
              <w:lang w:eastAsia="en-IE"/>
            </w:rPr>
          </w:pPr>
          <w:hyperlink w:anchor="_Toc237420899" w:history="1">
            <w:r w:rsidRPr="008B3810">
              <w:rPr>
                <w:rStyle w:val="Hyperlink"/>
                <w:noProof/>
              </w:rPr>
              <w:t>5.</w:t>
            </w:r>
            <w:r>
              <w:rPr>
                <w:rFonts w:asciiTheme="minorHAnsi" w:eastAsiaTheme="minorEastAsia" w:hAnsiTheme="minorHAnsi"/>
                <w:noProof/>
                <w:szCs w:val="24"/>
                <w:lang w:eastAsia="en-IE"/>
              </w:rPr>
              <w:tab/>
            </w:r>
            <w:r w:rsidRPr="008B3810">
              <w:rPr>
                <w:rStyle w:val="Hyperlink"/>
                <w:noProof/>
              </w:rPr>
              <w:t>Ensure language does not diminish the barriers disabled people experience</w:t>
            </w:r>
            <w:r>
              <w:rPr>
                <w:noProof/>
                <w:webHidden/>
              </w:rPr>
              <w:tab/>
            </w:r>
            <w:r>
              <w:rPr>
                <w:noProof/>
                <w:webHidden/>
              </w:rPr>
              <w:fldChar w:fldCharType="begin"/>
            </w:r>
            <w:r>
              <w:rPr>
                <w:noProof/>
                <w:webHidden/>
              </w:rPr>
              <w:instrText xml:space="preserve"> PAGEREF _Toc237420899 \h </w:instrText>
            </w:r>
            <w:r>
              <w:rPr>
                <w:noProof/>
                <w:webHidden/>
              </w:rPr>
            </w:r>
            <w:r>
              <w:rPr>
                <w:noProof/>
                <w:webHidden/>
              </w:rPr>
              <w:fldChar w:fldCharType="separate"/>
            </w:r>
            <w:r w:rsidR="00417D7C">
              <w:rPr>
                <w:noProof/>
                <w:webHidden/>
              </w:rPr>
              <w:t>14</w:t>
            </w:r>
            <w:r>
              <w:rPr>
                <w:noProof/>
                <w:webHidden/>
              </w:rPr>
              <w:fldChar w:fldCharType="end"/>
            </w:r>
          </w:hyperlink>
        </w:p>
        <w:p w14:paraId="45A0E0D5" w14:textId="24760548" w:rsidR="00C824FA" w:rsidRDefault="00C824FA">
          <w:pPr>
            <w:pStyle w:val="TOC2"/>
            <w:tabs>
              <w:tab w:val="left" w:pos="960"/>
              <w:tab w:val="right" w:leader="dot" w:pos="9016"/>
            </w:tabs>
            <w:rPr>
              <w:rFonts w:asciiTheme="minorHAnsi" w:eastAsiaTheme="minorEastAsia" w:hAnsiTheme="minorHAnsi"/>
              <w:noProof/>
              <w:szCs w:val="24"/>
              <w:lang w:eastAsia="en-IE"/>
            </w:rPr>
          </w:pPr>
          <w:hyperlink w:anchor="_Toc237420900" w:history="1">
            <w:r w:rsidRPr="008B3810">
              <w:rPr>
                <w:rStyle w:val="Hyperlink"/>
                <w:noProof/>
              </w:rPr>
              <w:t>6.</w:t>
            </w:r>
            <w:r>
              <w:rPr>
                <w:rFonts w:asciiTheme="minorHAnsi" w:eastAsiaTheme="minorEastAsia" w:hAnsiTheme="minorHAnsi"/>
                <w:noProof/>
                <w:szCs w:val="24"/>
                <w:lang w:eastAsia="en-IE"/>
              </w:rPr>
              <w:tab/>
            </w:r>
            <w:r w:rsidRPr="008B3810">
              <w:rPr>
                <w:rStyle w:val="Hyperlink"/>
                <w:noProof/>
              </w:rPr>
              <w:t>Use respectful language</w:t>
            </w:r>
            <w:r>
              <w:rPr>
                <w:noProof/>
                <w:webHidden/>
              </w:rPr>
              <w:tab/>
            </w:r>
            <w:r>
              <w:rPr>
                <w:noProof/>
                <w:webHidden/>
              </w:rPr>
              <w:fldChar w:fldCharType="begin"/>
            </w:r>
            <w:r>
              <w:rPr>
                <w:noProof/>
                <w:webHidden/>
              </w:rPr>
              <w:instrText xml:space="preserve"> PAGEREF _Toc237420900 \h </w:instrText>
            </w:r>
            <w:r>
              <w:rPr>
                <w:noProof/>
                <w:webHidden/>
              </w:rPr>
            </w:r>
            <w:r>
              <w:rPr>
                <w:noProof/>
                <w:webHidden/>
              </w:rPr>
              <w:fldChar w:fldCharType="separate"/>
            </w:r>
            <w:r w:rsidR="00417D7C">
              <w:rPr>
                <w:noProof/>
                <w:webHidden/>
              </w:rPr>
              <w:t>14</w:t>
            </w:r>
            <w:r>
              <w:rPr>
                <w:noProof/>
                <w:webHidden/>
              </w:rPr>
              <w:fldChar w:fldCharType="end"/>
            </w:r>
          </w:hyperlink>
        </w:p>
        <w:p w14:paraId="47DE22AC" w14:textId="4098DCF3" w:rsidR="00C824FA" w:rsidRDefault="00C824FA">
          <w:pPr>
            <w:pStyle w:val="TOC2"/>
            <w:tabs>
              <w:tab w:val="right" w:leader="dot" w:pos="9016"/>
            </w:tabs>
            <w:rPr>
              <w:rFonts w:asciiTheme="minorHAnsi" w:eastAsiaTheme="minorEastAsia" w:hAnsiTheme="minorHAnsi"/>
              <w:noProof/>
              <w:szCs w:val="24"/>
              <w:lang w:eastAsia="en-IE"/>
            </w:rPr>
          </w:pPr>
          <w:hyperlink w:anchor="_Toc237420901" w:history="1">
            <w:r w:rsidRPr="008B3810">
              <w:rPr>
                <w:rStyle w:val="Hyperlink"/>
                <w:noProof/>
              </w:rPr>
              <w:t>7. Recommended terms</w:t>
            </w:r>
            <w:r>
              <w:rPr>
                <w:noProof/>
                <w:webHidden/>
              </w:rPr>
              <w:tab/>
            </w:r>
            <w:r>
              <w:rPr>
                <w:noProof/>
                <w:webHidden/>
              </w:rPr>
              <w:fldChar w:fldCharType="begin"/>
            </w:r>
            <w:r>
              <w:rPr>
                <w:noProof/>
                <w:webHidden/>
              </w:rPr>
              <w:instrText xml:space="preserve"> PAGEREF _Toc237420901 \h </w:instrText>
            </w:r>
            <w:r>
              <w:rPr>
                <w:noProof/>
                <w:webHidden/>
              </w:rPr>
            </w:r>
            <w:r>
              <w:rPr>
                <w:noProof/>
                <w:webHidden/>
              </w:rPr>
              <w:fldChar w:fldCharType="separate"/>
            </w:r>
            <w:r w:rsidR="00417D7C">
              <w:rPr>
                <w:noProof/>
                <w:webHidden/>
              </w:rPr>
              <w:t>15</w:t>
            </w:r>
            <w:r>
              <w:rPr>
                <w:noProof/>
                <w:webHidden/>
              </w:rPr>
              <w:fldChar w:fldCharType="end"/>
            </w:r>
          </w:hyperlink>
        </w:p>
        <w:p w14:paraId="2FE4EB6A" w14:textId="16277AFE" w:rsidR="00C824FA" w:rsidRDefault="00C824FA">
          <w:pPr>
            <w:pStyle w:val="TOC1"/>
            <w:tabs>
              <w:tab w:val="right" w:leader="dot" w:pos="9016"/>
            </w:tabs>
            <w:rPr>
              <w:rFonts w:asciiTheme="minorHAnsi" w:eastAsiaTheme="minorEastAsia" w:hAnsiTheme="minorHAnsi"/>
              <w:noProof/>
              <w:szCs w:val="24"/>
              <w:lang w:eastAsia="en-IE"/>
            </w:rPr>
          </w:pPr>
          <w:hyperlink w:anchor="_Toc237420902" w:history="1">
            <w:r w:rsidRPr="008B3810">
              <w:rPr>
                <w:rStyle w:val="Hyperlink"/>
                <w:noProof/>
              </w:rPr>
              <w:t>Glossary</w:t>
            </w:r>
            <w:r>
              <w:rPr>
                <w:noProof/>
                <w:webHidden/>
              </w:rPr>
              <w:tab/>
            </w:r>
            <w:r>
              <w:rPr>
                <w:noProof/>
                <w:webHidden/>
              </w:rPr>
              <w:fldChar w:fldCharType="begin"/>
            </w:r>
            <w:r>
              <w:rPr>
                <w:noProof/>
                <w:webHidden/>
              </w:rPr>
              <w:instrText xml:space="preserve"> PAGEREF _Toc237420902 \h </w:instrText>
            </w:r>
            <w:r>
              <w:rPr>
                <w:noProof/>
                <w:webHidden/>
              </w:rPr>
            </w:r>
            <w:r>
              <w:rPr>
                <w:noProof/>
                <w:webHidden/>
              </w:rPr>
              <w:fldChar w:fldCharType="separate"/>
            </w:r>
            <w:r w:rsidR="00417D7C">
              <w:rPr>
                <w:noProof/>
                <w:webHidden/>
              </w:rPr>
              <w:t>26</w:t>
            </w:r>
            <w:r>
              <w:rPr>
                <w:noProof/>
                <w:webHidden/>
              </w:rPr>
              <w:fldChar w:fldCharType="end"/>
            </w:r>
          </w:hyperlink>
        </w:p>
        <w:p w14:paraId="7C280D8F" w14:textId="17BEDF81" w:rsidR="00C824FA" w:rsidRDefault="00C824FA">
          <w:pPr>
            <w:pStyle w:val="TOC1"/>
            <w:tabs>
              <w:tab w:val="right" w:leader="dot" w:pos="9016"/>
            </w:tabs>
            <w:rPr>
              <w:rFonts w:asciiTheme="minorHAnsi" w:eastAsiaTheme="minorEastAsia" w:hAnsiTheme="minorHAnsi"/>
              <w:noProof/>
              <w:szCs w:val="24"/>
              <w:lang w:eastAsia="en-IE"/>
            </w:rPr>
          </w:pPr>
          <w:hyperlink w:anchor="_Toc237420903" w:history="1">
            <w:r w:rsidRPr="008B3810">
              <w:rPr>
                <w:rStyle w:val="Hyperlink"/>
                <w:noProof/>
              </w:rPr>
              <w:t>References</w:t>
            </w:r>
            <w:r>
              <w:rPr>
                <w:noProof/>
                <w:webHidden/>
              </w:rPr>
              <w:tab/>
            </w:r>
            <w:r>
              <w:rPr>
                <w:noProof/>
                <w:webHidden/>
              </w:rPr>
              <w:fldChar w:fldCharType="begin"/>
            </w:r>
            <w:r>
              <w:rPr>
                <w:noProof/>
                <w:webHidden/>
              </w:rPr>
              <w:instrText xml:space="preserve"> PAGEREF _Toc237420903 \h </w:instrText>
            </w:r>
            <w:r>
              <w:rPr>
                <w:noProof/>
                <w:webHidden/>
              </w:rPr>
            </w:r>
            <w:r>
              <w:rPr>
                <w:noProof/>
                <w:webHidden/>
              </w:rPr>
              <w:fldChar w:fldCharType="separate"/>
            </w:r>
            <w:r w:rsidR="00417D7C">
              <w:rPr>
                <w:noProof/>
                <w:webHidden/>
              </w:rPr>
              <w:t>36</w:t>
            </w:r>
            <w:r>
              <w:rPr>
                <w:noProof/>
                <w:webHidden/>
              </w:rPr>
              <w:fldChar w:fldCharType="end"/>
            </w:r>
          </w:hyperlink>
        </w:p>
        <w:p w14:paraId="279D0ECD" w14:textId="47EDF13D" w:rsidR="00C824FA" w:rsidRDefault="00C824FA">
          <w:pPr>
            <w:pStyle w:val="TOC1"/>
            <w:tabs>
              <w:tab w:val="right" w:leader="dot" w:pos="9016"/>
            </w:tabs>
            <w:rPr>
              <w:rFonts w:asciiTheme="minorHAnsi" w:eastAsiaTheme="minorEastAsia" w:hAnsiTheme="minorHAnsi"/>
              <w:noProof/>
              <w:szCs w:val="24"/>
              <w:lang w:eastAsia="en-IE"/>
            </w:rPr>
          </w:pPr>
          <w:hyperlink w:anchor="_Toc237420904" w:history="1">
            <w:r w:rsidRPr="008B3810">
              <w:rPr>
                <w:rStyle w:val="Hyperlink"/>
                <w:noProof/>
              </w:rPr>
              <w:t>Annex 1: Consultation details</w:t>
            </w:r>
            <w:r>
              <w:rPr>
                <w:noProof/>
                <w:webHidden/>
              </w:rPr>
              <w:tab/>
            </w:r>
            <w:r>
              <w:rPr>
                <w:noProof/>
                <w:webHidden/>
              </w:rPr>
              <w:fldChar w:fldCharType="begin"/>
            </w:r>
            <w:r>
              <w:rPr>
                <w:noProof/>
                <w:webHidden/>
              </w:rPr>
              <w:instrText xml:space="preserve"> PAGEREF _Toc237420904 \h </w:instrText>
            </w:r>
            <w:r>
              <w:rPr>
                <w:noProof/>
                <w:webHidden/>
              </w:rPr>
            </w:r>
            <w:r>
              <w:rPr>
                <w:noProof/>
                <w:webHidden/>
              </w:rPr>
              <w:fldChar w:fldCharType="separate"/>
            </w:r>
            <w:r w:rsidR="00417D7C">
              <w:rPr>
                <w:noProof/>
                <w:webHidden/>
              </w:rPr>
              <w:t>39</w:t>
            </w:r>
            <w:r>
              <w:rPr>
                <w:noProof/>
                <w:webHidden/>
              </w:rPr>
              <w:fldChar w:fldCharType="end"/>
            </w:r>
          </w:hyperlink>
        </w:p>
        <w:p w14:paraId="28A5793F" w14:textId="43A79E66" w:rsidR="00C824FA" w:rsidRDefault="00C824FA">
          <w:pPr>
            <w:pStyle w:val="TOC1"/>
            <w:tabs>
              <w:tab w:val="right" w:leader="dot" w:pos="9016"/>
            </w:tabs>
            <w:rPr>
              <w:rFonts w:asciiTheme="minorHAnsi" w:eastAsiaTheme="minorEastAsia" w:hAnsiTheme="minorHAnsi"/>
              <w:noProof/>
              <w:szCs w:val="24"/>
              <w:lang w:eastAsia="en-IE"/>
            </w:rPr>
          </w:pPr>
          <w:hyperlink w:anchor="_Toc237420907" w:history="1">
            <w:r w:rsidRPr="008B3810">
              <w:rPr>
                <w:rStyle w:val="Hyperlink"/>
                <w:noProof/>
              </w:rPr>
              <w:t>Annex 2: DPO language resources</w:t>
            </w:r>
            <w:r>
              <w:rPr>
                <w:noProof/>
                <w:webHidden/>
              </w:rPr>
              <w:tab/>
            </w:r>
            <w:r>
              <w:rPr>
                <w:noProof/>
                <w:webHidden/>
              </w:rPr>
              <w:fldChar w:fldCharType="begin"/>
            </w:r>
            <w:r>
              <w:rPr>
                <w:noProof/>
                <w:webHidden/>
              </w:rPr>
              <w:instrText xml:space="preserve"> PAGEREF _Toc237420907 \h </w:instrText>
            </w:r>
            <w:r>
              <w:rPr>
                <w:noProof/>
                <w:webHidden/>
              </w:rPr>
            </w:r>
            <w:r>
              <w:rPr>
                <w:noProof/>
                <w:webHidden/>
              </w:rPr>
              <w:fldChar w:fldCharType="separate"/>
            </w:r>
            <w:r w:rsidR="00417D7C">
              <w:rPr>
                <w:noProof/>
                <w:webHidden/>
              </w:rPr>
              <w:t>39</w:t>
            </w:r>
            <w:r>
              <w:rPr>
                <w:noProof/>
                <w:webHidden/>
              </w:rPr>
              <w:fldChar w:fldCharType="end"/>
            </w:r>
          </w:hyperlink>
        </w:p>
        <w:p w14:paraId="6F292C18" w14:textId="7A567BCB" w:rsidR="00C824FA" w:rsidRDefault="00C824FA">
          <w:pPr>
            <w:pStyle w:val="TOC1"/>
            <w:tabs>
              <w:tab w:val="right" w:leader="dot" w:pos="9016"/>
            </w:tabs>
            <w:rPr>
              <w:rFonts w:asciiTheme="minorHAnsi" w:eastAsiaTheme="minorEastAsia" w:hAnsiTheme="minorHAnsi"/>
              <w:noProof/>
              <w:szCs w:val="24"/>
              <w:lang w:eastAsia="en-IE"/>
            </w:rPr>
          </w:pPr>
          <w:hyperlink w:anchor="_Toc237420908" w:history="1">
            <w:r w:rsidRPr="008B3810">
              <w:rPr>
                <w:rStyle w:val="Hyperlink"/>
                <w:noProof/>
              </w:rPr>
              <w:t>Annex 3: Legislative definitions of disability</w:t>
            </w:r>
            <w:r>
              <w:rPr>
                <w:noProof/>
                <w:webHidden/>
              </w:rPr>
              <w:tab/>
            </w:r>
            <w:r>
              <w:rPr>
                <w:noProof/>
                <w:webHidden/>
              </w:rPr>
              <w:fldChar w:fldCharType="begin"/>
            </w:r>
            <w:r>
              <w:rPr>
                <w:noProof/>
                <w:webHidden/>
              </w:rPr>
              <w:instrText xml:space="preserve"> PAGEREF _Toc237420908 \h </w:instrText>
            </w:r>
            <w:r>
              <w:rPr>
                <w:noProof/>
                <w:webHidden/>
              </w:rPr>
            </w:r>
            <w:r>
              <w:rPr>
                <w:noProof/>
                <w:webHidden/>
              </w:rPr>
              <w:fldChar w:fldCharType="separate"/>
            </w:r>
            <w:r w:rsidR="00417D7C">
              <w:rPr>
                <w:noProof/>
                <w:webHidden/>
              </w:rPr>
              <w:t>40</w:t>
            </w:r>
            <w:r>
              <w:rPr>
                <w:noProof/>
                <w:webHidden/>
              </w:rPr>
              <w:fldChar w:fldCharType="end"/>
            </w:r>
          </w:hyperlink>
        </w:p>
        <w:p w14:paraId="481B8B72" w14:textId="6564F0C5" w:rsidR="00CB4408" w:rsidRPr="00D473F5" w:rsidRDefault="00C824FA" w:rsidP="00D473F5">
          <w:pPr>
            <w:pStyle w:val="TOC1"/>
            <w:tabs>
              <w:tab w:val="right" w:leader="dot" w:pos="9016"/>
            </w:tabs>
            <w:rPr>
              <w:rFonts w:asciiTheme="minorHAnsi" w:eastAsiaTheme="minorEastAsia" w:hAnsiTheme="minorHAnsi"/>
              <w:noProof/>
              <w:szCs w:val="24"/>
              <w:lang w:eastAsia="en-IE"/>
            </w:rPr>
          </w:pPr>
          <w:hyperlink w:anchor="_Toc237420912" w:history="1">
            <w:r w:rsidRPr="008B3810">
              <w:rPr>
                <w:rStyle w:val="Hyperlink"/>
                <w:noProof/>
              </w:rPr>
              <w:t>Annex 4: Advice and consultation relating to the use of ‘special’ language and terminology in an education context</w:t>
            </w:r>
            <w:r>
              <w:rPr>
                <w:noProof/>
                <w:webHidden/>
              </w:rPr>
              <w:tab/>
            </w:r>
            <w:r>
              <w:rPr>
                <w:noProof/>
                <w:webHidden/>
              </w:rPr>
              <w:fldChar w:fldCharType="begin"/>
            </w:r>
            <w:r>
              <w:rPr>
                <w:noProof/>
                <w:webHidden/>
              </w:rPr>
              <w:instrText xml:space="preserve"> PAGEREF _Toc237420912 \h </w:instrText>
            </w:r>
            <w:r>
              <w:rPr>
                <w:noProof/>
                <w:webHidden/>
              </w:rPr>
            </w:r>
            <w:r>
              <w:rPr>
                <w:noProof/>
                <w:webHidden/>
              </w:rPr>
              <w:fldChar w:fldCharType="separate"/>
            </w:r>
            <w:r w:rsidR="00417D7C">
              <w:rPr>
                <w:noProof/>
                <w:webHidden/>
              </w:rPr>
              <w:t>41</w:t>
            </w:r>
            <w:r>
              <w:rPr>
                <w:noProof/>
                <w:webHidden/>
              </w:rPr>
              <w:fldChar w:fldCharType="end"/>
            </w:r>
          </w:hyperlink>
          <w:r w:rsidR="00CB4408">
            <w:rPr>
              <w:b/>
              <w:bCs/>
              <w:lang w:val="en-GB"/>
            </w:rPr>
            <w:fldChar w:fldCharType="end"/>
          </w:r>
        </w:p>
      </w:sdtContent>
    </w:sdt>
    <w:p w14:paraId="28FD3DE4" w14:textId="34488603" w:rsidR="00AC67BE" w:rsidRDefault="00AC67BE" w:rsidP="00AC67BE"/>
    <w:p w14:paraId="783824A2" w14:textId="77777777" w:rsidR="00D473F5" w:rsidRDefault="00D473F5" w:rsidP="00AC67BE"/>
    <w:p w14:paraId="203ECDBB" w14:textId="77777777" w:rsidR="000F7C5A" w:rsidRDefault="000F7C5A" w:rsidP="00AC67BE"/>
    <w:p w14:paraId="3414D18D" w14:textId="77777777" w:rsidR="008366FD" w:rsidRDefault="008366FD" w:rsidP="00AC67BE"/>
    <w:p w14:paraId="314C1436" w14:textId="77777777" w:rsidR="00857729" w:rsidRDefault="00857729" w:rsidP="00857729">
      <w:pPr>
        <w:pStyle w:val="Heading1"/>
      </w:pPr>
      <w:bookmarkStart w:id="2" w:name="_Toc237420877"/>
      <w:r>
        <w:lastRenderedPageBreak/>
        <w:t>Key points</w:t>
      </w:r>
      <w:bookmarkEnd w:id="2"/>
    </w:p>
    <w:p w14:paraId="4EB01E14" w14:textId="77777777" w:rsidR="00857729" w:rsidRDefault="00857729" w:rsidP="00857729">
      <w:pPr>
        <w:pStyle w:val="NDABullet"/>
      </w:pPr>
      <w:r>
        <w:t>Be aware that l</w:t>
      </w:r>
      <w:r w:rsidRPr="000C6355">
        <w:t xml:space="preserve">anguage </w:t>
      </w:r>
      <w:r>
        <w:t>and terminology about disabled people is constantly evolving.</w:t>
      </w:r>
    </w:p>
    <w:p w14:paraId="557EC386" w14:textId="77777777" w:rsidR="00857729" w:rsidRDefault="00857729" w:rsidP="00857729">
      <w:pPr>
        <w:pStyle w:val="NDABullet"/>
      </w:pPr>
      <w:r>
        <w:t>T</w:t>
      </w:r>
      <w:r w:rsidRPr="000C6355">
        <w:t xml:space="preserve">here is no universal consensus on which terminology to use in relation to disability. However, there are two main approaches which are often referred to as the person-first approach </w:t>
      </w:r>
      <w:r>
        <w:t xml:space="preserve">(person with a disability) </w:t>
      </w:r>
      <w:r w:rsidRPr="000C6355">
        <w:t>and the identity-first approach</w:t>
      </w:r>
      <w:r>
        <w:t xml:space="preserve"> (disabled person)</w:t>
      </w:r>
      <w:r w:rsidRPr="000C6355">
        <w:t>.</w:t>
      </w:r>
    </w:p>
    <w:p w14:paraId="4ACBB5C3" w14:textId="449EB19D" w:rsidR="006E4C4B" w:rsidRDefault="006E4C4B" w:rsidP="006E4C4B">
      <w:pPr>
        <w:pStyle w:val="NDABullet"/>
      </w:pPr>
      <w:r>
        <w:t xml:space="preserve">The NDA recognises both person with disability and disabled person as valid and legitimate terms. However, in recognition of the preferences of a majority of </w:t>
      </w:r>
      <w:r w:rsidR="000620B2">
        <w:t>Disabled Persons</w:t>
      </w:r>
      <w:r w:rsidR="00627643">
        <w:t>’</w:t>
      </w:r>
      <w:r w:rsidR="000620B2">
        <w:t xml:space="preserve"> Organisations (</w:t>
      </w:r>
      <w:r>
        <w:t>DPOs</w:t>
      </w:r>
      <w:r w:rsidR="000620B2">
        <w:t>)</w:t>
      </w:r>
      <w:r>
        <w:t xml:space="preserve"> in Ireland, and in alignment with the approach taken in other relevant strategies and policies, the NDA advises the use of identity-first language. </w:t>
      </w:r>
    </w:p>
    <w:p w14:paraId="0FCEEFA0" w14:textId="38597605" w:rsidR="00857729" w:rsidRDefault="006E4C4B" w:rsidP="006E4C4B">
      <w:pPr>
        <w:pStyle w:val="NDABullet"/>
      </w:pPr>
      <w:r>
        <w:t xml:space="preserve">This approach </w:t>
      </w:r>
      <w:r w:rsidR="000620B2">
        <w:t xml:space="preserve">should </w:t>
      </w:r>
      <w:r>
        <w:t xml:space="preserve">not be rigid, and we continue to advise some flexibility. As such, </w:t>
      </w:r>
      <w:r w:rsidR="009D5695">
        <w:t>the NDA advises the</w:t>
      </w:r>
      <w:r>
        <w:t xml:space="preserve"> use </w:t>
      </w:r>
      <w:r w:rsidR="009D5695">
        <w:t xml:space="preserve">of </w:t>
      </w:r>
      <w:r>
        <w:t xml:space="preserve">person-first language in some circumstances. For example, </w:t>
      </w:r>
      <w:r w:rsidR="00901432">
        <w:t xml:space="preserve">people-first language should be used </w:t>
      </w:r>
      <w:r>
        <w:t>when referring to people with an intellectual disability, people with a psycho</w:t>
      </w:r>
      <w:r w:rsidR="003F59EB">
        <w:t>-</w:t>
      </w:r>
      <w:r>
        <w:t>social disability and people with mental health difficulties</w:t>
      </w:r>
      <w:r w:rsidR="007C123C">
        <w:t>,</w:t>
      </w:r>
      <w:r w:rsidR="000620B2">
        <w:t xml:space="preserve"> as this is their preferred terminology</w:t>
      </w:r>
      <w:r>
        <w:t xml:space="preserve">. </w:t>
      </w:r>
    </w:p>
    <w:p w14:paraId="10CB8B18" w14:textId="77777777" w:rsidR="00857729" w:rsidRDefault="00857729" w:rsidP="00857729">
      <w:pPr>
        <w:pStyle w:val="NDABullet"/>
      </w:pPr>
      <w:r>
        <w:t>Use identity-first language when referring to an a</w:t>
      </w:r>
      <w:r w:rsidRPr="0000473B">
        <w:t xml:space="preserve">utistic </w:t>
      </w:r>
      <w:r>
        <w:t>person (not person with autism).</w:t>
      </w:r>
    </w:p>
    <w:p w14:paraId="6BA3D382" w14:textId="13C011AD" w:rsidR="00857729" w:rsidRDefault="00857729" w:rsidP="00857729">
      <w:pPr>
        <w:pStyle w:val="NDABullet"/>
      </w:pPr>
      <w:r>
        <w:t>T</w:t>
      </w:r>
      <w:r w:rsidRPr="000C6355">
        <w:t>he term ‘Deaf’ with an uppercase ‘</w:t>
      </w:r>
      <w:r>
        <w:t>D</w:t>
      </w:r>
      <w:r w:rsidRPr="000C6355">
        <w:t>’ is used when referring to those who are Deaf or hard-of-hearing who identify culturally and linguistically as part of the Deaf community and who use Irish Sign Language as their first or preferred language. A lower case ‘d’ is used to refer to those who are deaf or hard-of-hearing and who do not identify culturally and linguistically as a member of the Deaf community</w:t>
      </w:r>
      <w:r>
        <w:t>. The convention is to use d/Deaf when referring to both groups.</w:t>
      </w:r>
    </w:p>
    <w:p w14:paraId="06F6207C" w14:textId="67D67610" w:rsidR="00857729" w:rsidRDefault="00857729" w:rsidP="00857729">
      <w:pPr>
        <w:pStyle w:val="NDABullet"/>
      </w:pPr>
      <w:r>
        <w:t>Ask people about their individual preferences, when possible.</w:t>
      </w:r>
      <w:r w:rsidRPr="00DD1ED3">
        <w:t xml:space="preserve"> </w:t>
      </w:r>
      <w:r w:rsidR="002A2569">
        <w:t>Recognise that d</w:t>
      </w:r>
      <w:r w:rsidRPr="00DD1ED3">
        <w:t xml:space="preserve">isabled people are </w:t>
      </w:r>
      <w:r w:rsidR="002A2569">
        <w:t>a diverse</w:t>
      </w:r>
      <w:r w:rsidRPr="00DD1ED3">
        <w:t xml:space="preserve"> group and may choose to identify in various ways.</w:t>
      </w:r>
    </w:p>
    <w:p w14:paraId="41F305C9" w14:textId="65DE2D34" w:rsidR="000620B2" w:rsidRDefault="002A2569" w:rsidP="00857729">
      <w:pPr>
        <w:pStyle w:val="NDABullet"/>
      </w:pPr>
      <w:r>
        <w:t>U</w:t>
      </w:r>
      <w:r w:rsidR="00857729">
        <w:t xml:space="preserve">se medical language when speaking about disabled people </w:t>
      </w:r>
      <w:r>
        <w:t>only where relevant and necessary</w:t>
      </w:r>
      <w:r w:rsidR="00857729">
        <w:t>, such as in a relevant setting (</w:t>
      </w:r>
      <w:r w:rsidR="007E6554">
        <w:t>for example,</w:t>
      </w:r>
      <w:r w:rsidR="00857729">
        <w:t xml:space="preserve"> a hospital)</w:t>
      </w:r>
      <w:r w:rsidR="000620B2">
        <w:t>.</w:t>
      </w:r>
    </w:p>
    <w:p w14:paraId="276EE9F5" w14:textId="2B241669" w:rsidR="00857729" w:rsidRDefault="00857729" w:rsidP="00D75A84">
      <w:pPr>
        <w:pStyle w:val="NDABullet"/>
      </w:pPr>
      <w:r>
        <w:t>R</w:t>
      </w:r>
      <w:r w:rsidRPr="00C34A55">
        <w:t>ecognise the diversity of disabled people and their lives</w:t>
      </w:r>
      <w:r w:rsidRPr="00D769F1">
        <w:t xml:space="preserve"> </w:t>
      </w:r>
      <w:r>
        <w:t xml:space="preserve">and </w:t>
      </w:r>
      <w:r w:rsidR="00243C4D">
        <w:t xml:space="preserve">it is advised to </w:t>
      </w:r>
      <w:r>
        <w:t>a</w:t>
      </w:r>
      <w:r w:rsidRPr="00D769F1">
        <w:t>void assumptions or generalisations based on stereotypes</w:t>
      </w:r>
      <w:r w:rsidRPr="00C34A55">
        <w:t>.</w:t>
      </w:r>
      <w:r w:rsidRPr="00DD1ED3">
        <w:t xml:space="preserve"> </w:t>
      </w:r>
      <w:r>
        <w:t xml:space="preserve">For example, </w:t>
      </w:r>
      <w:r w:rsidRPr="00DD1ED3">
        <w:t>suggesting that a person may have achieved something ‘in spite of their disability’ can be inappropriate and patronising.</w:t>
      </w:r>
      <w:r w:rsidR="00D75A84" w:rsidRPr="00D75A84">
        <w:t xml:space="preserve"> </w:t>
      </w:r>
      <w:r w:rsidR="00B66637">
        <w:t>It is advised to r</w:t>
      </w:r>
      <w:r w:rsidR="00EF7EFA">
        <w:t>efrain from</w:t>
      </w:r>
      <w:r w:rsidR="00D75A84" w:rsidRPr="00D75A84">
        <w:t xml:space="preserve"> depict</w:t>
      </w:r>
      <w:r w:rsidR="00EF7EFA">
        <w:t>ing</w:t>
      </w:r>
      <w:r w:rsidR="00D75A84" w:rsidRPr="00D75A84">
        <w:t xml:space="preserve"> all disabled people as inherently vulnerable.</w:t>
      </w:r>
    </w:p>
    <w:p w14:paraId="65121C5E" w14:textId="4BED2845" w:rsidR="00857729" w:rsidRDefault="002A2569" w:rsidP="00857729">
      <w:pPr>
        <w:pStyle w:val="NDABullet"/>
      </w:pPr>
      <w:r>
        <w:t xml:space="preserve">Ensure language does not undermine the barriers disabled people experience. </w:t>
      </w:r>
      <w:r w:rsidR="00243C4D">
        <w:t>It is advised to a</w:t>
      </w:r>
      <w:r w:rsidR="00857729">
        <w:t>void e</w:t>
      </w:r>
      <w:r w:rsidR="00857729" w:rsidRPr="00C34A55">
        <w:t xml:space="preserve">uphemisms such as ‘differently </w:t>
      </w:r>
      <w:r w:rsidR="00857729" w:rsidRPr="00C34A55">
        <w:lastRenderedPageBreak/>
        <w:t>abled’ and ‘dis-ABILITY’ (with ‘ability’ emphasised in capital letters or bold text)</w:t>
      </w:r>
      <w:r w:rsidR="00857729">
        <w:t>, which</w:t>
      </w:r>
      <w:r w:rsidR="00857729" w:rsidRPr="00C34A55">
        <w:t xml:space="preserve"> can be seen as condescending by some disabled people.</w:t>
      </w:r>
    </w:p>
    <w:p w14:paraId="5785C94E" w14:textId="4E5FCE8F" w:rsidR="00857729" w:rsidRDefault="002A2569" w:rsidP="00857729">
      <w:pPr>
        <w:pStyle w:val="NDABullet"/>
      </w:pPr>
      <w:r>
        <w:t xml:space="preserve">Ensure language is inclusive, respectful and accurately represents disabled people and their lives. </w:t>
      </w:r>
      <w:r w:rsidR="00243C4D">
        <w:t>It is advised to r</w:t>
      </w:r>
      <w:r w:rsidR="00EF7EFA">
        <w:t>efrain from</w:t>
      </w:r>
      <w:r w:rsidR="00857729" w:rsidRPr="00C34A55">
        <w:t xml:space="preserve"> depict</w:t>
      </w:r>
      <w:r w:rsidR="00EF7EFA">
        <w:t>ing</w:t>
      </w:r>
      <w:r w:rsidR="007A2DAD">
        <w:t xml:space="preserve"> disabled</w:t>
      </w:r>
      <w:r w:rsidR="00857729" w:rsidRPr="00C34A55">
        <w:t xml:space="preserve"> people as objects of charity or pity. Terms such as ‘suffers from’, ‘afflicted with’ or ‘wheelchair bound’ are inappropriate</w:t>
      </w:r>
      <w:r w:rsidR="00857729">
        <w:t>.</w:t>
      </w:r>
    </w:p>
    <w:p w14:paraId="0FF5F5A8" w14:textId="0E8D5447" w:rsidR="00815741" w:rsidRPr="00857729" w:rsidRDefault="00815741" w:rsidP="00815741">
      <w:r>
        <w:br w:type="page"/>
      </w:r>
    </w:p>
    <w:p w14:paraId="163C16F7" w14:textId="77777777" w:rsidR="00AC67BE" w:rsidRPr="00AC67BE" w:rsidRDefault="00AC67BE" w:rsidP="00AC67BE">
      <w:pPr>
        <w:pStyle w:val="Heading1"/>
      </w:pPr>
      <w:bookmarkStart w:id="3" w:name="_Toc107232387"/>
      <w:bookmarkStart w:id="4" w:name="_Toc237420878"/>
      <w:r w:rsidRPr="00AC67BE">
        <w:lastRenderedPageBreak/>
        <w:t>Introduction</w:t>
      </w:r>
      <w:bookmarkEnd w:id="3"/>
      <w:bookmarkEnd w:id="4"/>
    </w:p>
    <w:p w14:paraId="432B9FC5" w14:textId="473B0A92" w:rsidR="00815741" w:rsidRDefault="00AC67BE" w:rsidP="00AC67BE">
      <w:r w:rsidRPr="00AC67BE">
        <w:t xml:space="preserve">The purpose of this paper is to provide practical guidance for </w:t>
      </w:r>
      <w:r w:rsidR="00815741">
        <w:t>government d</w:t>
      </w:r>
      <w:r w:rsidRPr="00AC67BE">
        <w:t xml:space="preserve">epartments and public bodies on the use of language </w:t>
      </w:r>
      <w:r w:rsidR="00815741">
        <w:t>about disabled people.</w:t>
      </w:r>
      <w:r w:rsidR="00724EB5">
        <w:rPr>
          <w:rStyle w:val="FootnoteReference"/>
        </w:rPr>
        <w:footnoteReference w:id="1"/>
      </w:r>
      <w:r w:rsidR="00815741">
        <w:t xml:space="preserve"> This paper offers guidance about</w:t>
      </w:r>
      <w:r w:rsidRPr="00AC67BE">
        <w:t xml:space="preserve"> accommodat</w:t>
      </w:r>
      <w:r w:rsidR="00815741">
        <w:t>ing</w:t>
      </w:r>
      <w:r w:rsidRPr="00AC67BE">
        <w:t xml:space="preserve"> the varying preferences of </w:t>
      </w:r>
      <w:r w:rsidR="00F5111D">
        <w:t>disabled people</w:t>
      </w:r>
      <w:r w:rsidRPr="00AC67BE">
        <w:t xml:space="preserve"> in a respectful</w:t>
      </w:r>
      <w:r w:rsidR="00815741">
        <w:t>, tolerant and inclusive</w:t>
      </w:r>
      <w:r w:rsidRPr="00AC67BE">
        <w:t xml:space="preserve"> manner. </w:t>
      </w:r>
      <w:r w:rsidR="00815741" w:rsidRPr="00815741">
        <w:t>It also seeks to offer guidance about best practice in relation to language and terminology where consensus may not exist.</w:t>
      </w:r>
    </w:p>
    <w:p w14:paraId="1A16ACF7" w14:textId="2D1CD0F0" w:rsidR="00DB183E" w:rsidRDefault="00DB183E" w:rsidP="00DB183E">
      <w:r>
        <w:t xml:space="preserve">The current document is an update of the NDA’s 2022 guidance document, revised on foot of Action 13 in the </w:t>
      </w:r>
      <w:hyperlink r:id="rId13" w:history="1">
        <w:r w:rsidRPr="000620B2">
          <w:rPr>
            <w:rStyle w:val="Hyperlink"/>
          </w:rPr>
          <w:t>Autism Innovation Strategy</w:t>
        </w:r>
      </w:hyperlink>
      <w:r>
        <w:t xml:space="preserve"> 2024–2026. Action 13 committed the National Disability Authority (NDA):</w:t>
      </w:r>
    </w:p>
    <w:p w14:paraId="72F635E7" w14:textId="77777777" w:rsidR="00DB183E" w:rsidRDefault="00DB183E" w:rsidP="00DB183E">
      <w:pPr>
        <w:pStyle w:val="Quote"/>
      </w:pPr>
      <w:r>
        <w:t>To provide a common terminology framework relating to autism across the public sector, we will review the National Disability Authority’s Advice Paper on Disability Language and Terminology. We will do this in consultation with autistic people to ensure that it reflects the preferences of the autistic community.</w:t>
      </w:r>
    </w:p>
    <w:p w14:paraId="7904EE65" w14:textId="435BBDB5" w:rsidR="00DB183E" w:rsidRDefault="00DB183E" w:rsidP="00AC67BE">
      <w:r w:rsidRPr="00815741">
        <w:t>The paper was updated following consultation with DPOs</w:t>
      </w:r>
      <w:r>
        <w:t>, including DPOs</w:t>
      </w:r>
      <w:r w:rsidRPr="00815741">
        <w:t xml:space="preserve"> representing autistic and other neurodivergent people. See Annex 1 for more details. </w:t>
      </w:r>
    </w:p>
    <w:p w14:paraId="652EBCD3" w14:textId="1D5AAEBE" w:rsidR="00780C74" w:rsidRDefault="00AC67BE" w:rsidP="00AC67BE">
      <w:r w:rsidRPr="00AC67BE">
        <w:t xml:space="preserve">The </w:t>
      </w:r>
      <w:r w:rsidR="00815741">
        <w:t xml:space="preserve">updated </w:t>
      </w:r>
      <w:r w:rsidRPr="00AC67BE">
        <w:t>paper outlines relevant background information before setting out our recommendations. The</w:t>
      </w:r>
      <w:r w:rsidR="00815741">
        <w:t xml:space="preserve"> updated</w:t>
      </w:r>
      <w:r w:rsidRPr="00AC67BE">
        <w:t xml:space="preserve"> paper also includes a glossary summarising</w:t>
      </w:r>
      <w:r w:rsidR="000620B2">
        <w:t>:</w:t>
      </w:r>
      <w:r w:rsidRPr="00AC67BE">
        <w:t xml:space="preserve"> </w:t>
      </w:r>
    </w:p>
    <w:p w14:paraId="03002A6D" w14:textId="027F4FF0" w:rsidR="00780C74" w:rsidRDefault="002A2569" w:rsidP="00780C74">
      <w:pPr>
        <w:pStyle w:val="NDABullet"/>
      </w:pPr>
      <w:r>
        <w:t xml:space="preserve">advice on recommended language and terminology use, including </w:t>
      </w:r>
      <w:r w:rsidR="00AC67BE" w:rsidRPr="00AC67BE">
        <w:t>a list of terms which are not recommended for use and their recommended alternatives</w:t>
      </w:r>
    </w:p>
    <w:p w14:paraId="35D88F36" w14:textId="11723373" w:rsidR="00780C74" w:rsidRDefault="00815741" w:rsidP="00780C74">
      <w:pPr>
        <w:pStyle w:val="NDABullet"/>
      </w:pPr>
      <w:r>
        <w:t>terms which should only be used in relevant and appropriate circumstances</w:t>
      </w:r>
    </w:p>
    <w:p w14:paraId="1A49D1FB" w14:textId="1B44B4CB" w:rsidR="00AC67BE" w:rsidRPr="00AC67BE" w:rsidRDefault="00AC67BE" w:rsidP="00780C74">
      <w:pPr>
        <w:pStyle w:val="NDABullet"/>
      </w:pPr>
      <w:r w:rsidRPr="00AC67BE">
        <w:t xml:space="preserve">some commonly used terms. </w:t>
      </w:r>
    </w:p>
    <w:p w14:paraId="0F8C01D2" w14:textId="77777777" w:rsidR="00780C74" w:rsidRDefault="00AC67BE" w:rsidP="00AC67BE">
      <w:r w:rsidRPr="00AC67BE">
        <w:t xml:space="preserve">The content of this paper is based on a review of relevant literature, </w:t>
      </w:r>
      <w:r w:rsidR="00780C74">
        <w:t>and several consultations, including:</w:t>
      </w:r>
    </w:p>
    <w:p w14:paraId="143DF94A" w14:textId="5B3C4FB3" w:rsidR="00780C74" w:rsidRDefault="00AC67BE" w:rsidP="00780C74">
      <w:pPr>
        <w:pStyle w:val="NDABullet"/>
      </w:pPr>
      <w:r w:rsidRPr="00AC67BE">
        <w:t xml:space="preserve">the NDA’s consultation with Disabled Person’s Organisations and other stakeholders </w:t>
      </w:r>
      <w:r w:rsidR="00780C74">
        <w:t xml:space="preserve">specifically to inform this paper </w:t>
      </w:r>
      <w:r w:rsidRPr="00AC67BE">
        <w:t>(see Annex 1)</w:t>
      </w:r>
    </w:p>
    <w:p w14:paraId="59F042B7" w14:textId="0449C892" w:rsidR="00780C74" w:rsidRDefault="00815741" w:rsidP="00780C74">
      <w:pPr>
        <w:pStyle w:val="NDABullet"/>
      </w:pPr>
      <w:hyperlink r:id="rId14" w:history="1">
        <w:r w:rsidRPr="007E6554">
          <w:rPr>
            <w:rStyle w:val="Hyperlink"/>
          </w:rPr>
          <w:t>consultations informing the</w:t>
        </w:r>
        <w:r w:rsidR="00424610" w:rsidRPr="007E6554">
          <w:rPr>
            <w:rStyle w:val="Hyperlink"/>
          </w:rPr>
          <w:t xml:space="preserve"> development of the</w:t>
        </w:r>
        <w:r w:rsidRPr="007E6554">
          <w:rPr>
            <w:rStyle w:val="Hyperlink"/>
          </w:rPr>
          <w:t xml:space="preserve"> Autism Innovation Strategy 2024–2026</w:t>
        </w:r>
      </w:hyperlink>
      <w:r>
        <w:t xml:space="preserve"> and</w:t>
      </w:r>
      <w:r w:rsidRPr="00815741">
        <w:t xml:space="preserve"> </w:t>
      </w:r>
    </w:p>
    <w:p w14:paraId="1D095244" w14:textId="1C2108A0" w:rsidR="00AC67BE" w:rsidRPr="00AC67BE" w:rsidRDefault="00780C74" w:rsidP="00780C74">
      <w:pPr>
        <w:pStyle w:val="NDABullet"/>
      </w:pPr>
      <w:hyperlink r:id="rId15" w:history="1">
        <w:r w:rsidRPr="007E6554">
          <w:rPr>
            <w:rStyle w:val="Hyperlink"/>
          </w:rPr>
          <w:t xml:space="preserve">consultations informing </w:t>
        </w:r>
        <w:r w:rsidR="00815741" w:rsidRPr="007E6554">
          <w:rPr>
            <w:rStyle w:val="Hyperlink"/>
          </w:rPr>
          <w:t>the</w:t>
        </w:r>
        <w:r w:rsidRPr="007E6554">
          <w:rPr>
            <w:rStyle w:val="Hyperlink"/>
          </w:rPr>
          <w:t xml:space="preserve"> development of the</w:t>
        </w:r>
        <w:r w:rsidR="00815741" w:rsidRPr="007E6554">
          <w:rPr>
            <w:rStyle w:val="Hyperlink"/>
          </w:rPr>
          <w:t xml:space="preserve"> National Human Rights Strategy for Disabled People 2025–2030</w:t>
        </w:r>
      </w:hyperlink>
      <w:r w:rsidR="00AC67BE" w:rsidRPr="00AC67BE">
        <w:t xml:space="preserve">. </w:t>
      </w:r>
    </w:p>
    <w:p w14:paraId="32CEA4A8" w14:textId="50FEA12F" w:rsidR="00815741" w:rsidRPr="00815741" w:rsidRDefault="00815741" w:rsidP="00DB183E"/>
    <w:p w14:paraId="09A5CA81" w14:textId="39DF7E48" w:rsidR="00AC67BE" w:rsidRPr="00AC67BE" w:rsidRDefault="00AC67BE" w:rsidP="00AC67BE">
      <w:r w:rsidRPr="00AC67BE">
        <w:t xml:space="preserve">The NDA recognises that language evolves over time. Therefore, it is intended that this paper will </w:t>
      </w:r>
      <w:r w:rsidR="00815741">
        <w:t xml:space="preserve">continue to </w:t>
      </w:r>
      <w:r w:rsidRPr="00AC67BE">
        <w:t>be reviewed periodically and updated as required.</w:t>
      </w:r>
    </w:p>
    <w:p w14:paraId="38567B80" w14:textId="77777777" w:rsidR="00AC67BE" w:rsidRPr="00AC67BE" w:rsidRDefault="00AC67BE" w:rsidP="00AC67BE">
      <w:pPr>
        <w:pStyle w:val="Heading1"/>
      </w:pPr>
      <w:bookmarkStart w:id="5" w:name="_Toc107232388"/>
      <w:bookmarkStart w:id="6" w:name="_Toc237420879"/>
      <w:r w:rsidRPr="00AC67BE">
        <w:t>Background</w:t>
      </w:r>
      <w:bookmarkEnd w:id="5"/>
      <w:bookmarkEnd w:id="6"/>
    </w:p>
    <w:p w14:paraId="68CC9FA9" w14:textId="77777777" w:rsidR="00AC67BE" w:rsidRDefault="00AC67BE" w:rsidP="00AC67BE">
      <w:pPr>
        <w:pStyle w:val="Heading2"/>
      </w:pPr>
      <w:bookmarkStart w:id="7" w:name="_Toc107232389"/>
      <w:bookmarkStart w:id="8" w:name="_Toc237420880"/>
      <w:r w:rsidRPr="00AC67BE">
        <w:t>Models of disability</w:t>
      </w:r>
      <w:bookmarkEnd w:id="7"/>
      <w:bookmarkEnd w:id="8"/>
    </w:p>
    <w:p w14:paraId="412C3F95" w14:textId="0AEE4CDB" w:rsidR="004732F5" w:rsidRDefault="00AC67BE" w:rsidP="00AC67BE">
      <w:r w:rsidRPr="00AC67BE">
        <w:t xml:space="preserve">The way in which disability is understood has evolved. </w:t>
      </w:r>
      <w:r w:rsidR="004A711A">
        <w:t>P</w:t>
      </w:r>
      <w:r w:rsidR="004732F5" w:rsidRPr="004732F5">
        <w:t xml:space="preserve">eople understand disability differently. As a result, there are several models used to explain the ways in which disability is understood by different groups. These models converge on some characteristics and diverge on others. Neither all disabled people in Ireland nor specific subgroups of disabled people agree on any single model </w:t>
      </w:r>
      <w:r w:rsidR="00901432">
        <w:t>for describing</w:t>
      </w:r>
      <w:r w:rsidR="004732F5" w:rsidRPr="004732F5">
        <w:t xml:space="preserve"> disability. Tensions therefore exist in how disability is conceptualised both between and within these groups. The continued evolution of </w:t>
      </w:r>
      <w:r w:rsidR="00901432">
        <w:t xml:space="preserve">how we </w:t>
      </w:r>
      <w:r w:rsidR="004732F5" w:rsidRPr="004732F5">
        <w:t>understand</w:t>
      </w:r>
      <w:r w:rsidR="00901432">
        <w:t xml:space="preserve"> disability,</w:t>
      </w:r>
      <w:r w:rsidR="004732F5" w:rsidRPr="004732F5">
        <w:t xml:space="preserve"> and the tensions inherent in this evolution</w:t>
      </w:r>
      <w:r w:rsidR="00901432">
        <w:t>,</w:t>
      </w:r>
      <w:r w:rsidR="004732F5" w:rsidRPr="004732F5">
        <w:t xml:space="preserve"> have implications for the language we use when communicating about disabled people. For context, we briefly outline some of the prominent models of disability below</w:t>
      </w:r>
      <w:r w:rsidR="004732F5">
        <w:t>.</w:t>
      </w:r>
      <w:r w:rsidR="0007040D">
        <w:rPr>
          <w:rStyle w:val="FootnoteReference"/>
        </w:rPr>
        <w:footnoteReference w:id="2"/>
      </w:r>
    </w:p>
    <w:p w14:paraId="13839197" w14:textId="4044EFEB" w:rsidR="004732F5" w:rsidRDefault="004732F5" w:rsidP="004732F5">
      <w:pPr>
        <w:pStyle w:val="Heading3"/>
      </w:pPr>
      <w:bookmarkStart w:id="9" w:name="_Toc231464525"/>
      <w:bookmarkStart w:id="10" w:name="_Toc236820759"/>
      <w:bookmarkStart w:id="11" w:name="_Toc237351799"/>
      <w:bookmarkStart w:id="12" w:name="_Toc237420881"/>
      <w:r>
        <w:t>Medical model</w:t>
      </w:r>
      <w:bookmarkEnd w:id="9"/>
      <w:bookmarkEnd w:id="10"/>
      <w:bookmarkEnd w:id="11"/>
      <w:bookmarkEnd w:id="12"/>
    </w:p>
    <w:p w14:paraId="438215D0" w14:textId="54413EA7" w:rsidR="004732F5" w:rsidRDefault="00AC67BE" w:rsidP="00AC67BE">
      <w:r w:rsidRPr="00AC67BE">
        <w:t xml:space="preserve">The </w:t>
      </w:r>
      <w:r w:rsidR="004732F5">
        <w:t>m</w:t>
      </w:r>
      <w:r w:rsidRPr="00AC67BE">
        <w:t xml:space="preserve">edical </w:t>
      </w:r>
      <w:r w:rsidR="004732F5">
        <w:t>m</w:t>
      </w:r>
      <w:r w:rsidRPr="00AC67BE">
        <w:t>odel of disability</w:t>
      </w:r>
      <w:r w:rsidR="004732F5" w:rsidRPr="004732F5">
        <w:t xml:space="preserve"> is a view that medical professional</w:t>
      </w:r>
      <w:r w:rsidR="00A25C69">
        <w:t>s</w:t>
      </w:r>
      <w:r w:rsidR="004732F5" w:rsidRPr="004732F5">
        <w:t xml:space="preserve"> view disability</w:t>
      </w:r>
      <w:r w:rsidRPr="00AC67BE">
        <w:t xml:space="preserve"> as </w:t>
      </w:r>
      <w:r w:rsidR="004732F5">
        <w:t>resulting from</w:t>
      </w:r>
      <w:r w:rsidRPr="00AC67BE">
        <w:t xml:space="preserve"> a person’s impairment </w:t>
      </w:r>
      <w:r w:rsidR="004732F5">
        <w:t>alone.</w:t>
      </w:r>
      <w:r w:rsidR="004732F5" w:rsidRPr="004732F5">
        <w:t xml:space="preserve"> That is, in this model, disability is </w:t>
      </w:r>
      <w:r w:rsidR="00B66637">
        <w:t>perceived</w:t>
      </w:r>
      <w:r w:rsidR="004732F5" w:rsidRPr="004732F5">
        <w:t xml:space="preserve"> as a medical ‘problem’ located within the individual.</w:t>
      </w:r>
      <w:r w:rsidR="004732F5">
        <w:t xml:space="preserve"> Disability, according to this model, </w:t>
      </w:r>
      <w:r w:rsidRPr="00AC67BE">
        <w:t>can be</w:t>
      </w:r>
      <w:r w:rsidR="004732F5">
        <w:t xml:space="preserve"> </w:t>
      </w:r>
      <w:r w:rsidR="00AB78B9">
        <w:t>fixed</w:t>
      </w:r>
      <w:r w:rsidR="004732F5">
        <w:t xml:space="preserve"> or</w:t>
      </w:r>
      <w:r w:rsidRPr="00AC67BE">
        <w:t xml:space="preserve"> ‘cured’ by the intervention of medical science</w:t>
      </w:r>
      <w:r w:rsidR="005B72D6">
        <w:t xml:space="preserve">. (1) </w:t>
      </w:r>
      <w:r w:rsidR="007F160A">
        <w:t>Historically,</w:t>
      </w:r>
      <w:r w:rsidR="004732F5">
        <w:t xml:space="preserve"> according to those who articulate this view,</w:t>
      </w:r>
      <w:r w:rsidR="007F160A">
        <w:t xml:space="preserve"> i</w:t>
      </w:r>
      <w:r w:rsidRPr="00AC67BE">
        <w:t xml:space="preserve">ndividuals </w:t>
      </w:r>
      <w:r w:rsidR="007F160A">
        <w:t>we</w:t>
      </w:r>
      <w:r w:rsidRPr="00AC67BE">
        <w:t xml:space="preserve">re seen </w:t>
      </w:r>
      <w:r w:rsidR="004732F5">
        <w:t xml:space="preserve">only </w:t>
      </w:r>
      <w:r w:rsidRPr="00AC67BE">
        <w:t>as patients or service users</w:t>
      </w:r>
      <w:r w:rsidR="004732F5">
        <w:t xml:space="preserve"> in receipt of care</w:t>
      </w:r>
      <w:r w:rsidRPr="00AC67BE">
        <w:t>, rather than active</w:t>
      </w:r>
      <w:r w:rsidR="004732F5">
        <w:t>, autonomous</w:t>
      </w:r>
      <w:r w:rsidRPr="00AC67BE">
        <w:t xml:space="preserve"> agents in their own lives</w:t>
      </w:r>
      <w:r w:rsidR="005B72D6">
        <w:t>. (2)</w:t>
      </w:r>
    </w:p>
    <w:p w14:paraId="7654341A" w14:textId="301A1D1A" w:rsidR="000C6F70" w:rsidRDefault="004732F5" w:rsidP="00AC67BE">
      <w:r w:rsidRPr="004732F5">
        <w:t xml:space="preserve">More recently, it has been suggested that this model ought to be referred to instead as the </w:t>
      </w:r>
      <w:r w:rsidR="000620B2">
        <w:t>‘</w:t>
      </w:r>
      <w:r w:rsidRPr="004732F5">
        <w:t>normalisation</w:t>
      </w:r>
      <w:r w:rsidR="000620B2">
        <w:t>’</w:t>
      </w:r>
      <w:r w:rsidRPr="004732F5">
        <w:t xml:space="preserve"> model of disability. </w:t>
      </w:r>
      <w:r w:rsidR="005B72D6">
        <w:t xml:space="preserve">(3) </w:t>
      </w:r>
      <w:r w:rsidRPr="004732F5">
        <w:t xml:space="preserve">This suggested change was intended to retain the central message that an exclusive focus on making the bodies and brains of disabled people conform as closely as possible to society’s idea of a normal person has been harmful to disabled people. The change was suggested to avoid conflation with evidence-based medical or other forms of healthcare that improve disabled people’s lives in ways that are welcomed and seen as </w:t>
      </w:r>
      <w:r w:rsidR="007F160A">
        <w:t>desir</w:t>
      </w:r>
      <w:r>
        <w:t>able</w:t>
      </w:r>
      <w:r w:rsidR="007F160A">
        <w:t xml:space="preserve"> </w:t>
      </w:r>
      <w:r>
        <w:t>by many disabled people</w:t>
      </w:r>
      <w:r w:rsidR="007F160A">
        <w:t>.</w:t>
      </w:r>
    </w:p>
    <w:p w14:paraId="79FF7CE7" w14:textId="4F1C5512" w:rsidR="007F160A" w:rsidRDefault="007F160A" w:rsidP="007F160A">
      <w:pPr>
        <w:pStyle w:val="Heading3"/>
      </w:pPr>
      <w:bookmarkStart w:id="13" w:name="_Toc231464526"/>
      <w:bookmarkStart w:id="14" w:name="_Toc236820760"/>
      <w:bookmarkStart w:id="15" w:name="_Toc237351800"/>
      <w:bookmarkStart w:id="16" w:name="_Toc237420882"/>
      <w:r>
        <w:t xml:space="preserve">Social </w:t>
      </w:r>
      <w:r w:rsidR="004732F5">
        <w:t>m</w:t>
      </w:r>
      <w:r>
        <w:t>odel</w:t>
      </w:r>
      <w:bookmarkEnd w:id="13"/>
      <w:bookmarkEnd w:id="14"/>
      <w:bookmarkEnd w:id="15"/>
      <w:bookmarkEnd w:id="16"/>
    </w:p>
    <w:p w14:paraId="3EC98645" w14:textId="45ACB60C" w:rsidR="004732F5" w:rsidRDefault="00AC67BE" w:rsidP="004732F5">
      <w:r w:rsidRPr="00AC67BE">
        <w:t xml:space="preserve">The </w:t>
      </w:r>
      <w:r w:rsidR="004732F5">
        <w:t>s</w:t>
      </w:r>
      <w:r w:rsidRPr="00AC67BE">
        <w:t xml:space="preserve">ocial </w:t>
      </w:r>
      <w:r w:rsidR="004732F5">
        <w:t>m</w:t>
      </w:r>
      <w:r w:rsidRPr="00AC67BE">
        <w:t>odel, by contrast, places an emphasis on</w:t>
      </w:r>
      <w:r w:rsidR="004A711A">
        <w:t xml:space="preserve"> identifying and addressing</w:t>
      </w:r>
      <w:r w:rsidRPr="00AC67BE">
        <w:t xml:space="preserve"> ‘disabling barriers’ caused by economic and environmental </w:t>
      </w:r>
      <w:r w:rsidRPr="00AC67BE">
        <w:lastRenderedPageBreak/>
        <w:t>factors and social attitudes that prevent the full participation of disabled people in society.</w:t>
      </w:r>
      <w:r w:rsidR="000620B2">
        <w:t xml:space="preserve"> </w:t>
      </w:r>
      <w:r w:rsidRPr="00AC67BE">
        <w:t xml:space="preserve">Rooted in disability rights, this approach locates the problem within society and its lack of inclusion, rather than on what is ‘wrong’ with the individual. </w:t>
      </w:r>
    </w:p>
    <w:p w14:paraId="71BCF16E" w14:textId="77777777" w:rsidR="004732F5" w:rsidRDefault="004732F5" w:rsidP="004732F5">
      <w:pPr>
        <w:pStyle w:val="Heading3"/>
      </w:pPr>
      <w:bookmarkStart w:id="17" w:name="_Toc231464527"/>
      <w:bookmarkStart w:id="18" w:name="_Toc236820761"/>
      <w:bookmarkStart w:id="19" w:name="_Toc237351801"/>
      <w:bookmarkStart w:id="20" w:name="_Toc237420883"/>
      <w:r>
        <w:t>Social-relational model</w:t>
      </w:r>
      <w:bookmarkEnd w:id="17"/>
      <w:bookmarkEnd w:id="18"/>
      <w:bookmarkEnd w:id="19"/>
      <w:bookmarkEnd w:id="20"/>
    </w:p>
    <w:p w14:paraId="1D102520" w14:textId="3A549E4B" w:rsidR="00AC67BE" w:rsidRDefault="00F35A82" w:rsidP="004732F5">
      <w:bookmarkStart w:id="21" w:name="_Hlk227684471"/>
      <w:r w:rsidRPr="00F35A82">
        <w:t>The social-relational model of disability, sometimes referred to as a biopsychosocial model, understand</w:t>
      </w:r>
      <w:r>
        <w:t>s</w:t>
      </w:r>
      <w:r w:rsidRPr="00F35A82">
        <w:t xml:space="preserve"> a person’s disability as an interaction between biological, psychological and social factors. According to this model, the extent to which a person is disabled or not in a given context </w:t>
      </w:r>
      <w:r w:rsidRPr="00627643">
        <w:t>is determined by the dynamic interplay between their biological make-up</w:t>
      </w:r>
      <w:r w:rsidR="000620B2" w:rsidRPr="00627643">
        <w:t xml:space="preserve"> and their</w:t>
      </w:r>
      <w:r w:rsidRPr="00627643">
        <w:t xml:space="preserve"> psychological functioning</w:t>
      </w:r>
      <w:r w:rsidR="000620B2" w:rsidRPr="00627643">
        <w:t>,</w:t>
      </w:r>
      <w:r w:rsidRPr="00627643">
        <w:t xml:space="preserve"> and societal responses to each</w:t>
      </w:r>
      <w:r w:rsidR="000620B2" w:rsidRPr="00627643">
        <w:t xml:space="preserve"> of these</w:t>
      </w:r>
      <w:r w:rsidRPr="00627643">
        <w:t xml:space="preserve">. </w:t>
      </w:r>
      <w:bookmarkEnd w:id="21"/>
      <w:r w:rsidRPr="00627643">
        <w:t>To that end, it considers both social and medical interventions as</w:t>
      </w:r>
      <w:r w:rsidRPr="00F35A82">
        <w:t xml:space="preserve"> appropriate mechanism</w:t>
      </w:r>
      <w:r w:rsidR="007E6554">
        <w:t>s</w:t>
      </w:r>
      <w:r w:rsidRPr="00F35A82">
        <w:t xml:space="preserve"> to address disability and does not reject either of them as forms of intervention.</w:t>
      </w:r>
    </w:p>
    <w:p w14:paraId="7C278FDE" w14:textId="22E64B1F" w:rsidR="007F160A" w:rsidRPr="007F160A" w:rsidRDefault="007F160A" w:rsidP="007F160A">
      <w:pPr>
        <w:pStyle w:val="Heading3"/>
      </w:pPr>
      <w:bookmarkStart w:id="22" w:name="_Toc231464528"/>
      <w:bookmarkStart w:id="23" w:name="_Toc236820762"/>
      <w:bookmarkStart w:id="24" w:name="_Toc237351802"/>
      <w:bookmarkStart w:id="25" w:name="_Toc237420884"/>
      <w:r>
        <w:t xml:space="preserve">Human </w:t>
      </w:r>
      <w:r w:rsidR="004732F5">
        <w:t>r</w:t>
      </w:r>
      <w:r>
        <w:t xml:space="preserve">ights </w:t>
      </w:r>
      <w:r w:rsidR="004732F5">
        <w:t>m</w:t>
      </w:r>
      <w:r>
        <w:t>odel</w:t>
      </w:r>
      <w:bookmarkEnd w:id="22"/>
      <w:bookmarkEnd w:id="23"/>
      <w:bookmarkEnd w:id="24"/>
      <w:bookmarkEnd w:id="25"/>
    </w:p>
    <w:p w14:paraId="02DFC1FF" w14:textId="6B5499BA" w:rsidR="00780C74" w:rsidRDefault="000C6F70" w:rsidP="00780C74">
      <w:r w:rsidRPr="00536949">
        <w:t xml:space="preserve">While distinct, the </w:t>
      </w:r>
      <w:r w:rsidR="00E557C1">
        <w:t>h</w:t>
      </w:r>
      <w:r w:rsidRPr="00536949">
        <w:t xml:space="preserve">uman </w:t>
      </w:r>
      <w:r w:rsidR="00E557C1">
        <w:t>r</w:t>
      </w:r>
      <w:r w:rsidRPr="00536949">
        <w:t xml:space="preserve">ights </w:t>
      </w:r>
      <w:r w:rsidR="00E557C1">
        <w:t>m</w:t>
      </w:r>
      <w:r w:rsidRPr="00536949">
        <w:t xml:space="preserve">odel complements the </w:t>
      </w:r>
      <w:r w:rsidR="00F35A82">
        <w:t>s</w:t>
      </w:r>
      <w:r w:rsidRPr="00536949">
        <w:t xml:space="preserve">ocial </w:t>
      </w:r>
      <w:r w:rsidR="00F35A82">
        <w:t>m</w:t>
      </w:r>
      <w:r w:rsidRPr="00536949">
        <w:t>odel</w:t>
      </w:r>
      <w:r w:rsidR="005B72D6">
        <w:t>. (4)</w:t>
      </w:r>
      <w:r w:rsidR="005B72D6" w:rsidRPr="00536949">
        <w:t xml:space="preserve"> </w:t>
      </w:r>
      <w:r w:rsidRPr="00536949">
        <w:t xml:space="preserve">The </w:t>
      </w:r>
      <w:r w:rsidR="00F35A82">
        <w:t>h</w:t>
      </w:r>
      <w:r w:rsidRPr="00536949">
        <w:t xml:space="preserve">uman </w:t>
      </w:r>
      <w:r w:rsidR="00F35A82">
        <w:t>r</w:t>
      </w:r>
      <w:r w:rsidRPr="00536949">
        <w:t xml:space="preserve">ights </w:t>
      </w:r>
      <w:r w:rsidR="00F35A82">
        <w:t>m</w:t>
      </w:r>
      <w:r w:rsidRPr="00536949">
        <w:t xml:space="preserve">odel </w:t>
      </w:r>
      <w:r w:rsidR="00E557C1">
        <w:t>states</w:t>
      </w:r>
      <w:r w:rsidR="00E557C1" w:rsidRPr="00536949">
        <w:t xml:space="preserve"> </w:t>
      </w:r>
      <w:r w:rsidRPr="00536949">
        <w:t xml:space="preserve">that disability is a natural part of human diversity (the same as gender, race and so on) and </w:t>
      </w:r>
      <w:r w:rsidR="002B3D4D">
        <w:t xml:space="preserve">emphasises </w:t>
      </w:r>
      <w:r w:rsidRPr="00536949">
        <w:t xml:space="preserve">that disabled people </w:t>
      </w:r>
      <w:r w:rsidR="00E557C1">
        <w:t>have</w:t>
      </w:r>
      <w:r w:rsidRPr="00536949">
        <w:t xml:space="preserve"> the same human rights as </w:t>
      </w:r>
      <w:r w:rsidR="00E557C1">
        <w:t>non-disabled people</w:t>
      </w:r>
      <w:r w:rsidR="005B72D6">
        <w:t>. (5)</w:t>
      </w:r>
      <w:r w:rsidRPr="00536949">
        <w:t xml:space="preserve"> The </w:t>
      </w:r>
      <w:r w:rsidR="00F35A82">
        <w:t>h</w:t>
      </w:r>
      <w:r w:rsidRPr="00536949">
        <w:t xml:space="preserve">uman </w:t>
      </w:r>
      <w:r w:rsidR="00F35A82">
        <w:t>r</w:t>
      </w:r>
      <w:r w:rsidRPr="00536949">
        <w:t xml:space="preserve">ights </w:t>
      </w:r>
      <w:r w:rsidR="00F35A82">
        <w:t>m</w:t>
      </w:r>
      <w:r w:rsidRPr="00536949">
        <w:t xml:space="preserve">odel treats barriers in society as discriminatory and places the responsibility on governments to address these barriers and uphold the human rights of </w:t>
      </w:r>
      <w:r w:rsidR="007A2DAD">
        <w:t xml:space="preserve">disabled </w:t>
      </w:r>
      <w:r w:rsidRPr="00536949">
        <w:t>people.</w:t>
      </w:r>
    </w:p>
    <w:p w14:paraId="6811B78F" w14:textId="1CDD06C3" w:rsidR="00E557C1" w:rsidRDefault="00E557C1" w:rsidP="00E557C1">
      <w:pPr>
        <w:pStyle w:val="Heading2"/>
      </w:pPr>
      <w:bookmarkStart w:id="26" w:name="_Toc237420885"/>
      <w:r>
        <w:t>International disability frameworks</w:t>
      </w:r>
      <w:bookmarkEnd w:id="26"/>
    </w:p>
    <w:p w14:paraId="6233C9A6" w14:textId="20B5B1E6" w:rsidR="00E557C1" w:rsidRPr="00E557C1" w:rsidRDefault="00E557C1" w:rsidP="00E557C1">
      <w:pPr>
        <w:pStyle w:val="Heading3"/>
      </w:pPr>
      <w:bookmarkStart w:id="27" w:name="_Toc231464530"/>
      <w:bookmarkStart w:id="28" w:name="_Toc236820764"/>
      <w:bookmarkStart w:id="29" w:name="_Toc237351804"/>
      <w:bookmarkStart w:id="30" w:name="_Toc237420886"/>
      <w:r w:rsidRPr="00E557C1">
        <w:t>UN Convention on the Rights of Persons with Disabilities (UNCRPD)</w:t>
      </w:r>
      <w:bookmarkEnd w:id="27"/>
      <w:bookmarkEnd w:id="28"/>
      <w:bookmarkEnd w:id="29"/>
      <w:bookmarkEnd w:id="30"/>
    </w:p>
    <w:p w14:paraId="5E697FAF" w14:textId="5E3CDE76" w:rsidR="00E557C1" w:rsidRPr="00AC67BE" w:rsidRDefault="00E557C1" w:rsidP="00E557C1">
      <w:r>
        <w:t>The UNCRPD</w:t>
      </w:r>
      <w:r w:rsidR="002B3D4D">
        <w:t>, which Ireland ratified in 2018,</w:t>
      </w:r>
      <w:r>
        <w:t xml:space="preserve"> </w:t>
      </w:r>
      <w:r w:rsidRPr="007F160A">
        <w:t>acknowledges that disability results from the interaction between individual impairment and societal response to that impairment</w:t>
      </w:r>
      <w:r w:rsidR="005B72D6">
        <w:t>. (4)</w:t>
      </w:r>
    </w:p>
    <w:p w14:paraId="10543D9C" w14:textId="77777777" w:rsidR="00E557C1" w:rsidRPr="00AC67BE" w:rsidRDefault="00E557C1" w:rsidP="00E557C1">
      <w:r w:rsidRPr="00AC67BE">
        <w:t xml:space="preserve">This is reflected in the preamble of the </w:t>
      </w:r>
      <w:r>
        <w:t>UN</w:t>
      </w:r>
      <w:r w:rsidRPr="00AC67BE">
        <w:t>CRPD which states:</w:t>
      </w:r>
    </w:p>
    <w:p w14:paraId="7B8CA838" w14:textId="4A6FDE8F" w:rsidR="00E557C1" w:rsidRDefault="00E557C1" w:rsidP="00E557C1">
      <w:pPr>
        <w:pStyle w:val="Quote"/>
      </w:pPr>
      <w:r w:rsidRPr="00AC67BE">
        <w:t>Recognising that disability is an evolving concept and that disability results from the interaction between persons with impairments and attitudinal and environmental barriers that hinders their full and effective participation in society on an equal basis with others</w:t>
      </w:r>
      <w:r w:rsidR="005B72D6">
        <w:t>. (6)</w:t>
      </w:r>
    </w:p>
    <w:p w14:paraId="77C088CF" w14:textId="07F04C47" w:rsidR="00E557C1" w:rsidRDefault="00F67818" w:rsidP="00F67818">
      <w:pPr>
        <w:pStyle w:val="Heading3"/>
      </w:pPr>
      <w:bookmarkStart w:id="31" w:name="_Toc231464531"/>
      <w:bookmarkStart w:id="32" w:name="_Toc236820765"/>
      <w:bookmarkStart w:id="33" w:name="_Toc237351805"/>
      <w:bookmarkStart w:id="34" w:name="_Toc237420887"/>
      <w:r w:rsidRPr="00F67818">
        <w:t>International Classification of Functioning, Disability and Health (ICF)</w:t>
      </w:r>
      <w:bookmarkEnd w:id="31"/>
      <w:bookmarkEnd w:id="32"/>
      <w:bookmarkEnd w:id="33"/>
      <w:bookmarkEnd w:id="34"/>
    </w:p>
    <w:p w14:paraId="68BD1F64" w14:textId="70CEEA9C" w:rsidR="00F67818" w:rsidRPr="00F67818" w:rsidRDefault="00F67818" w:rsidP="00F67818">
      <w:r w:rsidRPr="00F67818">
        <w:t>Ireland is a member state</w:t>
      </w:r>
      <w:r>
        <w:t xml:space="preserve"> of the World Health Organisation (WHO). As such, healthcare in Ireland </w:t>
      </w:r>
      <w:r w:rsidRPr="00F67818">
        <w:t>is expected to use WHO frameworks in delivering healthcare. The WHO approach to disability is defined in the ICF</w:t>
      </w:r>
      <w:r w:rsidR="002C6F80">
        <w:t>, which</w:t>
      </w:r>
      <w:r w:rsidR="002C6F80" w:rsidRPr="002C6F80">
        <w:t xml:space="preserve"> adopts a bio-psychosocial model of disability</w:t>
      </w:r>
      <w:r w:rsidR="002C6F80">
        <w:t xml:space="preserve">. </w:t>
      </w:r>
      <w:r w:rsidR="009C1259">
        <w:t xml:space="preserve">The ICF conceptualises a person's level of functioning as a dynamic interaction </w:t>
      </w:r>
      <w:r w:rsidR="009C1259">
        <w:lastRenderedPageBreak/>
        <w:t xml:space="preserve">between their health conditions, environmental factors, and personal factors. </w:t>
      </w:r>
    </w:p>
    <w:p w14:paraId="7CBA738A" w14:textId="77777777" w:rsidR="00B930F2" w:rsidRDefault="00B930F2" w:rsidP="00B930F2">
      <w:pPr>
        <w:pStyle w:val="Heading2"/>
      </w:pPr>
      <w:bookmarkStart w:id="35" w:name="_Toc237420888"/>
      <w:r>
        <w:t>Legislative definitions of disability</w:t>
      </w:r>
      <w:bookmarkEnd w:id="35"/>
    </w:p>
    <w:p w14:paraId="17EF732A" w14:textId="473439AD" w:rsidR="00B930F2" w:rsidRDefault="00B930F2" w:rsidP="00B930F2">
      <w:r>
        <w:t>Disability is defined in several pieces of legislation in Ireland</w:t>
      </w:r>
      <w:r w:rsidR="00B66637">
        <w:t xml:space="preserve"> (see Annex 3 for examples)</w:t>
      </w:r>
      <w:r>
        <w:t xml:space="preserve">. While defined in different ways, these definitions </w:t>
      </w:r>
      <w:r w:rsidR="00487CE1">
        <w:t>include impairment language</w:t>
      </w:r>
      <w:r>
        <w:t xml:space="preserve"> and medical terminology. To avail of protections or rights under each piece of legislation, such as the Disability Act 2005 or the Equality Acts, individuals must meet these statutory definitions of disability. </w:t>
      </w:r>
    </w:p>
    <w:p w14:paraId="5821D9D0" w14:textId="77777777" w:rsidR="00B930F2" w:rsidRDefault="00B930F2" w:rsidP="00B930F2">
      <w:r>
        <w:t xml:space="preserve">However, while a </w:t>
      </w:r>
      <w:r w:rsidRPr="00622709">
        <w:t>person may be legally considered disabled</w:t>
      </w:r>
      <w:r>
        <w:t xml:space="preserve"> to access certain statutory rights, protections or entitlements, they may</w:t>
      </w:r>
      <w:r w:rsidRPr="00622709">
        <w:t xml:space="preserve"> not identify </w:t>
      </w:r>
      <w:r>
        <w:t xml:space="preserve">in the same way or </w:t>
      </w:r>
      <w:r w:rsidRPr="00622709">
        <w:t>with the term</w:t>
      </w:r>
      <w:r>
        <w:t>inology associated with these definitions</w:t>
      </w:r>
      <w:r w:rsidRPr="00622709">
        <w:t>.</w:t>
      </w:r>
      <w:r w:rsidRPr="00405BD7">
        <w:t xml:space="preserve"> </w:t>
      </w:r>
      <w:r>
        <w:t xml:space="preserve">In considering this advice paper, it is important </w:t>
      </w:r>
      <w:r w:rsidRPr="00405BD7">
        <w:t xml:space="preserve">to </w:t>
      </w:r>
      <w:r>
        <w:t>differentiate</w:t>
      </w:r>
      <w:r w:rsidRPr="00405BD7">
        <w:t xml:space="preserve"> between people identifying as disabled and people being recognised by the state (in legislation) as disabled</w:t>
      </w:r>
      <w:r>
        <w:t>.</w:t>
      </w:r>
    </w:p>
    <w:p w14:paraId="25ADEC50" w14:textId="77777777" w:rsidR="00B930F2" w:rsidRDefault="00B930F2" w:rsidP="00B930F2">
      <w:pPr>
        <w:pStyle w:val="Heading2"/>
      </w:pPr>
      <w:bookmarkStart w:id="36" w:name="_Toc237420889"/>
      <w:r>
        <w:t>Identity and diagnosis</w:t>
      </w:r>
      <w:bookmarkEnd w:id="36"/>
    </w:p>
    <w:p w14:paraId="227D42F9" w14:textId="3C9E3012" w:rsidR="00B930F2" w:rsidRDefault="00B930F2" w:rsidP="00B930F2">
      <w:r w:rsidRPr="00402386">
        <w:t xml:space="preserve">Identity and diagnosis are two different and separate processes. A person’s identity is a personal and/or social choice relating to a sense of belonging to a category or a group. Diagnosis </w:t>
      </w:r>
      <w:r>
        <w:t>involves</w:t>
      </w:r>
      <w:r w:rsidR="009C1259">
        <w:t xml:space="preserve"> assessment against</w:t>
      </w:r>
      <w:r w:rsidRPr="00402386">
        <w:t xml:space="preserve"> </w:t>
      </w:r>
      <w:r w:rsidRPr="005C7E60">
        <w:t>a</w:t>
      </w:r>
      <w:r w:rsidR="009C1259">
        <w:t xml:space="preserve"> set of</w:t>
      </w:r>
      <w:r w:rsidRPr="005C7E60">
        <w:t xml:space="preserve"> formal</w:t>
      </w:r>
      <w:r>
        <w:t xml:space="preserve">, </w:t>
      </w:r>
      <w:r w:rsidR="00A85EE8" w:rsidRPr="005C7E60">
        <w:t>internationally</w:t>
      </w:r>
      <w:r w:rsidR="00A85EE8">
        <w:t xml:space="preserve"> recognised</w:t>
      </w:r>
      <w:r w:rsidRPr="005C7E60">
        <w:t xml:space="preserve"> diagnostic </w:t>
      </w:r>
      <w:r w:rsidR="009C1259">
        <w:t xml:space="preserve">criteria. </w:t>
      </w:r>
      <w:r w:rsidR="009C1259" w:rsidRPr="009C1259">
        <w:t>A person receives a diagnosis if suitably qualified professionals deem their</w:t>
      </w:r>
      <w:r w:rsidR="009C1259">
        <w:t xml:space="preserve"> clinical presentations</w:t>
      </w:r>
      <w:r w:rsidRPr="005C7E60">
        <w:t xml:space="preserve"> </w:t>
      </w:r>
      <w:r w:rsidR="009C1259">
        <w:t>(which may include direct or indirect</w:t>
      </w:r>
      <w:r w:rsidR="009C1259" w:rsidRPr="009C1259">
        <w:t xml:space="preserve"> assessment of an individual’s behavioural, biological, cognitive or psychological systems</w:t>
      </w:r>
      <w:r w:rsidR="009C1259">
        <w:t>)</w:t>
      </w:r>
      <w:r w:rsidR="00A85EE8">
        <w:t xml:space="preserve"> </w:t>
      </w:r>
      <w:r w:rsidRPr="005C7E60">
        <w:t xml:space="preserve">meet a diagnostic threshold. </w:t>
      </w:r>
      <w:r w:rsidR="009C1259" w:rsidRPr="009C1259">
        <w:t>Diagnostic categorisation is standardised across countries so international evidence can be applied to people in every country. Diagnostic assessment is designed to be statistical</w:t>
      </w:r>
      <w:r w:rsidR="009C1259">
        <w:t>ly</w:t>
      </w:r>
      <w:r w:rsidR="009C1259" w:rsidRPr="009C1259">
        <w:t xml:space="preserve"> valid and reliable.  </w:t>
      </w:r>
    </w:p>
    <w:p w14:paraId="5B6577F1" w14:textId="7CCA93ED" w:rsidR="00056E79" w:rsidRPr="000C6F70" w:rsidRDefault="00056E79" w:rsidP="00B930F2">
      <w:r w:rsidRPr="00056E79">
        <w:t>For example</w:t>
      </w:r>
      <w:r>
        <w:t>,</w:t>
      </w:r>
      <w:r w:rsidRPr="00056E79">
        <w:t xml:space="preserve"> a person diagnosed with a spinal injury that requires them to use a wheelchair may or may not identify as having a disability</w:t>
      </w:r>
      <w:r>
        <w:t>. Conversely,</w:t>
      </w:r>
      <w:r w:rsidRPr="00056E79">
        <w:t xml:space="preserve"> a person may identify as being neurodivergent whether they have received a diagnosis of a </w:t>
      </w:r>
      <w:r w:rsidR="009C1259">
        <w:t>neurodevelopmental</w:t>
      </w:r>
      <w:r w:rsidR="009C1259" w:rsidRPr="00056E79">
        <w:t xml:space="preserve"> </w:t>
      </w:r>
      <w:r w:rsidRPr="00056E79">
        <w:t>condition</w:t>
      </w:r>
      <w:r>
        <w:t xml:space="preserve"> or not</w:t>
      </w:r>
      <w:r w:rsidRPr="00056E79">
        <w:t>.</w:t>
      </w:r>
    </w:p>
    <w:p w14:paraId="0F6CFE31" w14:textId="77777777" w:rsidR="00AC67BE" w:rsidRPr="00AC67BE" w:rsidRDefault="00AC67BE" w:rsidP="00AC67BE">
      <w:pPr>
        <w:pStyle w:val="Heading2"/>
      </w:pPr>
      <w:bookmarkStart w:id="37" w:name="_Toc107232390"/>
      <w:bookmarkStart w:id="38" w:name="_Toc237420890"/>
      <w:r w:rsidRPr="00AC67BE">
        <w:t>Person-first and identity-first language</w:t>
      </w:r>
      <w:bookmarkEnd w:id="37"/>
      <w:bookmarkEnd w:id="38"/>
    </w:p>
    <w:p w14:paraId="63604ECD" w14:textId="30EF5896" w:rsidR="00AC67BE" w:rsidRPr="00AC67BE" w:rsidRDefault="00AC67BE" w:rsidP="00AC67BE">
      <w:r w:rsidRPr="00AC67BE">
        <w:t xml:space="preserve">Similar evolutions </w:t>
      </w:r>
      <w:r w:rsidR="00B930F2">
        <w:t xml:space="preserve">to those connected to models of disability </w:t>
      </w:r>
      <w:r w:rsidRPr="00AC67BE">
        <w:t>have</w:t>
      </w:r>
      <w:r w:rsidR="00B930F2">
        <w:t xml:space="preserve"> also</w:t>
      </w:r>
      <w:r w:rsidRPr="00AC67BE">
        <w:t xml:space="preserve"> taken place with regard to language. There is no universally agreed consensus on which terminology to use in relation to disability. However, there are two main approaches which are commonly referenced both in the literature and in the consultation findings. These are often referred to as the person-first</w:t>
      </w:r>
      <w:r w:rsidR="00095005">
        <w:t xml:space="preserve"> language</w:t>
      </w:r>
      <w:r w:rsidRPr="00AC67BE">
        <w:t xml:space="preserve"> approach and the identity-first </w:t>
      </w:r>
      <w:r w:rsidR="00095005">
        <w:t xml:space="preserve">language </w:t>
      </w:r>
      <w:r w:rsidRPr="00AC67BE">
        <w:t>approach.</w:t>
      </w:r>
    </w:p>
    <w:p w14:paraId="00BC06BD" w14:textId="4DD05BA7" w:rsidR="00AC67BE" w:rsidRDefault="00AC67BE" w:rsidP="00AC67BE">
      <w:r w:rsidRPr="00AC67BE">
        <w:t xml:space="preserve">Person-first language places a reference to the person before </w:t>
      </w:r>
      <w:r w:rsidR="00095005">
        <w:t>any</w:t>
      </w:r>
      <w:r w:rsidR="00095005" w:rsidRPr="00AC67BE">
        <w:t xml:space="preserve"> </w:t>
      </w:r>
      <w:r w:rsidRPr="00AC67BE">
        <w:t>reference to disability</w:t>
      </w:r>
      <w:r w:rsidR="00095005">
        <w:t xml:space="preserve"> in a sentence</w:t>
      </w:r>
      <w:r w:rsidRPr="00AC67BE">
        <w:t xml:space="preserve">. Examples of person-first language </w:t>
      </w:r>
      <w:r w:rsidRPr="00AC67BE">
        <w:lastRenderedPageBreak/>
        <w:t>include terms such as people with disabilities and person with an intellectual disability. This approach seeks to emphasise that a person is first and foremost a human being entitled to human rights. Person-first language is favoured by the U</w:t>
      </w:r>
      <w:r w:rsidR="005B72D6">
        <w:t>N (7)</w:t>
      </w:r>
      <w:r w:rsidRPr="00AC67BE">
        <w:t xml:space="preserve"> and appears within the </w:t>
      </w:r>
      <w:r w:rsidR="00095005">
        <w:t>UN</w:t>
      </w:r>
      <w:r w:rsidRPr="00AC67BE">
        <w:t xml:space="preserve">CRPD. </w:t>
      </w:r>
      <w:r w:rsidR="00A164DD" w:rsidRPr="00A164DD">
        <w:t xml:space="preserve">Some people with disabilities, as well as parents of children with disabilities, prefer this language. </w:t>
      </w:r>
      <w:r w:rsidRPr="00AC67BE">
        <w:t>However, it is not a universally accepted approach.</w:t>
      </w:r>
    </w:p>
    <w:p w14:paraId="3A1E9F8D" w14:textId="6200E310" w:rsidR="00095005" w:rsidRPr="00AC67BE" w:rsidRDefault="00095005" w:rsidP="00AC67BE">
      <w:r w:rsidRPr="00095005">
        <w:t xml:space="preserve">Arguments against the use of person-first language include that it </w:t>
      </w:r>
      <w:r w:rsidR="00A164DD" w:rsidRPr="00A164DD">
        <w:t>reflects a medical model understanding of disability in which a person’s impairment is seen as separate from the person, and therefore something to be fixed or cured.</w:t>
      </w:r>
      <w:r w:rsidR="00A164DD">
        <w:t xml:space="preserve"> </w:t>
      </w:r>
      <w:r w:rsidR="00A164DD" w:rsidRPr="00A164DD">
        <w:t>It is also argued</w:t>
      </w:r>
      <w:r w:rsidR="00A164DD">
        <w:t xml:space="preserve"> that it</w:t>
      </w:r>
      <w:r w:rsidR="00A164DD" w:rsidRPr="00A164DD">
        <w:t xml:space="preserve"> </w:t>
      </w:r>
      <w:r w:rsidRPr="00095005">
        <w:t>creates an unwelcome distance between a person and their disability. Some disabled people view their disability as an intrinsic part of their identity, similar to their nationality or sexuality, and wish for the same linguistic conventions to be used. For example, he is an Irish man or she is bisexual, not he is a man with Irishness, or she is a woman with bisexuality. Another reason is that some feel that person-first language is used because of negative sentiment and stigma towards disability (for example, the disability must be negative and so there should be distance between the person and this attribute).</w:t>
      </w:r>
    </w:p>
    <w:p w14:paraId="485B223A" w14:textId="55011EE4" w:rsidR="00AC67BE" w:rsidRDefault="00AC67BE" w:rsidP="00AC67BE">
      <w:r w:rsidRPr="00AC67BE">
        <w:t xml:space="preserve">The second common approach is often referred to as identity-first language. Examples of this include terms such as disabled person or autistic person. </w:t>
      </w:r>
      <w:r w:rsidR="00095005">
        <w:t>Many proponents of i</w:t>
      </w:r>
      <w:r w:rsidRPr="00AC67BE">
        <w:t>dentity-first</w:t>
      </w:r>
      <w:r w:rsidR="00095005">
        <w:t xml:space="preserve"> language</w:t>
      </w:r>
      <w:r w:rsidRPr="00AC67BE">
        <w:t xml:space="preserve"> </w:t>
      </w:r>
      <w:r w:rsidR="00095005">
        <w:t>c</w:t>
      </w:r>
      <w:r w:rsidRPr="00AC67BE">
        <w:t>o</w:t>
      </w:r>
      <w:r w:rsidR="00095005">
        <w:t>nside</w:t>
      </w:r>
      <w:r w:rsidRPr="00AC67BE">
        <w:t xml:space="preserve">r </w:t>
      </w:r>
      <w:r w:rsidR="00095005">
        <w:t xml:space="preserve">it </w:t>
      </w:r>
      <w:r w:rsidRPr="00AC67BE">
        <w:t>social model language</w:t>
      </w:r>
      <w:r w:rsidR="00095005">
        <w:t>, which</w:t>
      </w:r>
      <w:r w:rsidRPr="00AC67BE">
        <w:t xml:space="preserve"> seeks to emphasise that people are disabled by barriers in the environment and in society, rather than their impairment. This shifts the focus from ‘fixing’ the individual towards creating a more inclusive society through changing attitudes and improving accessibility for all. </w:t>
      </w:r>
    </w:p>
    <w:p w14:paraId="4CD8258C" w14:textId="101303B9" w:rsidR="000116E7" w:rsidRPr="00AC67BE" w:rsidRDefault="000116E7" w:rsidP="00AC67BE">
      <w:r w:rsidRPr="002F565C">
        <w:t xml:space="preserve">It is important to note that sometimes people use words for a diagnostic category to refer to their identity. </w:t>
      </w:r>
      <w:r w:rsidR="003D5837" w:rsidRPr="002F565C">
        <w:t xml:space="preserve">The same word, for example autism, can have more than one meaning. </w:t>
      </w:r>
      <w:r w:rsidRPr="002F565C">
        <w:t xml:space="preserve">For instance, </w:t>
      </w:r>
      <w:r w:rsidR="003D5837" w:rsidRPr="002F565C">
        <w:t>an autistic</w:t>
      </w:r>
      <w:r w:rsidRPr="002F565C">
        <w:t xml:space="preserve"> diagnosis </w:t>
      </w:r>
      <w:r w:rsidR="003D5837" w:rsidRPr="002F565C">
        <w:t>h</w:t>
      </w:r>
      <w:r w:rsidRPr="002F565C">
        <w:t>a</w:t>
      </w:r>
      <w:r w:rsidR="003D5837" w:rsidRPr="002F565C">
        <w:t>s</w:t>
      </w:r>
      <w:r w:rsidRPr="002F565C">
        <w:t xml:space="preserve"> </w:t>
      </w:r>
      <w:r w:rsidR="003D5837" w:rsidRPr="002F565C">
        <w:t xml:space="preserve">a </w:t>
      </w:r>
      <w:r w:rsidRPr="002F565C">
        <w:t>specific technical</w:t>
      </w:r>
      <w:r w:rsidR="003D5837" w:rsidRPr="002F565C">
        <w:t>,</w:t>
      </w:r>
      <w:r w:rsidRPr="002F565C">
        <w:t xml:space="preserve"> meaning defined in a diagnostic manual. However, </w:t>
      </w:r>
      <w:r w:rsidR="003D5837" w:rsidRPr="002F565C">
        <w:t>an autistic</w:t>
      </w:r>
      <w:r w:rsidRPr="002F565C">
        <w:t xml:space="preserve"> identity has a subjective and personal meaning. The linguistic choices an individual makes may differ depending on whether a word is referring to someone’s diagnosis or their identity.</w:t>
      </w:r>
    </w:p>
    <w:p w14:paraId="5BFFDBB0" w14:textId="7E706617" w:rsidR="00A164DD" w:rsidRDefault="00AC67BE" w:rsidP="00AC67BE">
      <w:r w:rsidRPr="00AC67BE">
        <w:t>In our 2021</w:t>
      </w:r>
      <w:r w:rsidR="00095005">
        <w:t xml:space="preserve"> and 2025/2026</w:t>
      </w:r>
      <w:r w:rsidRPr="00AC67BE">
        <w:t xml:space="preserve"> consultation</w:t>
      </w:r>
      <w:r w:rsidR="00095005">
        <w:t>s</w:t>
      </w:r>
      <w:r w:rsidRPr="00AC67BE">
        <w:t xml:space="preserve"> with Disabled Person’s Organisations (DPOs)</w:t>
      </w:r>
      <w:r w:rsidRPr="00AC67BE">
        <w:rPr>
          <w:vertAlign w:val="superscript"/>
        </w:rPr>
        <w:footnoteReference w:id="3"/>
      </w:r>
      <w:r w:rsidRPr="00AC67BE">
        <w:t xml:space="preserve"> </w:t>
      </w:r>
      <w:r w:rsidR="00D15CE0">
        <w:t xml:space="preserve">on language and terminology </w:t>
      </w:r>
      <w:r w:rsidRPr="00AC67BE">
        <w:t xml:space="preserve">there was a </w:t>
      </w:r>
      <w:r w:rsidR="00095005">
        <w:t xml:space="preserve">strong </w:t>
      </w:r>
      <w:r w:rsidRPr="00AC67BE">
        <w:t>preference for identity-first language among most, but not all, who gave feedback.</w:t>
      </w:r>
      <w:r w:rsidR="00A164DD" w:rsidRPr="00A164DD">
        <w:t xml:space="preserve"> </w:t>
      </w:r>
    </w:p>
    <w:p w14:paraId="6B3CF34B" w14:textId="76D8FFBC" w:rsidR="00AC67BE" w:rsidRPr="00AC67BE" w:rsidRDefault="00AC67BE" w:rsidP="00AC67BE">
      <w:r w:rsidRPr="00AC67BE">
        <w:t>In particular</w:t>
      </w:r>
      <w:r w:rsidR="00424610">
        <w:t>,</w:t>
      </w:r>
      <w:r w:rsidRPr="00AC67BE">
        <w:t xml:space="preserve"> stakeholders with an intellectual disability prefer</w:t>
      </w:r>
      <w:r w:rsidR="00424610">
        <w:t>r</w:t>
      </w:r>
      <w:r w:rsidRPr="00AC67BE">
        <w:t>e</w:t>
      </w:r>
      <w:r w:rsidR="00424610">
        <w:t>d</w:t>
      </w:r>
      <w:r w:rsidRPr="00AC67BE">
        <w:t xml:space="preserve"> person-first language. They highlighted that </w:t>
      </w:r>
      <w:r w:rsidR="00A25C69">
        <w:t>people</w:t>
      </w:r>
      <w:r w:rsidRPr="00AC67BE">
        <w:t xml:space="preserve"> with an intellectual disability, </w:t>
      </w:r>
      <w:r w:rsidRPr="00AC67BE">
        <w:lastRenderedPageBreak/>
        <w:t>rather than intellectually disabled pe</w:t>
      </w:r>
      <w:r w:rsidR="00A25C69">
        <w:t>ople</w:t>
      </w:r>
      <w:r w:rsidR="00424610">
        <w:t>,</w:t>
      </w:r>
      <w:r w:rsidRPr="00AC67BE">
        <w:t xml:space="preserve"> is the preferred term. In addition, consultation findings from the Department of Housing, Local Government and Heritage found that many people with a mental health difficulty or psycho-social disability prefer person-first language</w:t>
      </w:r>
      <w:r w:rsidR="005B72D6">
        <w:t>. (8)</w:t>
      </w:r>
      <w:r w:rsidRPr="00AC67BE">
        <w:t xml:space="preserve"> </w:t>
      </w:r>
      <w:r w:rsidR="00590625" w:rsidRPr="00590625">
        <w:t>The NDA is also aware that some, including people with disabilities, consider identity-first language offensive.</w:t>
      </w:r>
    </w:p>
    <w:p w14:paraId="0B02841D" w14:textId="39097BD7" w:rsidR="00AC67BE" w:rsidRPr="00AC67BE" w:rsidRDefault="00AC67BE" w:rsidP="00AC67BE">
      <w:r w:rsidRPr="00AC67BE">
        <w:t xml:space="preserve">The NDA also acknowledges that some disabled people/people with disabilities do not identify with either term. For example, some older </w:t>
      </w:r>
      <w:r w:rsidR="00F5111D">
        <w:t xml:space="preserve">disabled </w:t>
      </w:r>
      <w:r w:rsidRPr="00AC67BE">
        <w:t xml:space="preserve">people, some people with non-visible disabilities (including </w:t>
      </w:r>
      <w:r w:rsidR="00095005">
        <w:t xml:space="preserve">autistic people and people with </w:t>
      </w:r>
      <w:r w:rsidRPr="00AC67BE">
        <w:t>mental health difficulties)</w:t>
      </w:r>
      <w:r w:rsidR="004A711A">
        <w:t xml:space="preserve"> may not identify as disabled</w:t>
      </w:r>
      <w:r w:rsidRPr="00AC67BE">
        <w:t xml:space="preserve">, and members of the Deaf community </w:t>
      </w:r>
      <w:r w:rsidR="004A711A">
        <w:t xml:space="preserve">do </w:t>
      </w:r>
      <w:r w:rsidR="00095005">
        <w:t>no</w:t>
      </w:r>
      <w:r w:rsidR="00095005" w:rsidRPr="00AC67BE">
        <w:t xml:space="preserve">t </w:t>
      </w:r>
      <w:r w:rsidRPr="00AC67BE">
        <w:t xml:space="preserve">identify as disabled. </w:t>
      </w:r>
      <w:r w:rsidR="002B3D4D" w:rsidRPr="002B3D4D">
        <w:t>A person is not required to identify as disabled to avail of statutory protections or service entitlements enshrined by virtue of meeting a definition of disability in law.</w:t>
      </w:r>
    </w:p>
    <w:p w14:paraId="7A930C39" w14:textId="77777777" w:rsidR="00AC67BE" w:rsidRPr="00AC67BE" w:rsidRDefault="00AC67BE" w:rsidP="00AC67BE">
      <w:pPr>
        <w:pStyle w:val="Heading2"/>
      </w:pPr>
      <w:bookmarkStart w:id="39" w:name="_Toc107232391"/>
      <w:bookmarkStart w:id="40" w:name="_Toc237420891"/>
      <w:r w:rsidRPr="00AC67BE">
        <w:t>UNCRPD and language</w:t>
      </w:r>
      <w:bookmarkEnd w:id="39"/>
      <w:bookmarkEnd w:id="40"/>
    </w:p>
    <w:p w14:paraId="7648CFAE" w14:textId="5696E8CA" w:rsidR="00AC67BE" w:rsidRDefault="00AC67BE" w:rsidP="00AC67BE">
      <w:r w:rsidRPr="00AC67BE">
        <w:t>The language used in the UN Convention on the Rights of Persons with Disabilities reflects the person-first approach, with the term ‘persons with disabilities’ used throughout. However, ratification of UNCRPD does not prevent countries from choosing their own approach to language. For example, a review carried out by the Department of Housing, Local Government and Heritage found that England, Wales and New Zealand use ‘identity-first’ language (</w:t>
      </w:r>
      <w:r w:rsidR="007E6554">
        <w:t xml:space="preserve">for example, </w:t>
      </w:r>
      <w:r w:rsidRPr="00AC67BE">
        <w:t>‘disabled person’) in their national disability strategies. The UN accepts these alternative uses of language.</w:t>
      </w:r>
      <w:r w:rsidRPr="00AC67BE">
        <w:rPr>
          <w:vertAlign w:val="superscript"/>
        </w:rPr>
        <w:footnoteReference w:id="4"/>
      </w:r>
    </w:p>
    <w:p w14:paraId="270B5041" w14:textId="3681031D" w:rsidR="002F565C" w:rsidRDefault="00590625" w:rsidP="002F565C">
      <w:r w:rsidRPr="00590625">
        <w:t xml:space="preserve">In Ireland, the </w:t>
      </w:r>
      <w:hyperlink r:id="rId16" w:history="1">
        <w:r w:rsidRPr="007E6554">
          <w:rPr>
            <w:rStyle w:val="Hyperlink"/>
          </w:rPr>
          <w:t>National Human Rights Strategy for Disabled People</w:t>
        </w:r>
      </w:hyperlink>
      <w:r w:rsidRPr="00590625">
        <w:t xml:space="preserve">, </w:t>
      </w:r>
      <w:hyperlink r:id="rId17" w:history="1">
        <w:r w:rsidRPr="007E6554">
          <w:rPr>
            <w:rStyle w:val="Hyperlink"/>
          </w:rPr>
          <w:t>Autism Innovation Strategy</w:t>
        </w:r>
      </w:hyperlink>
      <w:r w:rsidRPr="00590625">
        <w:t xml:space="preserve"> and </w:t>
      </w:r>
      <w:hyperlink r:id="rId18" w:history="1">
        <w:r w:rsidRPr="007E6554">
          <w:rPr>
            <w:rStyle w:val="Hyperlink"/>
          </w:rPr>
          <w:t>National Housing Strategy for Disabled People</w:t>
        </w:r>
      </w:hyperlink>
      <w:r w:rsidRPr="00590625">
        <w:t xml:space="preserve"> all use identity</w:t>
      </w:r>
      <w:r>
        <w:t>-</w:t>
      </w:r>
      <w:r w:rsidRPr="00590625">
        <w:t>first language.</w:t>
      </w:r>
    </w:p>
    <w:p w14:paraId="4679F077" w14:textId="7788EB73" w:rsidR="002F565C" w:rsidRDefault="000116E7" w:rsidP="002F565C">
      <w:r>
        <w:t>The UNCRPD uses the term ‘</w:t>
      </w:r>
      <w:r w:rsidRPr="000116E7">
        <w:t>persons</w:t>
      </w:r>
      <w:r>
        <w:t>’</w:t>
      </w:r>
      <w:r w:rsidRPr="000116E7">
        <w:t xml:space="preserve"> </w:t>
      </w:r>
      <w:r>
        <w:t xml:space="preserve">with disabilities rather than ‘people’ with disabilities. The </w:t>
      </w:r>
      <w:r w:rsidR="00901432">
        <w:t>term</w:t>
      </w:r>
      <w:r>
        <w:t xml:space="preserve"> ‘persons’ is not generally used when referring to non-disabled people. The more widespread linguistic convention is to refer to disabled people or people with disabilities, rather than disabled persons or persons with disabilities. </w:t>
      </w:r>
      <w:bookmarkStart w:id="41" w:name="_Toc107232392"/>
    </w:p>
    <w:p w14:paraId="6254327B" w14:textId="4A4EA76D" w:rsidR="00AC67BE" w:rsidRPr="00AC67BE" w:rsidRDefault="00AC67BE" w:rsidP="002F565C">
      <w:pPr>
        <w:pStyle w:val="Heading2"/>
      </w:pPr>
      <w:bookmarkStart w:id="42" w:name="_Toc237420892"/>
      <w:r w:rsidRPr="00AC67BE">
        <w:t xml:space="preserve">Language and the </w:t>
      </w:r>
      <w:r w:rsidR="00095005">
        <w:t>d/</w:t>
      </w:r>
      <w:r w:rsidRPr="00AC67BE">
        <w:t>Deaf community</w:t>
      </w:r>
      <w:bookmarkEnd w:id="41"/>
      <w:bookmarkEnd w:id="42"/>
    </w:p>
    <w:p w14:paraId="532184A8" w14:textId="33EFC989" w:rsidR="00AC67BE" w:rsidRPr="00AC67BE" w:rsidRDefault="00AC67BE" w:rsidP="00AC67BE">
      <w:r w:rsidRPr="00AC67BE">
        <w:t>There are particular considerations to be aware of with regard to language and the Deaf community which were highlighted in our consultation with the Irish Deaf Society. The Irish Sign Language Act 2017 recognise</w:t>
      </w:r>
      <w:r w:rsidR="00424610">
        <w:t>s</w:t>
      </w:r>
      <w:r w:rsidRPr="00AC67BE">
        <w:t xml:space="preserve"> the right of </w:t>
      </w:r>
      <w:r w:rsidR="007E6554">
        <w:t>Irish Sign Language (</w:t>
      </w:r>
      <w:r w:rsidRPr="00AC67BE">
        <w:t>ISL</w:t>
      </w:r>
      <w:r w:rsidR="007E6554">
        <w:t>)</w:t>
      </w:r>
      <w:r w:rsidRPr="00AC67BE">
        <w:t xml:space="preserve"> users to use ISL as their native language. Members of the Deaf community who use ISL as their preferred language identify as a cultural and linguistic minority group, rather than </w:t>
      </w:r>
      <w:r w:rsidRPr="00AC67BE">
        <w:lastRenderedPageBreak/>
        <w:t xml:space="preserve">as </w:t>
      </w:r>
      <w:r w:rsidR="00F5111D">
        <w:t>disabled people</w:t>
      </w:r>
      <w:r w:rsidRPr="00AC67BE">
        <w:t xml:space="preserve">. There are also deaf and hard-of-hearing people who do not use Irish Sign Language, who may or may not identify as disabled. </w:t>
      </w:r>
    </w:p>
    <w:p w14:paraId="47EAF10E" w14:textId="66BF02F9" w:rsidR="00AC67BE" w:rsidRDefault="00AC67BE" w:rsidP="00AC67BE">
      <w:r w:rsidRPr="00AC67BE">
        <w:t xml:space="preserve">Deaf with a capital ‘D’ refers to all people who are Deaf or hard of hearing who identify culturally as Deaf, including some people who have cochlear implants or hearing aids. This group uses </w:t>
      </w:r>
      <w:r w:rsidR="007E6554">
        <w:t>ISL</w:t>
      </w:r>
      <w:r w:rsidRPr="00AC67BE">
        <w:t xml:space="preserve"> as their preferred language. When spelled with a lowercase ‘d’, this refers to those who have other preferences of communication including English, lip-reading, and writing, and may not use </w:t>
      </w:r>
      <w:r w:rsidR="007E6554">
        <w:t>ISL</w:t>
      </w:r>
      <w:r w:rsidRPr="00AC67BE">
        <w:t xml:space="preserve"> or be involved in the Deaf community. In some cases, the term ‘d/Deaf’ is used. The use of both the lowercase and uppercase ‘d’ in this instance refers to all those who identify as culturally Deaf and those who do not.</w:t>
      </w:r>
      <w:r w:rsidRPr="00AC67BE">
        <w:rPr>
          <w:vertAlign w:val="superscript"/>
        </w:rPr>
        <w:footnoteReference w:id="5"/>
      </w:r>
      <w:r w:rsidRPr="00AC67BE">
        <w:t xml:space="preserve"> The NDA acknowledges that preferences vary among individuals. </w:t>
      </w:r>
    </w:p>
    <w:p w14:paraId="5B6813A7" w14:textId="6744BD67" w:rsidR="00095005" w:rsidRDefault="00095005" w:rsidP="00095005">
      <w:pPr>
        <w:pStyle w:val="Heading2"/>
      </w:pPr>
      <w:bookmarkStart w:id="43" w:name="_Toc237420893"/>
      <w:r>
        <w:t>Language and the autistic community</w:t>
      </w:r>
      <w:bookmarkEnd w:id="43"/>
    </w:p>
    <w:p w14:paraId="4E98F640" w14:textId="6B5E3C13" w:rsidR="00095005" w:rsidRPr="00095005" w:rsidRDefault="00095005" w:rsidP="00095005">
      <w:r w:rsidRPr="00095005">
        <w:t>During the consultation to inform the development of the Autism Innovation Strategy, a strong preference was expressed for use of identity</w:t>
      </w:r>
      <w:r w:rsidR="00424610">
        <w:t>-</w:t>
      </w:r>
      <w:r w:rsidRPr="00095005">
        <w:t xml:space="preserve">first language. Many </w:t>
      </w:r>
      <w:r w:rsidR="007C123C">
        <w:t xml:space="preserve">people who are </w:t>
      </w:r>
      <w:r w:rsidRPr="00095005">
        <w:t>autistic prefer autistic person</w:t>
      </w:r>
      <w:r w:rsidR="007C123C">
        <w:t>,</w:t>
      </w:r>
      <w:r w:rsidRPr="00095005">
        <w:t xml:space="preserve"> </w:t>
      </w:r>
      <w:r w:rsidR="007C123C">
        <w:t xml:space="preserve">rather than person with autism, </w:t>
      </w:r>
      <w:r w:rsidRPr="00095005">
        <w:t xml:space="preserve">because they see autism as a core part of their identity, and as essential to who they are and how they experience and understand the world. </w:t>
      </w:r>
    </w:p>
    <w:p w14:paraId="5D2BDC20" w14:textId="4E26CB2D" w:rsidR="00095005" w:rsidRPr="00095005" w:rsidRDefault="00095005" w:rsidP="00095005">
      <w:r w:rsidRPr="00095005">
        <w:t>The preference for identity</w:t>
      </w:r>
      <w:r w:rsidR="00424610">
        <w:t>-</w:t>
      </w:r>
      <w:r w:rsidRPr="00095005">
        <w:t>first language expressed in the consultation informing the development of the Autism Innovation Strategy is consistent with research into terminology preferences amongst the autistic community in several jurisdictions, including Ireland</w:t>
      </w:r>
      <w:r w:rsidR="0005578B">
        <w:t>. (9)</w:t>
      </w:r>
      <w:r w:rsidRPr="00095005">
        <w:t xml:space="preserve"> However, research also shows that linguistic preferences may vary across the autistic community, and it is important to ask what an autistic person’s preference is when interacting with them.</w:t>
      </w:r>
    </w:p>
    <w:p w14:paraId="76A8A086" w14:textId="77777777" w:rsidR="00095005" w:rsidRPr="00095005" w:rsidRDefault="00095005" w:rsidP="00095005">
      <w:r w:rsidRPr="00095005">
        <w:t>Some in the autistic community use a capital ‘A’ when referring to an Autistic person (rather than the lowercase of autistic person). For some, capitalisation is a recognition of their autistic identity and culture.</w:t>
      </w:r>
    </w:p>
    <w:p w14:paraId="64D5F852" w14:textId="50F72FFD" w:rsidR="002B1937" w:rsidRDefault="00095005" w:rsidP="002B1937">
      <w:r w:rsidRPr="00095005">
        <w:t>There can be a gap in preferences about language and terminology between different stakeholder groups within the broader autism community – autistic people, parents and professionals can have different preferences (for example, research from the UK highlights that professionals reported a clear preference for person-first language)</w:t>
      </w:r>
      <w:r w:rsidR="0005578B">
        <w:t>. (10)</w:t>
      </w:r>
    </w:p>
    <w:p w14:paraId="5D22A38B" w14:textId="5ABD9908" w:rsidR="002B1937" w:rsidRDefault="00095005" w:rsidP="002B1937">
      <w:r w:rsidRPr="00095005">
        <w:t>The Glossary contains additional information about language and terminology in relation to the neurodiversity paradigm. The neurodiversity paradigm is a framework for viewing neurological differences – such as autism – as natural variations in human brain development.</w:t>
      </w:r>
      <w:bookmarkStart w:id="44" w:name="_Toc107232393"/>
      <w:r w:rsidR="003D2DE1" w:rsidRPr="003D2DE1">
        <w:t xml:space="preserve"> </w:t>
      </w:r>
      <w:r w:rsidR="003D2DE1">
        <w:t>T</w:t>
      </w:r>
      <w:r w:rsidR="003D2DE1" w:rsidRPr="003D2DE1">
        <w:t xml:space="preserve">he </w:t>
      </w:r>
      <w:r w:rsidR="003D2DE1" w:rsidRPr="003D2DE1">
        <w:lastRenderedPageBreak/>
        <w:t>neurodiversity paradigm asserts that no one type of mind or brain is ‘right’ or ‘wrong’</w:t>
      </w:r>
      <w:r w:rsidR="003D2DE1">
        <w:t xml:space="preserve">. </w:t>
      </w:r>
      <w:r w:rsidR="008630BE">
        <w:t>The</w:t>
      </w:r>
      <w:r w:rsidR="003D2DE1">
        <w:t xml:space="preserve"> paradigm </w:t>
      </w:r>
      <w:r w:rsidR="008630BE">
        <w:t>favour</w:t>
      </w:r>
      <w:r w:rsidR="00901432">
        <w:t>s</w:t>
      </w:r>
      <w:r w:rsidR="008630BE">
        <w:t xml:space="preserve"> a</w:t>
      </w:r>
      <w:r w:rsidR="003D2DE1">
        <w:t xml:space="preserve"> s</w:t>
      </w:r>
      <w:r w:rsidR="003D2DE1" w:rsidRPr="003D2DE1">
        <w:t xml:space="preserve">hift away from </w:t>
      </w:r>
      <w:r w:rsidR="003D2DE1">
        <w:t xml:space="preserve">perceiving </w:t>
      </w:r>
      <w:r w:rsidR="003D2DE1" w:rsidRPr="003D2DE1">
        <w:t xml:space="preserve">neurodivergence in a negative way to </w:t>
      </w:r>
      <w:r w:rsidR="008630BE">
        <w:t>considering it as</w:t>
      </w:r>
      <w:r w:rsidR="003D2DE1" w:rsidRPr="003D2DE1">
        <w:t xml:space="preserve"> a </w:t>
      </w:r>
      <w:r w:rsidR="008630BE">
        <w:t xml:space="preserve">neurological </w:t>
      </w:r>
      <w:r w:rsidR="003D2DE1" w:rsidRPr="003D2DE1">
        <w:t xml:space="preserve">difference </w:t>
      </w:r>
      <w:r w:rsidR="003D2DE1">
        <w:t>and a natural part of human</w:t>
      </w:r>
      <w:r w:rsidR="003D2DE1" w:rsidRPr="003D2DE1">
        <w:t xml:space="preserve"> diversity</w:t>
      </w:r>
      <w:r w:rsidR="003D2DE1">
        <w:t>.</w:t>
      </w:r>
      <w:r w:rsidR="00954F92" w:rsidRPr="00954F92">
        <w:t xml:space="preserve"> </w:t>
      </w:r>
      <w:r w:rsidR="00954F92">
        <w:t>Some a</w:t>
      </w:r>
      <w:r w:rsidR="00954F92" w:rsidRPr="00954F92">
        <w:t xml:space="preserve">utistic people </w:t>
      </w:r>
      <w:r w:rsidR="00954F92">
        <w:t>identify as</w:t>
      </w:r>
      <w:r w:rsidR="00954F92" w:rsidRPr="00954F92">
        <w:t xml:space="preserve"> neurodivergent and </w:t>
      </w:r>
      <w:r w:rsidR="00954F92">
        <w:t>a</w:t>
      </w:r>
      <w:r w:rsidR="004B6EFA">
        <w:t>re</w:t>
      </w:r>
      <w:r w:rsidR="00954F92">
        <w:t xml:space="preserve"> </w:t>
      </w:r>
      <w:r w:rsidR="00954F92" w:rsidRPr="00954F92">
        <w:t>part of a broader neurodivergent community.</w:t>
      </w:r>
    </w:p>
    <w:p w14:paraId="1B2E7FA1" w14:textId="7FA44CC8" w:rsidR="00AC67BE" w:rsidRPr="00AC67BE" w:rsidRDefault="00AC67BE" w:rsidP="002B1937">
      <w:pPr>
        <w:pStyle w:val="Heading1"/>
      </w:pPr>
      <w:bookmarkStart w:id="45" w:name="_Toc237420894"/>
      <w:r w:rsidRPr="00AC67BE">
        <w:t>Recommendations</w:t>
      </w:r>
      <w:bookmarkEnd w:id="44"/>
      <w:bookmarkEnd w:id="45"/>
    </w:p>
    <w:p w14:paraId="61E2F949" w14:textId="3668799B" w:rsidR="00AC67BE" w:rsidRPr="00AC67BE" w:rsidRDefault="00F5111D" w:rsidP="00AC67BE">
      <w:pPr>
        <w:pStyle w:val="Heading2"/>
        <w:numPr>
          <w:ilvl w:val="0"/>
          <w:numId w:val="9"/>
        </w:numPr>
      </w:pPr>
      <w:bookmarkStart w:id="46" w:name="_Toc107232394"/>
      <w:bookmarkStart w:id="47" w:name="_Toc237351813"/>
      <w:bookmarkStart w:id="48" w:name="_Toc237420895"/>
      <w:r>
        <w:t>Use identity</w:t>
      </w:r>
      <w:r w:rsidR="00570F4B">
        <w:t>-</w:t>
      </w:r>
      <w:r>
        <w:t>first language</w:t>
      </w:r>
      <w:r w:rsidR="00AC67BE" w:rsidRPr="00AC67BE">
        <w:t xml:space="preserve">, </w:t>
      </w:r>
      <w:r>
        <w:t xml:space="preserve">though maintain a </w:t>
      </w:r>
      <w:r w:rsidR="00AC67BE" w:rsidRPr="00AC67BE">
        <w:t>flexible approach</w:t>
      </w:r>
      <w:bookmarkEnd w:id="46"/>
      <w:r w:rsidR="00570F4B">
        <w:t>, with person-first language used in line with the preferences of certain communities</w:t>
      </w:r>
      <w:bookmarkEnd w:id="47"/>
      <w:bookmarkEnd w:id="48"/>
    </w:p>
    <w:p w14:paraId="438F8746" w14:textId="4C5F8EDD" w:rsidR="00F5111D" w:rsidRPr="00F5111D" w:rsidRDefault="00AC67BE" w:rsidP="00F5111D">
      <w:pPr>
        <w:rPr>
          <w:b/>
        </w:rPr>
      </w:pPr>
      <w:r w:rsidRPr="00AC67BE">
        <w:t xml:space="preserve">The NDA recognises both person with disability and disabled person as valid and legitimate terms. </w:t>
      </w:r>
      <w:r w:rsidR="00F5111D" w:rsidRPr="00F5111D">
        <w:t xml:space="preserve">However, in recognition of the preferences of a majority of DPOs in Ireland, and in alignment with the approach taken in other relevant </w:t>
      </w:r>
      <w:r w:rsidR="007E497A">
        <w:t xml:space="preserve">national </w:t>
      </w:r>
      <w:r w:rsidR="00F5111D" w:rsidRPr="00F5111D">
        <w:t xml:space="preserve">strategies and policies, the NDA advises the use of identity-first language. </w:t>
      </w:r>
    </w:p>
    <w:p w14:paraId="5B824F64" w14:textId="514259E1" w:rsidR="00AC67BE" w:rsidRDefault="001D2BD0" w:rsidP="00AC67BE">
      <w:r>
        <w:t>However, t</w:t>
      </w:r>
      <w:r w:rsidR="00F5111D" w:rsidRPr="00F5111D">
        <w:t xml:space="preserve">his approach </w:t>
      </w:r>
      <w:r w:rsidR="00A25C69">
        <w:t>should</w:t>
      </w:r>
      <w:r w:rsidR="00F5111D" w:rsidRPr="00F5111D">
        <w:t xml:space="preserve"> not be rigid, and we continue to advise some flexibility. As such, </w:t>
      </w:r>
      <w:r w:rsidR="00F5111D">
        <w:t>the NDA advises the</w:t>
      </w:r>
      <w:r w:rsidR="00F5111D" w:rsidRPr="00F5111D">
        <w:t xml:space="preserve"> continue</w:t>
      </w:r>
      <w:r w:rsidR="00F5111D">
        <w:t>d</w:t>
      </w:r>
      <w:r w:rsidR="00F5111D" w:rsidRPr="00F5111D">
        <w:t xml:space="preserve"> use</w:t>
      </w:r>
      <w:r w:rsidR="00F5111D">
        <w:t xml:space="preserve"> of</w:t>
      </w:r>
      <w:r w:rsidR="00F5111D" w:rsidRPr="00F5111D">
        <w:t xml:space="preserve"> person-first language in some circumstances. For example, when referring to people with an intellectual disability</w:t>
      </w:r>
      <w:r w:rsidR="00C43280">
        <w:t xml:space="preserve"> (including </w:t>
      </w:r>
      <w:r w:rsidR="007E6554">
        <w:t xml:space="preserve">for example, </w:t>
      </w:r>
      <w:r w:rsidR="00C43280">
        <w:t>people with Down syndrome)</w:t>
      </w:r>
      <w:r w:rsidR="00F5111D" w:rsidRPr="00F5111D">
        <w:t>, people with a psycho</w:t>
      </w:r>
      <w:r w:rsidR="003F59EB">
        <w:t>-</w:t>
      </w:r>
      <w:r w:rsidR="00F5111D" w:rsidRPr="00F5111D">
        <w:t>social disability and people with mental health difficulties. Person-first language may also be used when referencing the UNCRPD or in line with the preferences of individuals we consult with or interview.</w:t>
      </w:r>
    </w:p>
    <w:p w14:paraId="0EE67479" w14:textId="497D41D9" w:rsidR="001F5BC3" w:rsidRPr="00AC67BE" w:rsidRDefault="001F5BC3" w:rsidP="00AC67BE">
      <w:r>
        <w:t xml:space="preserve">If you are unsure </w:t>
      </w:r>
      <w:r w:rsidR="00C07853">
        <w:t>of the preferences of certain disabled people or communities</w:t>
      </w:r>
      <w:r>
        <w:t>, consult with Disabled Persons Organisations</w:t>
      </w:r>
      <w:r w:rsidR="00C07853">
        <w:t xml:space="preserve"> in the first instance. Other organisations that advocate for or support disabled people may also provide advice and guidance. </w:t>
      </w:r>
    </w:p>
    <w:p w14:paraId="312CA26B" w14:textId="08F89DCA" w:rsidR="00AC67BE" w:rsidRPr="00AC67BE" w:rsidRDefault="00AC67BE" w:rsidP="00AC67BE">
      <w:r w:rsidRPr="00AC67BE">
        <w:t xml:space="preserve">Departments and public bodies may consider adding a statement to their documents explaining their choice of language. Below are examples of statements the NDA </w:t>
      </w:r>
      <w:r w:rsidR="007E497A">
        <w:t>commonly uses</w:t>
      </w:r>
      <w:r w:rsidRPr="00AC67BE">
        <w:t>:</w:t>
      </w:r>
    </w:p>
    <w:p w14:paraId="13545C16" w14:textId="44C9F845" w:rsidR="00106812" w:rsidRDefault="00AC67BE" w:rsidP="00AC67BE">
      <w:pPr>
        <w:pStyle w:val="Quote"/>
      </w:pPr>
      <w:r w:rsidRPr="00AC67BE">
        <w:t>Example 1: In this report, the term disabled people</w:t>
      </w:r>
      <w:r w:rsidR="00E2759A">
        <w:t>, reflecting identity-first language,</w:t>
      </w:r>
      <w:r w:rsidRPr="00AC67BE">
        <w:t xml:space="preserve"> </w:t>
      </w:r>
      <w:r w:rsidR="00E63DEB">
        <w:t>is generally used</w:t>
      </w:r>
      <w:r w:rsidRPr="00AC67BE">
        <w:t xml:space="preserve">. The term disabled people is </w:t>
      </w:r>
      <w:r w:rsidR="00106812">
        <w:t xml:space="preserve">preferred by most Disabled </w:t>
      </w:r>
      <w:r w:rsidR="007C123C">
        <w:t xml:space="preserve">Persons’ </w:t>
      </w:r>
      <w:r w:rsidR="00106812">
        <w:t xml:space="preserve">Organisations in Ireland, who consider that it </w:t>
      </w:r>
      <w:r w:rsidRPr="00AC67BE">
        <w:t>align</w:t>
      </w:r>
      <w:r w:rsidR="00106812">
        <w:t>s</w:t>
      </w:r>
      <w:r w:rsidRPr="00AC67BE">
        <w:t xml:space="preserve"> with the social and human rights model of disability. </w:t>
      </w:r>
      <w:r w:rsidR="00106812">
        <w:t>Identity-first language is also favoured by other communities, such as the autistic and Deaf communities.</w:t>
      </w:r>
    </w:p>
    <w:p w14:paraId="185FBCB6" w14:textId="13463727" w:rsidR="00AC67BE" w:rsidRPr="00AC67BE" w:rsidRDefault="00AC67BE" w:rsidP="00AC67BE">
      <w:pPr>
        <w:pStyle w:val="Quote"/>
      </w:pPr>
      <w:r w:rsidRPr="00AC67BE">
        <w:lastRenderedPageBreak/>
        <w:t xml:space="preserve">However, </w:t>
      </w:r>
      <w:r w:rsidR="00E63DEB">
        <w:t>there is flexibility in this approach, a</w:t>
      </w:r>
      <w:r w:rsidR="00106812">
        <w:t>nd person-first language may be used in some parts of this report.</w:t>
      </w:r>
      <w:r w:rsidR="00E63DEB">
        <w:t xml:space="preserve"> </w:t>
      </w:r>
      <w:r w:rsidR="00106812">
        <w:t>W</w:t>
      </w:r>
      <w:r w:rsidRPr="00AC67BE">
        <w:t xml:space="preserve">e recognise that </w:t>
      </w:r>
      <w:r w:rsidR="00106812">
        <w:t>some</w:t>
      </w:r>
      <w:r w:rsidR="00106812" w:rsidRPr="00AC67BE">
        <w:t xml:space="preserve"> </w:t>
      </w:r>
      <w:r w:rsidRPr="00AC67BE">
        <w:t>prefer the term pe</w:t>
      </w:r>
      <w:r w:rsidR="00540EB8">
        <w:t>ople</w:t>
      </w:r>
      <w:r w:rsidRPr="00AC67BE">
        <w:t xml:space="preserve"> with disabilities</w:t>
      </w:r>
      <w:r w:rsidR="00E63DEB">
        <w:t>, which also</w:t>
      </w:r>
      <w:r w:rsidRPr="00AC67BE">
        <w:t xml:space="preserve"> reflects the language used in the UNCRPD. </w:t>
      </w:r>
      <w:r w:rsidR="00E63DEB">
        <w:t>In particular, w</w:t>
      </w:r>
      <w:r w:rsidRPr="00AC67BE">
        <w:t xml:space="preserve">e recognise that many people with an intellectual disability, people with a mental health difficulty or psycho-social disability prefer person-first language. We also recognise that some people don’t identify with either term. You can find </w:t>
      </w:r>
      <w:r w:rsidR="00A11674">
        <w:t>the National Disability Authority’s</w:t>
      </w:r>
      <w:r w:rsidR="00A11674" w:rsidRPr="00AC67BE">
        <w:t xml:space="preserve"> </w:t>
      </w:r>
      <w:r w:rsidRPr="00AC67BE">
        <w:t>full statement on language here [link].</w:t>
      </w:r>
    </w:p>
    <w:p w14:paraId="2BD763CA" w14:textId="07BE7C9B" w:rsidR="00AC67BE" w:rsidRDefault="00AC67BE" w:rsidP="00AC67BE">
      <w:pPr>
        <w:pStyle w:val="Quote"/>
      </w:pPr>
      <w:r w:rsidRPr="00AC67BE">
        <w:t>Example 2: In this report, the term ‘Deaf’ with an uppercase ‘</w:t>
      </w:r>
      <w:r w:rsidR="00500D46">
        <w:t>D</w:t>
      </w:r>
      <w:r w:rsidRPr="00AC67BE">
        <w:t xml:space="preserve">’ is used when referring to those who are Deaf or hard-of-hearing who identify culturally and linguistically as part of the Deaf community and who use Irish Sign Language as their first or preferred language.  A lower case ‘d’ is used to refer to those who are deaf or hard-of-hearing and who do not identify culturally and linguistically as a member of the Deaf community. The term ‘d/Deaf’ is used to refer to both groups. You can find </w:t>
      </w:r>
      <w:r w:rsidR="00A11674">
        <w:t>the National Disability Authority’s</w:t>
      </w:r>
      <w:r w:rsidR="00A11674" w:rsidRPr="00AC67BE">
        <w:t xml:space="preserve"> </w:t>
      </w:r>
      <w:r w:rsidRPr="00AC67BE">
        <w:t>full statement on language here [link].</w:t>
      </w:r>
    </w:p>
    <w:p w14:paraId="3E010888" w14:textId="31BF0AF2" w:rsidR="00500D46" w:rsidRDefault="00500D46" w:rsidP="00500D46">
      <w:pPr>
        <w:pStyle w:val="Quote"/>
      </w:pPr>
      <w:r w:rsidRPr="00500D46">
        <w:t xml:space="preserve">Example 3: Reflecting the strong preference expressed by the autistic community, the term autistic person is used in this report. However, we recognise that linguistic preferences may vary across the autistic community. You can find </w:t>
      </w:r>
      <w:r w:rsidR="00A11674">
        <w:t>the National Disability Authority’s</w:t>
      </w:r>
      <w:r w:rsidRPr="00500D46">
        <w:t xml:space="preserve"> full statement on language here [link].</w:t>
      </w:r>
    </w:p>
    <w:p w14:paraId="4BEA87F5" w14:textId="3ACB0A05" w:rsidR="0007040D" w:rsidRDefault="0007040D" w:rsidP="0007040D">
      <w:r w:rsidRPr="0007040D">
        <w:t xml:space="preserve">Departments and public bodies may </w:t>
      </w:r>
      <w:r w:rsidR="00801C1C">
        <w:t xml:space="preserve">also </w:t>
      </w:r>
      <w:r w:rsidRPr="0007040D">
        <w:t>consider explaining their choice of language</w:t>
      </w:r>
      <w:r w:rsidR="00EC35A6">
        <w:t xml:space="preserve"> at the start of an event. An example would be the following</w:t>
      </w:r>
      <w:r>
        <w:t>:</w:t>
      </w:r>
    </w:p>
    <w:p w14:paraId="2E963C1F" w14:textId="2D56EA71" w:rsidR="00801C1C" w:rsidRPr="0007040D" w:rsidRDefault="00801C1C" w:rsidP="008A3E61">
      <w:pPr>
        <w:pStyle w:val="Quote"/>
      </w:pPr>
      <w:r>
        <w:t>Example 4: During today’s event, speakers will generally use identity-first language</w:t>
      </w:r>
      <w:r w:rsidR="00BC09EB">
        <w:t>. This means they will</w:t>
      </w:r>
      <w:r>
        <w:t xml:space="preserve"> </w:t>
      </w:r>
      <w:r w:rsidR="00BC09EB">
        <w:t xml:space="preserve">generally </w:t>
      </w:r>
      <w:r>
        <w:t>refer to disabled or autistic people</w:t>
      </w:r>
      <w:r w:rsidR="00BC09EB">
        <w:t>, for example</w:t>
      </w:r>
      <w:r w:rsidR="008A3E61">
        <w:t>. This reflects the preferences of most</w:t>
      </w:r>
      <w:r w:rsidR="008A3E61" w:rsidRPr="008A3E61">
        <w:t xml:space="preserve"> Disabled Persons Organisations in Ireland. However,</w:t>
      </w:r>
      <w:r w:rsidR="008A3E61">
        <w:t xml:space="preserve"> speakers may also use person-first language in line with</w:t>
      </w:r>
      <w:r w:rsidR="003F442F">
        <w:t xml:space="preserve"> their</w:t>
      </w:r>
      <w:r w:rsidR="008A3E61">
        <w:t xml:space="preserve"> preferences,</w:t>
      </w:r>
      <w:r w:rsidR="00BC09EB">
        <w:t xml:space="preserve"> or the preferences of certain communities. F</w:t>
      </w:r>
      <w:r w:rsidR="008A3E61">
        <w:t>or example</w:t>
      </w:r>
      <w:r w:rsidR="00BC09EB">
        <w:t>,</w:t>
      </w:r>
      <w:r>
        <w:t xml:space="preserve"> </w:t>
      </w:r>
      <w:r w:rsidR="00BC09EB">
        <w:t>many</w:t>
      </w:r>
      <w:r w:rsidR="008A3E61">
        <w:t xml:space="preserve"> people with an intellectual disability or mental health difficulty</w:t>
      </w:r>
      <w:r w:rsidR="00BC09EB">
        <w:t xml:space="preserve"> prefer person-first language</w:t>
      </w:r>
      <w:r>
        <w:t xml:space="preserve">. </w:t>
      </w:r>
    </w:p>
    <w:p w14:paraId="011C15C7" w14:textId="356D0C44" w:rsidR="00AC67BE" w:rsidRPr="00AC67BE" w:rsidRDefault="00AC67BE" w:rsidP="00AC67BE">
      <w:pPr>
        <w:pStyle w:val="Heading2"/>
        <w:numPr>
          <w:ilvl w:val="0"/>
          <w:numId w:val="9"/>
        </w:numPr>
      </w:pPr>
      <w:bookmarkStart w:id="49" w:name="_Toc107232395"/>
      <w:bookmarkStart w:id="50" w:name="_Toc237351814"/>
      <w:bookmarkStart w:id="51" w:name="_Toc237420896"/>
      <w:r w:rsidRPr="00AC67BE">
        <w:t>Ask people about their preferences</w:t>
      </w:r>
      <w:bookmarkEnd w:id="49"/>
      <w:bookmarkEnd w:id="50"/>
      <w:bookmarkEnd w:id="51"/>
    </w:p>
    <w:p w14:paraId="7BD4872C" w14:textId="55EA57DC" w:rsidR="00500D46" w:rsidRDefault="00AC67BE" w:rsidP="00AC67BE">
      <w:r w:rsidRPr="00AC67BE">
        <w:t>Disabled people are not a homogenous group and may choose to identify in various ways. Furthermore, language changes and evolves over time. DPOs are the organisations best placed to advise with regard to the most up to date language</w:t>
      </w:r>
      <w:r w:rsidR="00A86A02">
        <w:t xml:space="preserve"> preferred by their members</w:t>
      </w:r>
      <w:r w:rsidRPr="00AC67BE">
        <w:t xml:space="preserve">. Many national DPOs have guidelines on language on their websites which were developed collectively with their members (see Annex 2). The views of some DPOs </w:t>
      </w:r>
      <w:r w:rsidRPr="00AC67BE">
        <w:lastRenderedPageBreak/>
        <w:t>may differ from others. A flexible approach which is respectful to all can be adopted</w:t>
      </w:r>
      <w:r w:rsidR="0005578B">
        <w:t>. (8)</w:t>
      </w:r>
      <w:r w:rsidRPr="00AC67BE">
        <w:t xml:space="preserve"> </w:t>
      </w:r>
    </w:p>
    <w:p w14:paraId="2D7C1B28" w14:textId="3BA080FF" w:rsidR="00AC67BE" w:rsidRPr="00AC67BE" w:rsidRDefault="00AC67BE" w:rsidP="00AC67BE">
      <w:r w:rsidRPr="00AC67BE">
        <w:t xml:space="preserve">If engaging with a disabled individual </w:t>
      </w:r>
      <w:r w:rsidR="00424610">
        <w:t xml:space="preserve">or disabled people </w:t>
      </w:r>
      <w:r w:rsidRPr="00AC67BE">
        <w:t>in a consultation or meeting,</w:t>
      </w:r>
      <w:r w:rsidR="00500D46">
        <w:t xml:space="preserve"> when possible,</w:t>
      </w:r>
      <w:r w:rsidRPr="00AC67BE">
        <w:t xml:space="preserve"> ask </w:t>
      </w:r>
      <w:r w:rsidR="00500D46">
        <w:t>the</w:t>
      </w:r>
      <w:r w:rsidR="00424610">
        <w:t>m</w:t>
      </w:r>
      <w:r w:rsidR="00500D46">
        <w:t xml:space="preserve">, or </w:t>
      </w:r>
      <w:r w:rsidR="00424610">
        <w:t xml:space="preserve">the </w:t>
      </w:r>
      <w:r w:rsidR="00500D46">
        <w:t>people you are describing,</w:t>
      </w:r>
      <w:r w:rsidRPr="00AC67BE">
        <w:t xml:space="preserve"> </w:t>
      </w:r>
      <w:r w:rsidR="00500D46">
        <w:t xml:space="preserve">about </w:t>
      </w:r>
      <w:r w:rsidRPr="00AC67BE">
        <w:t>their preference</w:t>
      </w:r>
      <w:r w:rsidR="00500D46">
        <w:t>s</w:t>
      </w:r>
      <w:r w:rsidRPr="00AC67BE">
        <w:t xml:space="preserve"> </w:t>
      </w:r>
      <w:r w:rsidR="00500D46">
        <w:t>and respect their right to self-define themselves</w:t>
      </w:r>
      <w:r w:rsidRPr="00AC67BE">
        <w:t xml:space="preserve">. </w:t>
      </w:r>
      <w:r w:rsidR="00500D46" w:rsidRPr="00500D46">
        <w:t xml:space="preserve">Where this is not possible, such as when you are speaking about everyone in a given category, or when speaking to a large group, you should use the term that is most preferred by that community, while also pointing out your awareness that your terminology may not be everyone’s preferred </w:t>
      </w:r>
      <w:r w:rsidR="007E6554">
        <w:t>choice</w:t>
      </w:r>
      <w:r w:rsidR="00500D46" w:rsidRPr="00500D46">
        <w:t>.</w:t>
      </w:r>
    </w:p>
    <w:p w14:paraId="0D2A994A" w14:textId="54B9753D" w:rsidR="00AC67BE" w:rsidRPr="00AC67BE" w:rsidRDefault="009704C6" w:rsidP="00AC67BE">
      <w:pPr>
        <w:pStyle w:val="Heading2"/>
        <w:numPr>
          <w:ilvl w:val="0"/>
          <w:numId w:val="9"/>
        </w:numPr>
      </w:pPr>
      <w:bookmarkStart w:id="52" w:name="_Toc107232396"/>
      <w:bookmarkStart w:id="53" w:name="_Toc237351815"/>
      <w:bookmarkStart w:id="54" w:name="_Toc237420897"/>
      <w:r>
        <w:t xml:space="preserve">Use </w:t>
      </w:r>
      <w:r w:rsidR="00AC67BE" w:rsidRPr="00AC67BE">
        <w:t>medical language</w:t>
      </w:r>
      <w:bookmarkEnd w:id="52"/>
      <w:r>
        <w:t xml:space="preserve"> only</w:t>
      </w:r>
      <w:r w:rsidR="00500D46">
        <w:t xml:space="preserve"> where relevant and necessary</w:t>
      </w:r>
      <w:bookmarkEnd w:id="53"/>
      <w:bookmarkEnd w:id="54"/>
    </w:p>
    <w:p w14:paraId="36475D00" w14:textId="52F77DA6" w:rsidR="00AC67BE" w:rsidRPr="00AC67BE" w:rsidRDefault="00AC67BE" w:rsidP="00AC67BE">
      <w:r w:rsidRPr="00AC67BE">
        <w:t xml:space="preserve">Unless in a relevant setting, </w:t>
      </w:r>
      <w:r w:rsidR="003F442F">
        <w:t xml:space="preserve">the NDA advises that </w:t>
      </w:r>
      <w:r w:rsidRPr="00AC67BE">
        <w:t xml:space="preserve">medical language should not be used. For example, </w:t>
      </w:r>
      <w:r w:rsidR="00500D46">
        <w:t xml:space="preserve">just as non-disabled </w:t>
      </w:r>
      <w:r w:rsidRPr="00AC67BE">
        <w:t xml:space="preserve">people </w:t>
      </w:r>
      <w:r w:rsidR="00500D46">
        <w:t>are</w:t>
      </w:r>
      <w:r w:rsidRPr="00AC67BE">
        <w:t xml:space="preserve"> not described as patients</w:t>
      </w:r>
      <w:r w:rsidR="00500D46">
        <w:t xml:space="preserve"> in aspects of their life outside of</w:t>
      </w:r>
      <w:r w:rsidRPr="00AC67BE">
        <w:t xml:space="preserve"> </w:t>
      </w:r>
      <w:r w:rsidR="00500D46">
        <w:t>health</w:t>
      </w:r>
      <w:r w:rsidRPr="00AC67BE">
        <w:t>care</w:t>
      </w:r>
      <w:r w:rsidR="00500D46">
        <w:t>, disabled people should not be described as patients outside of healthcare</w:t>
      </w:r>
      <w:r w:rsidRPr="00AC67BE">
        <w:t>.</w:t>
      </w:r>
      <w:r w:rsidR="00BE7B0F">
        <w:rPr>
          <w:rStyle w:val="FootnoteReference"/>
        </w:rPr>
        <w:footnoteReference w:id="6"/>
      </w:r>
      <w:r w:rsidRPr="00AC67BE">
        <w:t xml:space="preserve"> </w:t>
      </w:r>
      <w:r w:rsidR="00500D46" w:rsidRPr="00500D46">
        <w:t xml:space="preserve">However, both disabled and non-disabled people can be described as patients in the context of describing their healthcare. </w:t>
      </w:r>
    </w:p>
    <w:p w14:paraId="48F291E4" w14:textId="707F5C40" w:rsidR="00500D46" w:rsidRDefault="00500D46" w:rsidP="00AC67BE">
      <w:r>
        <w:t>S</w:t>
      </w:r>
      <w:r w:rsidR="00AC67BE" w:rsidRPr="00AC67BE">
        <w:t xml:space="preserve">ettings in which medical language </w:t>
      </w:r>
      <w:r>
        <w:t>is</w:t>
      </w:r>
      <w:r w:rsidR="00AC67BE" w:rsidRPr="00AC67BE">
        <w:t xml:space="preserve"> appropriate</w:t>
      </w:r>
      <w:r w:rsidRPr="00500D46">
        <w:rPr>
          <w:iCs/>
        </w:rPr>
        <w:t xml:space="preserve"> includes the healthcare system, where</w:t>
      </w:r>
      <w:r w:rsidRPr="00500D46">
        <w:t xml:space="preserve"> diagnostic terminology is required and used as part of an international </w:t>
      </w:r>
      <w:r w:rsidRPr="00500D46">
        <w:rPr>
          <w:iCs/>
        </w:rPr>
        <w:t>standardisation process in the identification and diagnosis of health conditions</w:t>
      </w:r>
      <w:r w:rsidR="00AC67BE" w:rsidRPr="00AC67BE">
        <w:t xml:space="preserve">. </w:t>
      </w:r>
      <w:r w:rsidRPr="00500D46">
        <w:rPr>
          <w:iCs/>
        </w:rPr>
        <w:t xml:space="preserve">In addition, diagnostic terminology may be necessary to access reasonable accommodations or </w:t>
      </w:r>
      <w:r w:rsidR="00590625">
        <w:rPr>
          <w:iCs/>
        </w:rPr>
        <w:t xml:space="preserve">to be eligible for </w:t>
      </w:r>
      <w:r w:rsidRPr="00500D46">
        <w:rPr>
          <w:iCs/>
        </w:rPr>
        <w:t>certain</w:t>
      </w:r>
      <w:r w:rsidR="00590625">
        <w:rPr>
          <w:iCs/>
        </w:rPr>
        <w:t xml:space="preserve"> services or</w:t>
      </w:r>
      <w:r w:rsidRPr="00500D46">
        <w:rPr>
          <w:iCs/>
        </w:rPr>
        <w:t xml:space="preserve"> supports in line with legislative requirements and definitions</w:t>
      </w:r>
      <w:r w:rsidR="00AC67BE" w:rsidRPr="00AC67BE">
        <w:t xml:space="preserve"> </w:t>
      </w:r>
    </w:p>
    <w:p w14:paraId="6AC7922A" w14:textId="416B23CA" w:rsidR="00AC67BE" w:rsidRDefault="00AC67BE" w:rsidP="00AC67BE">
      <w:pPr>
        <w:rPr>
          <w:iCs/>
        </w:rPr>
      </w:pPr>
      <w:r w:rsidRPr="00AC67BE">
        <w:t xml:space="preserve">However, the use of medical language should be limited to those contexts in which it serves a specific and relevant purpose. </w:t>
      </w:r>
      <w:r w:rsidR="00500D46" w:rsidRPr="00500D46">
        <w:rPr>
          <w:iCs/>
        </w:rPr>
        <w:t>Clinicians and other medical professionals should also be familiar with the way disabled people may choose to identify.</w:t>
      </w:r>
    </w:p>
    <w:p w14:paraId="55A54123" w14:textId="57CFBF74" w:rsidR="007E759F" w:rsidRPr="00500D46" w:rsidRDefault="007E759F" w:rsidP="00AC67BE">
      <w:pPr>
        <w:rPr>
          <w:iCs/>
        </w:rPr>
      </w:pPr>
      <w:r>
        <w:rPr>
          <w:iCs/>
        </w:rPr>
        <w:t>Finally, it is worth reiterating that s</w:t>
      </w:r>
      <w:r w:rsidRPr="007E759F">
        <w:rPr>
          <w:iCs/>
        </w:rPr>
        <w:t>ome people use words for a diagnostic category to refer to their identity (for example, autistic person).</w:t>
      </w:r>
    </w:p>
    <w:p w14:paraId="053F5098" w14:textId="07EE1139" w:rsidR="00AC67BE" w:rsidRPr="00AC67BE" w:rsidRDefault="00835154" w:rsidP="00AC67BE">
      <w:pPr>
        <w:pStyle w:val="Heading2"/>
        <w:numPr>
          <w:ilvl w:val="0"/>
          <w:numId w:val="9"/>
        </w:numPr>
      </w:pPr>
      <w:bookmarkStart w:id="55" w:name="_Toc237351816"/>
      <w:bookmarkStart w:id="56" w:name="_Toc237420898"/>
      <w:r>
        <w:t>Ensure language is</w:t>
      </w:r>
      <w:r w:rsidR="009704C6">
        <w:t xml:space="preserve"> inclusive and accurate</w:t>
      </w:r>
      <w:r>
        <w:t>ly</w:t>
      </w:r>
      <w:r w:rsidR="009704C6">
        <w:t xml:space="preserve"> represent</w:t>
      </w:r>
      <w:r>
        <w:t>s disabled people and their lives</w:t>
      </w:r>
      <w:bookmarkEnd w:id="55"/>
      <w:bookmarkEnd w:id="56"/>
    </w:p>
    <w:p w14:paraId="63436EC5" w14:textId="0C39EB91" w:rsidR="001E655B" w:rsidRDefault="00243C4D" w:rsidP="00AC67BE">
      <w:r>
        <w:t xml:space="preserve">The NDA advises </w:t>
      </w:r>
      <w:r w:rsidR="001E655B" w:rsidRPr="001E655B">
        <w:t>to avoid assumptions or generalisations based on stereotypes and recognise the diversity of disabled people and their lives.</w:t>
      </w:r>
    </w:p>
    <w:p w14:paraId="69038A18" w14:textId="7E65EE73" w:rsidR="00AC67BE" w:rsidRPr="00AC67BE" w:rsidRDefault="00AC67BE" w:rsidP="00AC67BE">
      <w:r w:rsidRPr="00AC67BE">
        <w:t xml:space="preserve">The NDA is aware that for many disabled people, using words such as </w:t>
      </w:r>
      <w:r w:rsidR="001E655B">
        <w:t>‘</w:t>
      </w:r>
      <w:r w:rsidRPr="00AC67BE">
        <w:t>inspirational</w:t>
      </w:r>
      <w:r w:rsidR="001E655B">
        <w:t>’</w:t>
      </w:r>
      <w:r w:rsidRPr="00AC67BE">
        <w:t xml:space="preserve"> or </w:t>
      </w:r>
      <w:r w:rsidR="001E655B">
        <w:t>‘</w:t>
      </w:r>
      <w:r w:rsidRPr="00AC67BE">
        <w:t>courageous</w:t>
      </w:r>
      <w:r w:rsidR="001E655B">
        <w:t>’</w:t>
      </w:r>
      <w:r w:rsidRPr="00AC67BE">
        <w:t xml:space="preserve"> to describe a disabled person doing day-to-day activities, while well-meaning, can imply that it is unusual for </w:t>
      </w:r>
      <w:r w:rsidR="00E63DEB">
        <w:t xml:space="preserve">disabled </w:t>
      </w:r>
      <w:r w:rsidRPr="00AC67BE">
        <w:t xml:space="preserve">people to be successful or live a fulfilling life. Similarly, describing </w:t>
      </w:r>
      <w:r w:rsidRPr="00AC67BE">
        <w:lastRenderedPageBreak/>
        <w:t xml:space="preserve">someone as having </w:t>
      </w:r>
      <w:r w:rsidR="001E655B">
        <w:t>‘</w:t>
      </w:r>
      <w:r w:rsidRPr="00AC67BE">
        <w:t>overcome</w:t>
      </w:r>
      <w:r w:rsidR="001E655B">
        <w:t>’</w:t>
      </w:r>
      <w:r w:rsidRPr="00AC67BE">
        <w:t xml:space="preserve"> their disability </w:t>
      </w:r>
      <w:r w:rsidR="001E655B" w:rsidRPr="001E655B">
        <w:t xml:space="preserve">or suggesting that a person may have achieved something ‘in spite of their disability’ </w:t>
      </w:r>
      <w:r w:rsidRPr="00AC67BE">
        <w:t>can be</w:t>
      </w:r>
      <w:r w:rsidR="001E655B">
        <w:t xml:space="preserve"> inappropriate</w:t>
      </w:r>
      <w:r w:rsidR="00F21AAC">
        <w:t xml:space="preserve"> and</w:t>
      </w:r>
      <w:r w:rsidRPr="00AC67BE">
        <w:t xml:space="preserve"> patronising. Disabled people can and do have the same interests, abilities and achievements as non-disabled people.</w:t>
      </w:r>
    </w:p>
    <w:p w14:paraId="5FC75E7A" w14:textId="77777777" w:rsidR="004153A7" w:rsidRDefault="00AC67BE" w:rsidP="00AC67BE">
      <w:r w:rsidRPr="00AC67BE">
        <w:t xml:space="preserve">Disabled people are often included in the category of </w:t>
      </w:r>
      <w:r w:rsidR="00546785">
        <w:t>‘</w:t>
      </w:r>
      <w:r w:rsidRPr="00AC67BE">
        <w:t>vulnerable groups</w:t>
      </w:r>
      <w:r w:rsidR="00546785">
        <w:t>’</w:t>
      </w:r>
      <w:r w:rsidRPr="00AC67BE">
        <w:t xml:space="preserve"> in policy frameworks and strategies both internationally and nationally. </w:t>
      </w:r>
      <w:r w:rsidR="00C72EE5">
        <w:t xml:space="preserve">In addition, some legislation defines disabled people as vulnerable, or some disabled people need to meet a legislative definition of vulnerable to access certain rights or accommodations, for example in the criminal justice sphere. </w:t>
      </w:r>
    </w:p>
    <w:p w14:paraId="47D5A15F" w14:textId="24D33896" w:rsidR="00AC67BE" w:rsidRPr="00AC67BE" w:rsidRDefault="00AC67BE" w:rsidP="00AC67BE">
      <w:r w:rsidRPr="00AC67BE">
        <w:t xml:space="preserve">However, </w:t>
      </w:r>
      <w:r w:rsidR="004153A7">
        <w:t>many</w:t>
      </w:r>
      <w:r w:rsidR="00E63DEB">
        <w:t xml:space="preserve"> disabled</w:t>
      </w:r>
      <w:r w:rsidR="00590625">
        <w:t xml:space="preserve"> p</w:t>
      </w:r>
      <w:r w:rsidRPr="00AC67BE">
        <w:t xml:space="preserve">eople become vulnerable because of the disabling barriers in society, rather than because of </w:t>
      </w:r>
      <w:r w:rsidR="00590625">
        <w:t>their</w:t>
      </w:r>
      <w:r w:rsidR="00590625" w:rsidRPr="00AC67BE">
        <w:t xml:space="preserve"> </w:t>
      </w:r>
      <w:r w:rsidRPr="00AC67BE">
        <w:t>individual ‘impairment’.</w:t>
      </w:r>
      <w:r w:rsidR="004153A7" w:rsidRPr="004153A7">
        <w:t xml:space="preserve"> </w:t>
      </w:r>
      <w:r w:rsidR="004153A7">
        <w:t>In addition,</w:t>
      </w:r>
      <w:r w:rsidR="004153A7" w:rsidRPr="004153A7">
        <w:t xml:space="preserve"> any person can find themselves </w:t>
      </w:r>
      <w:r w:rsidR="004153A7">
        <w:t xml:space="preserve">vulnerable or </w:t>
      </w:r>
      <w:r w:rsidR="004153A7" w:rsidRPr="004153A7">
        <w:t>at risk at certain stages of their life depending on their personal circumstances.</w:t>
      </w:r>
      <w:r w:rsidR="004153A7">
        <w:t xml:space="preserve"> As such, it is advised not to depict all disabled people as inherently vulnerable.</w:t>
      </w:r>
      <w:r w:rsidRPr="00AC67BE">
        <w:t xml:space="preserve"> This approach shifts the perspective from paternalism and protection towards empowerment and the recognition of disabled people as rights-holders.</w:t>
      </w:r>
      <w:r w:rsidR="004153A7" w:rsidRPr="004153A7">
        <w:t xml:space="preserve"> </w:t>
      </w:r>
    </w:p>
    <w:p w14:paraId="699C8D81" w14:textId="5CE55D34" w:rsidR="00AC67BE" w:rsidRPr="00AC67BE" w:rsidRDefault="00835154" w:rsidP="00AC67BE">
      <w:pPr>
        <w:pStyle w:val="Heading2"/>
        <w:numPr>
          <w:ilvl w:val="0"/>
          <w:numId w:val="9"/>
        </w:numPr>
      </w:pPr>
      <w:bookmarkStart w:id="57" w:name="_Toc237351817"/>
      <w:bookmarkStart w:id="58" w:name="_Toc237420899"/>
      <w:r>
        <w:t xml:space="preserve">Ensure language does not </w:t>
      </w:r>
      <w:r w:rsidR="00EF7EFA">
        <w:t>diminish</w:t>
      </w:r>
      <w:r>
        <w:t xml:space="preserve"> the barriers disabled people experience</w:t>
      </w:r>
      <w:bookmarkEnd w:id="57"/>
      <w:bookmarkEnd w:id="58"/>
      <w:r>
        <w:t xml:space="preserve"> </w:t>
      </w:r>
    </w:p>
    <w:p w14:paraId="35ED7F75" w14:textId="3607401C" w:rsidR="00AC67BE" w:rsidRPr="00AC67BE" w:rsidRDefault="00AC67BE" w:rsidP="00AC67BE">
      <w:r w:rsidRPr="00AC67BE">
        <w:t>Euphemisms such as “differently abled” and “dis-ABILITY” (with ‘ability’ emphasised in capital letters or bold text) can be seen as condescending by some disabled people.</w:t>
      </w:r>
      <w:r w:rsidR="009704C6">
        <w:t xml:space="preserve"> </w:t>
      </w:r>
      <w:r w:rsidR="00243C4D">
        <w:t>The NDA advises that t</w:t>
      </w:r>
      <w:r w:rsidR="009704C6">
        <w:t>hese should be avoided.</w:t>
      </w:r>
      <w:r w:rsidRPr="00AC67BE">
        <w:t xml:space="preserve"> While the intention may be to focus on an individual’s strengths, it can result in taking the focus away from the social and environmental barriers that create a disabling environment for an individual.  </w:t>
      </w:r>
    </w:p>
    <w:p w14:paraId="733F6D10" w14:textId="311B00B0" w:rsidR="00AC67BE" w:rsidRPr="00AC67BE" w:rsidRDefault="00835154" w:rsidP="00AC67BE">
      <w:pPr>
        <w:pStyle w:val="Heading2"/>
        <w:numPr>
          <w:ilvl w:val="0"/>
          <w:numId w:val="9"/>
        </w:numPr>
      </w:pPr>
      <w:bookmarkStart w:id="59" w:name="_Toc107232399"/>
      <w:bookmarkStart w:id="60" w:name="_Toc237351818"/>
      <w:bookmarkStart w:id="61" w:name="_Toc237420900"/>
      <w:r>
        <w:t>Use respectful</w:t>
      </w:r>
      <w:r w:rsidR="00AC67BE" w:rsidRPr="00AC67BE">
        <w:t xml:space="preserve"> language</w:t>
      </w:r>
      <w:bookmarkEnd w:id="59"/>
      <w:bookmarkEnd w:id="60"/>
      <w:bookmarkEnd w:id="61"/>
    </w:p>
    <w:p w14:paraId="6347FC8A" w14:textId="0BFA1523" w:rsidR="00AC67BE" w:rsidRDefault="00AC67BE" w:rsidP="00AC67BE">
      <w:r w:rsidRPr="00AC67BE">
        <w:t xml:space="preserve">It is important not to depict </w:t>
      </w:r>
      <w:r w:rsidR="00E63DEB">
        <w:t xml:space="preserve">disabled </w:t>
      </w:r>
      <w:r w:rsidRPr="00AC67BE">
        <w:t>people as objects of</w:t>
      </w:r>
      <w:r w:rsidR="00E543B1">
        <w:t xml:space="preserve"> charity or</w:t>
      </w:r>
      <w:r w:rsidRPr="00AC67BE">
        <w:t xml:space="preserve"> pity. Terms such as </w:t>
      </w:r>
      <w:r w:rsidR="00E543B1">
        <w:t>‘</w:t>
      </w:r>
      <w:r w:rsidRPr="00AC67BE">
        <w:t>suffers from</w:t>
      </w:r>
      <w:r w:rsidR="00E543B1">
        <w:t>’</w:t>
      </w:r>
      <w:r w:rsidRPr="00AC67BE">
        <w:t xml:space="preserve">, </w:t>
      </w:r>
      <w:r w:rsidR="00E543B1">
        <w:t>‘</w:t>
      </w:r>
      <w:r w:rsidRPr="00AC67BE">
        <w:t>afflicted with</w:t>
      </w:r>
      <w:r w:rsidR="00E543B1">
        <w:t>’</w:t>
      </w:r>
      <w:r w:rsidRPr="00AC67BE">
        <w:t xml:space="preserve"> or </w:t>
      </w:r>
      <w:r w:rsidR="00E543B1">
        <w:t>‘</w:t>
      </w:r>
      <w:r w:rsidRPr="00AC67BE">
        <w:t>wheelchair bound</w:t>
      </w:r>
      <w:r w:rsidR="00E543B1">
        <w:t>’</w:t>
      </w:r>
      <w:r w:rsidRPr="00AC67BE">
        <w:t xml:space="preserve"> are inappropriate. They depict disabled people as powerless and suggest a poor quality of life. It also directs the focus towards the individual’s impairment instead of highlighting the lack of inclusion or accessibility within the environment or society. Instead, you can say that a person </w:t>
      </w:r>
      <w:r w:rsidR="00E543B1">
        <w:t>‘</w:t>
      </w:r>
      <w:r w:rsidRPr="00AC67BE">
        <w:t>is disabled</w:t>
      </w:r>
      <w:r w:rsidR="00E543B1">
        <w:t>’</w:t>
      </w:r>
      <w:r w:rsidRPr="00AC67BE">
        <w:t xml:space="preserve">, </w:t>
      </w:r>
      <w:r w:rsidR="00E543B1">
        <w:t>‘</w:t>
      </w:r>
      <w:r w:rsidRPr="00AC67BE">
        <w:t>has a disability</w:t>
      </w:r>
      <w:r w:rsidR="00E543B1">
        <w:t>’</w:t>
      </w:r>
      <w:r w:rsidRPr="00AC67BE">
        <w:t xml:space="preserve"> or </w:t>
      </w:r>
      <w:r w:rsidR="00E543B1">
        <w:t>‘</w:t>
      </w:r>
      <w:r w:rsidRPr="00AC67BE">
        <w:t>uses a wheelchair</w:t>
      </w:r>
      <w:r w:rsidR="00E543B1">
        <w:t>’</w:t>
      </w:r>
      <w:r w:rsidRPr="00AC67BE">
        <w:t xml:space="preserve">. Similarly, describing a person’s disability in terms of a </w:t>
      </w:r>
      <w:r w:rsidR="00E543B1">
        <w:t>‘</w:t>
      </w:r>
      <w:r w:rsidRPr="00AC67BE">
        <w:t>disorder</w:t>
      </w:r>
      <w:r w:rsidR="00E543B1">
        <w:t>’</w:t>
      </w:r>
      <w:r w:rsidRPr="00AC67BE">
        <w:t xml:space="preserve"> has negative and stigmatising connotations and </w:t>
      </w:r>
      <w:r w:rsidR="00243C4D">
        <w:t xml:space="preserve">the NDA advises that these </w:t>
      </w:r>
      <w:r w:rsidRPr="00AC67BE">
        <w:t>should be avoided</w:t>
      </w:r>
      <w:r w:rsidR="00E543B1">
        <w:t>, where possible</w:t>
      </w:r>
      <w:r w:rsidRPr="00AC67BE">
        <w:t>.</w:t>
      </w:r>
      <w:r w:rsidR="007E19E5">
        <w:t xml:space="preserve"> For example, Autism Spectrum Disorder (ASD), while a </w:t>
      </w:r>
      <w:r w:rsidR="00153779">
        <w:t>recognised</w:t>
      </w:r>
      <w:r w:rsidR="007E19E5">
        <w:t xml:space="preserve"> medical diagnosis, should not be used outside of medical settings to refer to an autistic person or group.</w:t>
      </w:r>
    </w:p>
    <w:p w14:paraId="7AC5745D" w14:textId="5F6D508E" w:rsidR="00E543B1" w:rsidRPr="00E543B1" w:rsidRDefault="00E543B1" w:rsidP="00E543B1">
      <w:r w:rsidRPr="00E543B1">
        <w:t>The NDA is also aware that some</w:t>
      </w:r>
      <w:r w:rsidR="00E63DEB">
        <w:t xml:space="preserve"> disabled</w:t>
      </w:r>
      <w:r w:rsidRPr="00E543B1">
        <w:t xml:space="preserve"> people have reclaimed terms and labels which may previously have been considered unacceptable, aiming to destigmatise them</w:t>
      </w:r>
      <w:r w:rsidR="00940AA9">
        <w:t xml:space="preserve"> (such as crip</w:t>
      </w:r>
      <w:r w:rsidR="0005578B">
        <w:t xml:space="preserve"> (11)</w:t>
      </w:r>
      <w:r w:rsidR="00940AA9">
        <w:t>)</w:t>
      </w:r>
      <w:r w:rsidRPr="00E543B1">
        <w:t xml:space="preserve">. However, other disabled </w:t>
      </w:r>
      <w:r w:rsidRPr="00E543B1">
        <w:lastRenderedPageBreak/>
        <w:t>people still find such language offensive, and we advise against their use by non-disabled people.</w:t>
      </w:r>
    </w:p>
    <w:p w14:paraId="040E0A67" w14:textId="77777777" w:rsidR="00E543B1" w:rsidRPr="00E543B1" w:rsidRDefault="00E543B1" w:rsidP="00E543B1">
      <w:r w:rsidRPr="00E543B1">
        <w:t>In addition, while non-disabled people might think they are being well meaning, it is important not to trivialise the experiences of disabled people. For example, if a person shares that they have a disability, the following responses would be considered inappropriate:</w:t>
      </w:r>
    </w:p>
    <w:p w14:paraId="29B1B336" w14:textId="77777777" w:rsidR="00E543B1" w:rsidRPr="00E543B1" w:rsidRDefault="00E543B1" w:rsidP="00E543B1">
      <w:pPr>
        <w:numPr>
          <w:ilvl w:val="0"/>
          <w:numId w:val="1"/>
        </w:numPr>
      </w:pPr>
      <w:r w:rsidRPr="00E543B1">
        <w:t>You are autistic? I think we’re all on the spectrum</w:t>
      </w:r>
    </w:p>
    <w:p w14:paraId="5B746D1E" w14:textId="77777777" w:rsidR="00E543B1" w:rsidRDefault="00E543B1" w:rsidP="00E543B1">
      <w:pPr>
        <w:numPr>
          <w:ilvl w:val="0"/>
          <w:numId w:val="1"/>
        </w:numPr>
      </w:pPr>
      <w:r w:rsidRPr="00E543B1">
        <w:t>You’re dyslexic? I know what you mean, I’m also poor at spelling</w:t>
      </w:r>
    </w:p>
    <w:p w14:paraId="68B8B315" w14:textId="39D7D3EA" w:rsidR="00E543B1" w:rsidRDefault="00E543B1" w:rsidP="00E543B1">
      <w:pPr>
        <w:numPr>
          <w:ilvl w:val="0"/>
          <w:numId w:val="1"/>
        </w:numPr>
      </w:pPr>
      <w:r w:rsidRPr="00E543B1">
        <w:t>You have Alzheimer’s</w:t>
      </w:r>
      <w:r w:rsidR="007E19E5">
        <w:t xml:space="preserve"> disease</w:t>
      </w:r>
      <w:r w:rsidRPr="00E543B1">
        <w:t>? I am always forgetting things too.</w:t>
      </w:r>
    </w:p>
    <w:p w14:paraId="118FD45E" w14:textId="00A74368" w:rsidR="00AC67BE" w:rsidRPr="00AC67BE" w:rsidRDefault="00C1143F" w:rsidP="00AC67BE">
      <w:pPr>
        <w:pStyle w:val="Heading2"/>
      </w:pPr>
      <w:bookmarkStart w:id="62" w:name="_Toc237351819"/>
      <w:bookmarkStart w:id="63" w:name="_Toc237420901"/>
      <w:r>
        <w:t xml:space="preserve">7. Recommended </w:t>
      </w:r>
      <w:r w:rsidR="00EF7EFA">
        <w:t>terms</w:t>
      </w:r>
      <w:bookmarkEnd w:id="62"/>
      <w:bookmarkEnd w:id="63"/>
    </w:p>
    <w:p w14:paraId="55D2D3C4" w14:textId="6B9D4EC9" w:rsidR="00AC67BE" w:rsidRPr="00AC67BE" w:rsidRDefault="00AC67BE" w:rsidP="00AC67BE">
      <w:r w:rsidRPr="00AC67BE">
        <w:t>While there are varying preferences regarding disability terminology, there are some terms which are not recommended as they are not respectful of disabled people. The below is not an exhaustive list</w:t>
      </w:r>
      <w:r w:rsidR="00DC6F0F">
        <w:t xml:space="preserve"> </w:t>
      </w:r>
      <w:r w:rsidRPr="00AC67BE">
        <w:t xml:space="preserve">but </w:t>
      </w:r>
      <w:r w:rsidR="00491D49">
        <w:t>aims</w:t>
      </w:r>
      <w:r w:rsidRPr="00AC67BE">
        <w:t xml:space="preserve"> to provide some practical guidance and explanation for terms not to use and a recommended alternative (Table 1).</w:t>
      </w:r>
    </w:p>
    <w:p w14:paraId="1C6E4E5E" w14:textId="461040FC" w:rsidR="00C1143F" w:rsidRDefault="00AC67BE" w:rsidP="00AC67BE">
      <w:pPr>
        <w:sectPr w:rsidR="00C1143F" w:rsidSect="009B3854">
          <w:headerReference w:type="default" r:id="rId19"/>
          <w:footerReference w:type="default" r:id="rId20"/>
          <w:pgSz w:w="11906" w:h="16838"/>
          <w:pgMar w:top="1440" w:right="1440" w:bottom="1440" w:left="1440" w:header="708" w:footer="708" w:gutter="0"/>
          <w:pgNumType w:start="1"/>
          <w:cols w:space="708"/>
          <w:docGrid w:linePitch="360"/>
        </w:sectPr>
      </w:pPr>
      <w:r w:rsidRPr="00AC67BE">
        <w:t>Please be advised that the below table contains stigmatising and potentially triggering language</w:t>
      </w:r>
    </w:p>
    <w:p w14:paraId="37150A89" w14:textId="77777777" w:rsidR="00AC67BE" w:rsidRPr="00AC67BE" w:rsidRDefault="00AC67BE" w:rsidP="00CB4408">
      <w:pPr>
        <w:jc w:val="center"/>
        <w:rPr>
          <w:b/>
        </w:rPr>
      </w:pPr>
      <w:r w:rsidRPr="00AC67BE">
        <w:rPr>
          <w:b/>
        </w:rPr>
        <w:lastRenderedPageBreak/>
        <w:t>Table 1: Terms not to use and suggested alternative terms</w:t>
      </w:r>
    </w:p>
    <w:tbl>
      <w:tblPr>
        <w:tblStyle w:val="TableGrid"/>
        <w:tblpPr w:leftFromText="180" w:rightFromText="180" w:vertAnchor="text" w:tblpX="-3" w:tblpY="1"/>
        <w:tblOverlap w:val="never"/>
        <w:tblW w:w="133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20" w:firstRow="1" w:lastRow="0" w:firstColumn="0" w:lastColumn="0" w:noHBand="0" w:noVBand="0"/>
        <w:tblCaption w:val="Table 1: Terms no longer in use and suggested alternative terms"/>
        <w:tblDescription w:val="A list of terms no longer in use and recommended alternative terms."/>
      </w:tblPr>
      <w:tblGrid>
        <w:gridCol w:w="2544"/>
        <w:gridCol w:w="5953"/>
        <w:gridCol w:w="4820"/>
      </w:tblGrid>
      <w:tr w:rsidR="00AC67BE" w:rsidRPr="00AC67BE" w14:paraId="1540A98A" w14:textId="77777777" w:rsidTr="00DC6F0F">
        <w:trPr>
          <w:tblHeader/>
        </w:trPr>
        <w:tc>
          <w:tcPr>
            <w:tcW w:w="2544" w:type="dxa"/>
          </w:tcPr>
          <w:p w14:paraId="3D41F05A" w14:textId="77777777" w:rsidR="00AC67BE" w:rsidRPr="00AC67BE" w:rsidRDefault="00AC67BE" w:rsidP="00AC67BE">
            <w:pPr>
              <w:spacing w:after="240"/>
              <w:rPr>
                <w:b/>
              </w:rPr>
            </w:pPr>
            <w:r w:rsidRPr="00AC67BE">
              <w:rPr>
                <w:b/>
              </w:rPr>
              <w:t>Term not to use</w:t>
            </w:r>
          </w:p>
        </w:tc>
        <w:tc>
          <w:tcPr>
            <w:tcW w:w="5953" w:type="dxa"/>
          </w:tcPr>
          <w:p w14:paraId="25AE8A95" w14:textId="77777777" w:rsidR="00AC67BE" w:rsidRPr="00AC67BE" w:rsidRDefault="00AC67BE" w:rsidP="00AC67BE">
            <w:pPr>
              <w:spacing w:after="240"/>
              <w:rPr>
                <w:b/>
              </w:rPr>
            </w:pPr>
            <w:r w:rsidRPr="00AC67BE">
              <w:rPr>
                <w:b/>
              </w:rPr>
              <w:t>Why</w:t>
            </w:r>
          </w:p>
        </w:tc>
        <w:tc>
          <w:tcPr>
            <w:tcW w:w="4820" w:type="dxa"/>
          </w:tcPr>
          <w:p w14:paraId="34074075" w14:textId="77777777" w:rsidR="00AC67BE" w:rsidRPr="00AC67BE" w:rsidRDefault="00AC67BE" w:rsidP="00AC67BE">
            <w:pPr>
              <w:spacing w:after="240"/>
              <w:rPr>
                <w:b/>
              </w:rPr>
            </w:pPr>
            <w:r w:rsidRPr="00AC67BE">
              <w:rPr>
                <w:b/>
              </w:rPr>
              <w:t>Recommended alternative term</w:t>
            </w:r>
          </w:p>
        </w:tc>
      </w:tr>
      <w:tr w:rsidR="00581B02" w:rsidRPr="00AC67BE" w14:paraId="0331D2BC" w14:textId="77777777" w:rsidTr="00DC6F0F">
        <w:tc>
          <w:tcPr>
            <w:tcW w:w="2544" w:type="dxa"/>
          </w:tcPr>
          <w:p w14:paraId="220BCE08" w14:textId="77777777" w:rsidR="00581B02" w:rsidRPr="00AC67BE" w:rsidRDefault="00581B02" w:rsidP="00581B02">
            <w:pPr>
              <w:spacing w:after="240"/>
              <w:rPr>
                <w:b/>
              </w:rPr>
            </w:pPr>
            <w:r w:rsidRPr="00AC67BE">
              <w:rPr>
                <w:b/>
              </w:rPr>
              <w:t xml:space="preserve">Able-bodied person </w:t>
            </w:r>
          </w:p>
        </w:tc>
        <w:tc>
          <w:tcPr>
            <w:tcW w:w="5953" w:type="dxa"/>
          </w:tcPr>
          <w:p w14:paraId="39EBCD3E" w14:textId="77777777" w:rsidR="00581B02" w:rsidRPr="00AC67BE" w:rsidRDefault="00581B02" w:rsidP="00581B02">
            <w:pPr>
              <w:spacing w:after="240"/>
            </w:pPr>
            <w:r w:rsidRPr="00AC67BE">
              <w:t xml:space="preserve">This term suggests that every disabled person does not have an ‘able body’. </w:t>
            </w:r>
          </w:p>
          <w:p w14:paraId="262D902D" w14:textId="77777777" w:rsidR="00581B02" w:rsidRPr="00AC67BE" w:rsidRDefault="00581B02" w:rsidP="00581B02">
            <w:pPr>
              <w:spacing w:after="240"/>
            </w:pPr>
            <w:r w:rsidRPr="00AC67BE">
              <w:t>It places the focus on an individual’s ‘impairment’, rather than society’s lack of inclusion for disabled people.</w:t>
            </w:r>
          </w:p>
          <w:p w14:paraId="3D00E138" w14:textId="77777777" w:rsidR="00581B02" w:rsidRPr="00AC67BE" w:rsidRDefault="00581B02" w:rsidP="00581B02">
            <w:pPr>
              <w:spacing w:after="240"/>
            </w:pPr>
            <w:r w:rsidRPr="00AC67BE">
              <w:t>It can erase the experience of disabled people who don’t have a physical impairment.</w:t>
            </w:r>
          </w:p>
        </w:tc>
        <w:tc>
          <w:tcPr>
            <w:tcW w:w="4820" w:type="dxa"/>
          </w:tcPr>
          <w:p w14:paraId="65CCF722" w14:textId="77777777" w:rsidR="00581B02" w:rsidRPr="00AC67BE" w:rsidRDefault="00581B02" w:rsidP="00581B02">
            <w:pPr>
              <w:spacing w:after="240"/>
            </w:pPr>
            <w:r w:rsidRPr="00AC67BE">
              <w:t>Non-disabled person</w:t>
            </w:r>
          </w:p>
        </w:tc>
      </w:tr>
      <w:tr w:rsidR="005B355C" w:rsidRPr="00536949" w14:paraId="17371631" w14:textId="77777777" w:rsidTr="00DC6F0F">
        <w:tc>
          <w:tcPr>
            <w:tcW w:w="2544" w:type="dxa"/>
          </w:tcPr>
          <w:p w14:paraId="11218F2C" w14:textId="77777777" w:rsidR="005B355C" w:rsidRPr="00536949" w:rsidRDefault="005B355C" w:rsidP="005B355C">
            <w:pPr>
              <w:rPr>
                <w:b/>
              </w:rPr>
            </w:pPr>
            <w:r>
              <w:rPr>
                <w:b/>
              </w:rPr>
              <w:t>Adult child with a disability; adult disabled child</w:t>
            </w:r>
          </w:p>
        </w:tc>
        <w:tc>
          <w:tcPr>
            <w:tcW w:w="5953" w:type="dxa"/>
          </w:tcPr>
          <w:p w14:paraId="4F7E340B" w14:textId="77777777" w:rsidR="005B355C" w:rsidRDefault="005B355C" w:rsidP="005B355C">
            <w:r>
              <w:t>These terms are</w:t>
            </w:r>
            <w:r w:rsidRPr="00711C24">
              <w:t xml:space="preserve"> often used in the context of talking about parents who are carers for </w:t>
            </w:r>
            <w:r>
              <w:t>their child who is now an adult.</w:t>
            </w:r>
          </w:p>
          <w:p w14:paraId="379F7884" w14:textId="77777777" w:rsidR="005B355C" w:rsidRDefault="005B355C" w:rsidP="005B355C"/>
          <w:p w14:paraId="7BDF36B7" w14:textId="77777777" w:rsidR="005B355C" w:rsidRDefault="005B355C" w:rsidP="005B355C">
            <w:r>
              <w:t xml:space="preserve">These terms can infantilise disabled adults, implying that they are childlike or </w:t>
            </w:r>
          </w:p>
          <w:p w14:paraId="3D4317B9" w14:textId="77777777" w:rsidR="005B355C" w:rsidRDefault="005B355C" w:rsidP="005B355C">
            <w:r>
              <w:t>dependent on family members</w:t>
            </w:r>
            <w:r w:rsidRPr="00F27BC6">
              <w:t>.</w:t>
            </w:r>
          </w:p>
          <w:p w14:paraId="51F1D6D1" w14:textId="77777777" w:rsidR="005B355C" w:rsidRPr="00536949" w:rsidRDefault="005B355C" w:rsidP="005B355C"/>
        </w:tc>
        <w:tc>
          <w:tcPr>
            <w:tcW w:w="4820" w:type="dxa"/>
          </w:tcPr>
          <w:p w14:paraId="45CAFC1F" w14:textId="77777777" w:rsidR="005B355C" w:rsidRPr="00536949" w:rsidRDefault="005B355C" w:rsidP="005B355C">
            <w:r>
              <w:t>Disabled adult; parents of a disabled adult</w:t>
            </w:r>
          </w:p>
        </w:tc>
      </w:tr>
      <w:tr w:rsidR="00581B02" w:rsidRPr="00AC67BE" w14:paraId="5D8DFE44" w14:textId="77777777" w:rsidTr="00DC6F0F">
        <w:tc>
          <w:tcPr>
            <w:tcW w:w="2544" w:type="dxa"/>
          </w:tcPr>
          <w:p w14:paraId="3C160723" w14:textId="77777777" w:rsidR="00581B02" w:rsidRPr="00AC67BE" w:rsidRDefault="00581B02" w:rsidP="00581B02">
            <w:pPr>
              <w:spacing w:after="240"/>
              <w:rPr>
                <w:b/>
              </w:rPr>
            </w:pPr>
            <w:r w:rsidRPr="00AC67BE">
              <w:rPr>
                <w:b/>
              </w:rPr>
              <w:t>Autism Spectrum Disorder (ASD) Unit (as used in education settings)</w:t>
            </w:r>
          </w:p>
        </w:tc>
        <w:tc>
          <w:tcPr>
            <w:tcW w:w="5953" w:type="dxa"/>
          </w:tcPr>
          <w:p w14:paraId="341C9AB7" w14:textId="77777777" w:rsidR="00581B02" w:rsidRPr="00AC67BE" w:rsidRDefault="00581B02" w:rsidP="00581B02">
            <w:r w:rsidRPr="00AC67BE">
              <w:t>“Unit” is a medical term which should not be applied to a classroom setting.</w:t>
            </w:r>
          </w:p>
        </w:tc>
        <w:tc>
          <w:tcPr>
            <w:tcW w:w="4820" w:type="dxa"/>
          </w:tcPr>
          <w:p w14:paraId="48681F85" w14:textId="748FB21D" w:rsidR="00581B02" w:rsidRPr="00AC67BE" w:rsidRDefault="00581B02" w:rsidP="00581B02">
            <w:pPr>
              <w:spacing w:after="240"/>
            </w:pPr>
            <w:r w:rsidRPr="00AC67BE">
              <w:t>Autism class</w:t>
            </w:r>
            <w:r w:rsidR="003A5EB3">
              <w:t xml:space="preserve">; </w:t>
            </w:r>
            <w:r w:rsidR="00382314">
              <w:t>assign every class in the school an individualised name</w:t>
            </w:r>
          </w:p>
        </w:tc>
      </w:tr>
      <w:tr w:rsidR="00581B02" w:rsidRPr="00AC67BE" w14:paraId="546F4160" w14:textId="77777777" w:rsidTr="00DC6F0F">
        <w:tc>
          <w:tcPr>
            <w:tcW w:w="2544" w:type="dxa"/>
          </w:tcPr>
          <w:p w14:paraId="439BE509" w14:textId="77777777" w:rsidR="00581B02" w:rsidRPr="00AC67BE" w:rsidRDefault="00581B02" w:rsidP="00581B02">
            <w:pPr>
              <w:spacing w:after="240"/>
              <w:rPr>
                <w:b/>
              </w:rPr>
            </w:pPr>
            <w:r w:rsidRPr="00AC67BE">
              <w:rPr>
                <w:b/>
              </w:rPr>
              <w:t>Cripple; spastic</w:t>
            </w:r>
          </w:p>
        </w:tc>
        <w:tc>
          <w:tcPr>
            <w:tcW w:w="5953" w:type="dxa"/>
          </w:tcPr>
          <w:p w14:paraId="4EAE6BFA" w14:textId="21E0F727" w:rsidR="00581B02" w:rsidRPr="00AC67BE" w:rsidRDefault="00581B02" w:rsidP="00581B02">
            <w:r w:rsidRPr="00AC67BE">
              <w:t>These terms are stigmatising.</w:t>
            </w:r>
          </w:p>
        </w:tc>
        <w:tc>
          <w:tcPr>
            <w:tcW w:w="4820" w:type="dxa"/>
          </w:tcPr>
          <w:p w14:paraId="14712A44" w14:textId="77777777" w:rsidR="00581B02" w:rsidRPr="00AC67BE" w:rsidRDefault="00581B02" w:rsidP="00581B02">
            <w:pPr>
              <w:spacing w:after="240"/>
            </w:pPr>
            <w:r w:rsidRPr="00AC67BE">
              <w:t>Disabled person</w:t>
            </w:r>
          </w:p>
        </w:tc>
      </w:tr>
      <w:tr w:rsidR="00581B02" w:rsidRPr="00AC67BE" w14:paraId="7A9C1F32" w14:textId="77777777" w:rsidTr="00DC6F0F">
        <w:tc>
          <w:tcPr>
            <w:tcW w:w="2544" w:type="dxa"/>
          </w:tcPr>
          <w:p w14:paraId="44A15FA3" w14:textId="77777777" w:rsidR="00581B02" w:rsidRPr="00AC67BE" w:rsidRDefault="00581B02" w:rsidP="00581B02">
            <w:pPr>
              <w:spacing w:after="240"/>
              <w:rPr>
                <w:b/>
              </w:rPr>
            </w:pPr>
            <w:r w:rsidRPr="00AC67BE">
              <w:rPr>
                <w:b/>
              </w:rPr>
              <w:lastRenderedPageBreak/>
              <w:t>Epileptic</w:t>
            </w:r>
          </w:p>
        </w:tc>
        <w:tc>
          <w:tcPr>
            <w:tcW w:w="5953" w:type="dxa"/>
          </w:tcPr>
          <w:p w14:paraId="26309408" w14:textId="77777777" w:rsidR="00581B02" w:rsidRDefault="00581B02" w:rsidP="00581B02">
            <w:r w:rsidRPr="00AC67BE">
              <w:t>This identifies someone in terms of their medical diagnosis.</w:t>
            </w:r>
          </w:p>
          <w:p w14:paraId="7DDEB751" w14:textId="77777777" w:rsidR="00581B02" w:rsidRPr="00AC67BE" w:rsidRDefault="00581B02" w:rsidP="00581B02"/>
        </w:tc>
        <w:tc>
          <w:tcPr>
            <w:tcW w:w="4820" w:type="dxa"/>
          </w:tcPr>
          <w:p w14:paraId="642BAD16" w14:textId="77777777" w:rsidR="00581B02" w:rsidRPr="00AC67BE" w:rsidRDefault="00581B02" w:rsidP="00581B02">
            <w:pPr>
              <w:spacing w:after="240"/>
            </w:pPr>
            <w:r w:rsidRPr="00AC67BE">
              <w:t>Has epilepsy</w:t>
            </w:r>
          </w:p>
        </w:tc>
      </w:tr>
      <w:tr w:rsidR="00AC67BE" w:rsidRPr="00AC67BE" w14:paraId="5F2064A2" w14:textId="77777777" w:rsidTr="00DC6F0F">
        <w:tc>
          <w:tcPr>
            <w:tcW w:w="2544" w:type="dxa"/>
          </w:tcPr>
          <w:p w14:paraId="45DD4141" w14:textId="77777777" w:rsidR="00AC67BE" w:rsidRPr="00AC67BE" w:rsidRDefault="00AC67BE" w:rsidP="00AC67BE">
            <w:pPr>
              <w:spacing w:after="240"/>
              <w:rPr>
                <w:b/>
              </w:rPr>
            </w:pPr>
            <w:r w:rsidRPr="00AC67BE">
              <w:rPr>
                <w:b/>
              </w:rPr>
              <w:t>Handicapped</w:t>
            </w:r>
          </w:p>
        </w:tc>
        <w:tc>
          <w:tcPr>
            <w:tcW w:w="5953" w:type="dxa"/>
          </w:tcPr>
          <w:p w14:paraId="541D2BC2" w14:textId="77777777" w:rsidR="00AC67BE" w:rsidRPr="00AC67BE" w:rsidRDefault="00AC67BE" w:rsidP="00AC67BE">
            <w:pPr>
              <w:spacing w:after="240"/>
            </w:pPr>
            <w:r w:rsidRPr="00AC67BE">
              <w:t>This is a stigmatising term.</w:t>
            </w:r>
          </w:p>
        </w:tc>
        <w:tc>
          <w:tcPr>
            <w:tcW w:w="4820" w:type="dxa"/>
          </w:tcPr>
          <w:p w14:paraId="7E24A6D0" w14:textId="67BFEDF3" w:rsidR="00AC67BE" w:rsidRPr="00AC67BE" w:rsidRDefault="00AC67BE" w:rsidP="00AC67BE">
            <w:pPr>
              <w:spacing w:after="240"/>
            </w:pPr>
            <w:r w:rsidRPr="00AC67BE">
              <w:t>Disabled person</w:t>
            </w:r>
          </w:p>
        </w:tc>
      </w:tr>
      <w:tr w:rsidR="00581B02" w:rsidRPr="00AC67BE" w14:paraId="79E65B39" w14:textId="77777777" w:rsidTr="00DC6F0F">
        <w:tc>
          <w:tcPr>
            <w:tcW w:w="2544" w:type="dxa"/>
          </w:tcPr>
          <w:p w14:paraId="179F6D96" w14:textId="77777777" w:rsidR="00581B02" w:rsidRPr="00AC67BE" w:rsidRDefault="00581B02" w:rsidP="00581B02">
            <w:pPr>
              <w:spacing w:after="240"/>
              <w:rPr>
                <w:b/>
              </w:rPr>
            </w:pPr>
            <w:r w:rsidRPr="00AC67BE">
              <w:rPr>
                <w:b/>
              </w:rPr>
              <w:t>Hearing impaired</w:t>
            </w:r>
          </w:p>
        </w:tc>
        <w:tc>
          <w:tcPr>
            <w:tcW w:w="5953" w:type="dxa"/>
          </w:tcPr>
          <w:p w14:paraId="5A3BD38E" w14:textId="2A9DDE76" w:rsidR="00581B02" w:rsidRPr="00AC67BE" w:rsidRDefault="00581B02" w:rsidP="00581B02">
            <w:pPr>
              <w:spacing w:after="240"/>
            </w:pPr>
            <w:r w:rsidRPr="00AC67BE">
              <w:t xml:space="preserve">Deaf people are proud of their identity as a cultural and linguistic group and do not </w:t>
            </w:r>
            <w:r w:rsidR="00EF7EFA">
              <w:t>consider</w:t>
            </w:r>
            <w:r w:rsidR="00EF7EFA" w:rsidRPr="00AC67BE">
              <w:t xml:space="preserve"> </w:t>
            </w:r>
            <w:r w:rsidRPr="00AC67BE">
              <w:t>it as an impairment.</w:t>
            </w:r>
          </w:p>
        </w:tc>
        <w:tc>
          <w:tcPr>
            <w:tcW w:w="4820" w:type="dxa"/>
          </w:tcPr>
          <w:p w14:paraId="442FD40A" w14:textId="77777777" w:rsidR="00581B02" w:rsidRPr="00AC67BE" w:rsidRDefault="00581B02" w:rsidP="00581B02">
            <w:pPr>
              <w:spacing w:after="240"/>
            </w:pPr>
            <w:r w:rsidRPr="00AC67BE">
              <w:t>Deaf; hard of hearing</w:t>
            </w:r>
          </w:p>
        </w:tc>
      </w:tr>
      <w:tr w:rsidR="00581B02" w:rsidRPr="00AC67BE" w14:paraId="11722693" w14:textId="77777777" w:rsidTr="00DC6F0F">
        <w:tc>
          <w:tcPr>
            <w:tcW w:w="2544" w:type="dxa"/>
          </w:tcPr>
          <w:p w14:paraId="6695DFD0" w14:textId="77777777" w:rsidR="00581B02" w:rsidRPr="00AC67BE" w:rsidRDefault="00581B02" w:rsidP="00581B02">
            <w:pPr>
              <w:spacing w:after="240"/>
              <w:rPr>
                <w:b/>
              </w:rPr>
            </w:pPr>
            <w:r>
              <w:rPr>
                <w:b/>
              </w:rPr>
              <w:t>Help/</w:t>
            </w:r>
            <w:r w:rsidRPr="00AC67BE">
              <w:rPr>
                <w:b/>
              </w:rPr>
              <w:t>Helper</w:t>
            </w:r>
          </w:p>
        </w:tc>
        <w:tc>
          <w:tcPr>
            <w:tcW w:w="5953" w:type="dxa"/>
          </w:tcPr>
          <w:p w14:paraId="1EB8178A" w14:textId="77777777" w:rsidR="00581B02" w:rsidRPr="00AC67BE" w:rsidRDefault="00581B02" w:rsidP="00581B02">
            <w:pPr>
              <w:spacing w:after="240"/>
            </w:pPr>
            <w:r w:rsidRPr="00AC67BE">
              <w:t xml:space="preserve">Some disabled people hire a Personal Assistant to assist them to live independently. Using terms such as </w:t>
            </w:r>
            <w:r>
              <w:t xml:space="preserve">‘help’ and </w:t>
            </w:r>
            <w:r w:rsidRPr="00AC67BE">
              <w:t>‘helper’ places the disabled person in a passive role and also devalues the work of Personal Assistants.</w:t>
            </w:r>
          </w:p>
        </w:tc>
        <w:tc>
          <w:tcPr>
            <w:tcW w:w="4820" w:type="dxa"/>
          </w:tcPr>
          <w:p w14:paraId="176BCEF8" w14:textId="77777777" w:rsidR="00581B02" w:rsidRDefault="00581B02" w:rsidP="00581B02">
            <w:pPr>
              <w:spacing w:after="240"/>
            </w:pPr>
            <w:r w:rsidRPr="00AC67BE">
              <w:t>Personal Assistant</w:t>
            </w:r>
          </w:p>
          <w:p w14:paraId="1DEFBEA9" w14:textId="77777777" w:rsidR="00581B02" w:rsidRPr="00AC67BE" w:rsidRDefault="00581B02" w:rsidP="00581B02">
            <w:pPr>
              <w:spacing w:after="240"/>
            </w:pPr>
            <w:r>
              <w:t>Support</w:t>
            </w:r>
          </w:p>
        </w:tc>
      </w:tr>
      <w:tr w:rsidR="00581B02" w:rsidRPr="00AC67BE" w14:paraId="5C94C094" w14:textId="77777777" w:rsidTr="00DC6F0F">
        <w:tc>
          <w:tcPr>
            <w:tcW w:w="2544" w:type="dxa"/>
          </w:tcPr>
          <w:p w14:paraId="05885311" w14:textId="77777777" w:rsidR="00581B02" w:rsidRPr="00AC67BE" w:rsidRDefault="00581B02" w:rsidP="00581B02">
            <w:pPr>
              <w:spacing w:after="240"/>
              <w:rPr>
                <w:b/>
              </w:rPr>
            </w:pPr>
            <w:r w:rsidRPr="00AC67BE">
              <w:rPr>
                <w:b/>
              </w:rPr>
              <w:t>High functioning; low functioning</w:t>
            </w:r>
          </w:p>
          <w:p w14:paraId="59E76933" w14:textId="77777777" w:rsidR="00581B02" w:rsidRPr="00AC67BE" w:rsidRDefault="00581B02" w:rsidP="00581B02">
            <w:pPr>
              <w:spacing w:after="240"/>
              <w:rPr>
                <w:b/>
              </w:rPr>
            </w:pPr>
          </w:p>
          <w:p w14:paraId="1DBBA1F2" w14:textId="77777777" w:rsidR="00581B02" w:rsidRPr="00AC67BE" w:rsidRDefault="00581B02" w:rsidP="00581B02">
            <w:pPr>
              <w:spacing w:after="240"/>
              <w:rPr>
                <w:b/>
              </w:rPr>
            </w:pPr>
          </w:p>
        </w:tc>
        <w:tc>
          <w:tcPr>
            <w:tcW w:w="5953" w:type="dxa"/>
          </w:tcPr>
          <w:p w14:paraId="42408147" w14:textId="77777777" w:rsidR="00581B02" w:rsidRDefault="00581B02" w:rsidP="00581B02">
            <w:pPr>
              <w:spacing w:after="240"/>
            </w:pPr>
            <w:r w:rsidRPr="00AC67BE">
              <w:t>These terms are often used with regard to autism</w:t>
            </w:r>
            <w:r>
              <w:t xml:space="preserve">. </w:t>
            </w:r>
          </w:p>
          <w:p w14:paraId="3FAC5BC2" w14:textId="77777777" w:rsidR="00581B02" w:rsidRDefault="00581B02" w:rsidP="00581B02">
            <w:pPr>
              <w:spacing w:after="240"/>
            </w:pPr>
            <w:r>
              <w:t>S</w:t>
            </w:r>
            <w:r w:rsidRPr="00AC67BE">
              <w:t>implifying autism into categories can perpetuate negative and untrue stereotypes.</w:t>
            </w:r>
          </w:p>
          <w:p w14:paraId="5248E895" w14:textId="77777777" w:rsidR="00581B02" w:rsidRPr="00AC67BE" w:rsidRDefault="00581B02" w:rsidP="00581B02">
            <w:pPr>
              <w:spacing w:after="240"/>
            </w:pPr>
            <w:r w:rsidRPr="00282020">
              <w:t>In addition, high and low functioning are not diagnostic terms, and have no official, standard meaning.</w:t>
            </w:r>
          </w:p>
          <w:p w14:paraId="520F846E" w14:textId="77777777" w:rsidR="00581B02" w:rsidRPr="00AC67BE" w:rsidRDefault="00581B02" w:rsidP="00581B02"/>
        </w:tc>
        <w:tc>
          <w:tcPr>
            <w:tcW w:w="4820" w:type="dxa"/>
          </w:tcPr>
          <w:p w14:paraId="385843CE" w14:textId="6078317A" w:rsidR="00581B02" w:rsidRDefault="00581B02" w:rsidP="00581B02">
            <w:pPr>
              <w:spacing w:after="240"/>
            </w:pPr>
            <w:r w:rsidRPr="00AC67BE">
              <w:t xml:space="preserve">Autistic people each have their own strengths and weaknesses and autism is considered as a spectrum. </w:t>
            </w:r>
            <w:r>
              <w:t>Different people will</w:t>
            </w:r>
            <w:r w:rsidRPr="00AC67BE">
              <w:t xml:space="preserve"> require more support in some areas of their development than others</w:t>
            </w:r>
            <w:r w:rsidR="0005578B">
              <w:t>. (12)</w:t>
            </w:r>
          </w:p>
          <w:p w14:paraId="2D2E197E" w14:textId="77777777" w:rsidR="00581B02" w:rsidRPr="00AC67BE" w:rsidRDefault="00581B02" w:rsidP="00581B02">
            <w:pPr>
              <w:spacing w:after="240"/>
            </w:pPr>
          </w:p>
        </w:tc>
      </w:tr>
      <w:tr w:rsidR="00581B02" w:rsidRPr="00AC67BE" w14:paraId="7AA80BFD" w14:textId="77777777" w:rsidTr="00DC6F0F">
        <w:tc>
          <w:tcPr>
            <w:tcW w:w="2544" w:type="dxa"/>
          </w:tcPr>
          <w:p w14:paraId="3213E266" w14:textId="77777777" w:rsidR="00581B02" w:rsidRPr="00AC67BE" w:rsidRDefault="00581B02" w:rsidP="00581B02">
            <w:pPr>
              <w:spacing w:after="240"/>
              <w:rPr>
                <w:b/>
              </w:rPr>
            </w:pPr>
            <w:r w:rsidRPr="00AC67BE">
              <w:rPr>
                <w:b/>
              </w:rPr>
              <w:lastRenderedPageBreak/>
              <w:t>Mental handicap</w:t>
            </w:r>
            <w:r w:rsidRPr="00282020">
              <w:rPr>
                <w:b/>
              </w:rPr>
              <w:t xml:space="preserve"> mentally retarded; retard</w:t>
            </w:r>
          </w:p>
        </w:tc>
        <w:tc>
          <w:tcPr>
            <w:tcW w:w="5953" w:type="dxa"/>
          </w:tcPr>
          <w:p w14:paraId="3FE138B3" w14:textId="77777777" w:rsidR="00581B02" w:rsidRPr="00AC67BE" w:rsidRDefault="00581B02" w:rsidP="00581B02">
            <w:pPr>
              <w:spacing w:after="240"/>
            </w:pPr>
            <w:r w:rsidRPr="00AC67BE">
              <w:t>Th</w:t>
            </w:r>
            <w:r>
              <w:t>e</w:t>
            </w:r>
            <w:r w:rsidRPr="00AC67BE">
              <w:t>s</w:t>
            </w:r>
            <w:r>
              <w:t>e</w:t>
            </w:r>
            <w:r w:rsidRPr="00AC67BE">
              <w:t xml:space="preserve"> a</w:t>
            </w:r>
            <w:r>
              <w:t>re</w:t>
            </w:r>
            <w:r w:rsidRPr="00AC67BE">
              <w:t xml:space="preserve"> stigmatising term</w:t>
            </w:r>
            <w:r>
              <w:t>s</w:t>
            </w:r>
            <w:r w:rsidRPr="00AC67BE">
              <w:t>.</w:t>
            </w:r>
          </w:p>
        </w:tc>
        <w:tc>
          <w:tcPr>
            <w:tcW w:w="4820" w:type="dxa"/>
          </w:tcPr>
          <w:p w14:paraId="3E48F61B" w14:textId="77777777" w:rsidR="00581B02" w:rsidRDefault="00581B02" w:rsidP="00581B02">
            <w:r w:rsidRPr="00AC67BE">
              <w:t>Intellectual disability</w:t>
            </w:r>
          </w:p>
          <w:p w14:paraId="101643CD" w14:textId="77777777" w:rsidR="00581B02" w:rsidRPr="00AC67BE" w:rsidRDefault="00581B02" w:rsidP="00581B02"/>
          <w:p w14:paraId="4133C8B8" w14:textId="77777777" w:rsidR="00581B02" w:rsidRPr="00AC67BE" w:rsidRDefault="00581B02" w:rsidP="00581B02">
            <w:pPr>
              <w:spacing w:after="240"/>
            </w:pPr>
            <w:r w:rsidRPr="00AC67BE">
              <w:t>In the UK, the term ‘learning disability’ is commonly used.</w:t>
            </w:r>
          </w:p>
        </w:tc>
      </w:tr>
      <w:tr w:rsidR="00581B02" w:rsidRPr="00AC67BE" w14:paraId="0F27B98D" w14:textId="77777777" w:rsidTr="00DC6F0F">
        <w:tc>
          <w:tcPr>
            <w:tcW w:w="2544" w:type="dxa"/>
          </w:tcPr>
          <w:p w14:paraId="009D7504" w14:textId="77777777" w:rsidR="00581B02" w:rsidRPr="00AC67BE" w:rsidRDefault="00581B02" w:rsidP="00581B02">
            <w:pPr>
              <w:spacing w:after="240"/>
              <w:rPr>
                <w:b/>
              </w:rPr>
            </w:pPr>
            <w:r w:rsidRPr="00AC67BE">
              <w:rPr>
                <w:b/>
              </w:rPr>
              <w:t>Midget</w:t>
            </w:r>
            <w:r>
              <w:rPr>
                <w:b/>
              </w:rPr>
              <w:t>; dwarf; vertically challenged</w:t>
            </w:r>
          </w:p>
        </w:tc>
        <w:tc>
          <w:tcPr>
            <w:tcW w:w="5953" w:type="dxa"/>
          </w:tcPr>
          <w:p w14:paraId="339EDABE" w14:textId="77777777" w:rsidR="00581B02" w:rsidRPr="00AC67BE" w:rsidRDefault="00581B02" w:rsidP="00581B02">
            <w:pPr>
              <w:spacing w:after="240"/>
            </w:pPr>
            <w:r w:rsidRPr="00AC67BE">
              <w:t>Th</w:t>
            </w:r>
            <w:r>
              <w:t>e</w:t>
            </w:r>
            <w:r w:rsidRPr="00AC67BE">
              <w:t>s</w:t>
            </w:r>
            <w:r>
              <w:t>e</w:t>
            </w:r>
            <w:r w:rsidRPr="00AC67BE">
              <w:t xml:space="preserve"> a</w:t>
            </w:r>
            <w:r>
              <w:t>re</w:t>
            </w:r>
            <w:r w:rsidRPr="00AC67BE">
              <w:t xml:space="preserve"> derogatory term</w:t>
            </w:r>
            <w:r>
              <w:t>s</w:t>
            </w:r>
            <w:r w:rsidRPr="00AC67BE">
              <w:t xml:space="preserve"> for a person with dwarfism.</w:t>
            </w:r>
          </w:p>
        </w:tc>
        <w:tc>
          <w:tcPr>
            <w:tcW w:w="4820" w:type="dxa"/>
          </w:tcPr>
          <w:p w14:paraId="703A7F04" w14:textId="77777777" w:rsidR="00581B02" w:rsidRPr="00AC67BE" w:rsidRDefault="00581B02" w:rsidP="00581B02">
            <w:pPr>
              <w:spacing w:after="240"/>
            </w:pPr>
            <w:r w:rsidRPr="00AC67BE">
              <w:t>Little person; person of short stature</w:t>
            </w:r>
          </w:p>
        </w:tc>
      </w:tr>
      <w:tr w:rsidR="00581B02" w:rsidRPr="00536949" w14:paraId="74DC3F87" w14:textId="77777777" w:rsidTr="00DC6F0F">
        <w:tc>
          <w:tcPr>
            <w:tcW w:w="2544" w:type="dxa"/>
          </w:tcPr>
          <w:p w14:paraId="7D717DD6" w14:textId="77777777" w:rsidR="00581B02" w:rsidRPr="00536949" w:rsidRDefault="00581B02" w:rsidP="00581B02">
            <w:pPr>
              <w:spacing w:after="240"/>
              <w:rPr>
                <w:b/>
              </w:rPr>
            </w:pPr>
            <w:r w:rsidRPr="00536949">
              <w:rPr>
                <w:b/>
              </w:rPr>
              <w:t>Mute; non-verbal</w:t>
            </w:r>
          </w:p>
        </w:tc>
        <w:tc>
          <w:tcPr>
            <w:tcW w:w="5953" w:type="dxa"/>
          </w:tcPr>
          <w:p w14:paraId="05F5858C" w14:textId="77777777" w:rsidR="00581B02" w:rsidRPr="00536949" w:rsidRDefault="00581B02" w:rsidP="00581B02">
            <w:pPr>
              <w:spacing w:after="240"/>
            </w:pPr>
            <w:r w:rsidRPr="00536949">
              <w:t>These terms can wrongly imply that a person is without words or language generally, when spoken language is being referred to.</w:t>
            </w:r>
          </w:p>
        </w:tc>
        <w:tc>
          <w:tcPr>
            <w:tcW w:w="4820" w:type="dxa"/>
          </w:tcPr>
          <w:p w14:paraId="37110E52" w14:textId="77777777" w:rsidR="00581B02" w:rsidRPr="00536949" w:rsidRDefault="00581B02" w:rsidP="00581B02">
            <w:pPr>
              <w:spacing w:after="240"/>
            </w:pPr>
            <w:r w:rsidRPr="00536949">
              <w:t xml:space="preserve">Non-speaking </w:t>
            </w:r>
          </w:p>
          <w:p w14:paraId="245F3E0D" w14:textId="77777777" w:rsidR="00581B02" w:rsidRPr="00536949" w:rsidRDefault="00581B02" w:rsidP="00581B02">
            <w:pPr>
              <w:spacing w:after="240"/>
            </w:pPr>
            <w:r w:rsidRPr="00536949">
              <w:t xml:space="preserve">Where a person has some speech, minimally speaking is the term which should be used. </w:t>
            </w:r>
          </w:p>
        </w:tc>
      </w:tr>
      <w:tr w:rsidR="00581B02" w:rsidRPr="00AC67BE" w14:paraId="177197FF" w14:textId="77777777" w:rsidTr="00DC6F0F">
        <w:tc>
          <w:tcPr>
            <w:tcW w:w="2544" w:type="dxa"/>
          </w:tcPr>
          <w:p w14:paraId="5FD65DD6" w14:textId="77777777" w:rsidR="00581B02" w:rsidRPr="00AC67BE" w:rsidRDefault="00581B02" w:rsidP="00581B02">
            <w:pPr>
              <w:spacing w:after="240"/>
              <w:rPr>
                <w:b/>
              </w:rPr>
            </w:pPr>
            <w:r w:rsidRPr="00AC67BE">
              <w:rPr>
                <w:b/>
              </w:rPr>
              <w:t>Normal</w:t>
            </w:r>
            <w:r>
              <w:rPr>
                <w:b/>
              </w:rPr>
              <w:t xml:space="preserve"> person</w:t>
            </w:r>
            <w:r w:rsidRPr="00AC67BE">
              <w:rPr>
                <w:b/>
              </w:rPr>
              <w:t>; normally developing</w:t>
            </w:r>
            <w:r>
              <w:rPr>
                <w:b/>
              </w:rPr>
              <w:t xml:space="preserve"> person</w:t>
            </w:r>
          </w:p>
        </w:tc>
        <w:tc>
          <w:tcPr>
            <w:tcW w:w="5953" w:type="dxa"/>
          </w:tcPr>
          <w:p w14:paraId="3DDABEC6" w14:textId="77777777" w:rsidR="00581B02" w:rsidRPr="00AC67BE" w:rsidRDefault="00581B02" w:rsidP="00581B02">
            <w:pPr>
              <w:spacing w:after="240"/>
            </w:pPr>
            <w:r w:rsidRPr="00AC67BE">
              <w:t>Using this term to refer to non-disabled people implies that being disabled is abnormal which is stigmatising.</w:t>
            </w:r>
          </w:p>
        </w:tc>
        <w:tc>
          <w:tcPr>
            <w:tcW w:w="4820" w:type="dxa"/>
          </w:tcPr>
          <w:p w14:paraId="0BD57837" w14:textId="77777777" w:rsidR="00581B02" w:rsidRPr="00AC67BE" w:rsidRDefault="00581B02" w:rsidP="00581B02">
            <w:pPr>
              <w:spacing w:after="240"/>
            </w:pPr>
            <w:r w:rsidRPr="00AC67BE">
              <w:t>Non-disabled person</w:t>
            </w:r>
          </w:p>
        </w:tc>
      </w:tr>
      <w:tr w:rsidR="005B355C" w:rsidRPr="00AC67BE" w14:paraId="2F8FEBCB" w14:textId="77777777" w:rsidTr="00DC6F0F">
        <w:tc>
          <w:tcPr>
            <w:tcW w:w="2544" w:type="dxa"/>
          </w:tcPr>
          <w:p w14:paraId="29FC8B64" w14:textId="77777777" w:rsidR="005B355C" w:rsidRPr="00AC67BE" w:rsidRDefault="005B355C" w:rsidP="005B355C">
            <w:pPr>
              <w:spacing w:after="240"/>
              <w:rPr>
                <w:b/>
              </w:rPr>
            </w:pPr>
            <w:r w:rsidRPr="00AC67BE">
              <w:rPr>
                <w:b/>
              </w:rPr>
              <w:t>Partially Deaf / partially hearing</w:t>
            </w:r>
          </w:p>
        </w:tc>
        <w:tc>
          <w:tcPr>
            <w:tcW w:w="5953" w:type="dxa"/>
          </w:tcPr>
          <w:p w14:paraId="587C571D" w14:textId="77777777" w:rsidR="005B355C" w:rsidRPr="00AC67BE" w:rsidRDefault="005B355C" w:rsidP="005B355C">
            <w:pPr>
              <w:spacing w:after="240"/>
            </w:pPr>
            <w:r w:rsidRPr="00AC67BE">
              <w:t>The terms deaf/Deaf can include people with some or no hearing.</w:t>
            </w:r>
          </w:p>
        </w:tc>
        <w:tc>
          <w:tcPr>
            <w:tcW w:w="4820" w:type="dxa"/>
          </w:tcPr>
          <w:p w14:paraId="3526E0EE" w14:textId="77777777" w:rsidR="005B355C" w:rsidRPr="00AC67BE" w:rsidRDefault="005B355C" w:rsidP="005B355C">
            <w:pPr>
              <w:spacing w:after="240"/>
            </w:pPr>
            <w:r w:rsidRPr="00AC67BE">
              <w:t>Deaf; hard of hearing</w:t>
            </w:r>
          </w:p>
        </w:tc>
      </w:tr>
      <w:tr w:rsidR="00581B02" w:rsidRPr="00AC67BE" w14:paraId="3A02EC8E" w14:textId="77777777" w:rsidTr="00DC6F0F">
        <w:tc>
          <w:tcPr>
            <w:tcW w:w="2544" w:type="dxa"/>
          </w:tcPr>
          <w:p w14:paraId="2DBE4144" w14:textId="77777777" w:rsidR="00581B02" w:rsidRPr="00AC67BE" w:rsidRDefault="00581B02" w:rsidP="00581B02">
            <w:pPr>
              <w:spacing w:after="240"/>
              <w:rPr>
                <w:b/>
              </w:rPr>
            </w:pPr>
            <w:r w:rsidRPr="00AC67BE">
              <w:rPr>
                <w:b/>
              </w:rPr>
              <w:t>Schizo; mad</w:t>
            </w:r>
            <w:r>
              <w:rPr>
                <w:b/>
              </w:rPr>
              <w:t>; psycho; deranged; insane</w:t>
            </w:r>
          </w:p>
        </w:tc>
        <w:tc>
          <w:tcPr>
            <w:tcW w:w="5953" w:type="dxa"/>
          </w:tcPr>
          <w:p w14:paraId="76DA87B2" w14:textId="77777777" w:rsidR="00581B02" w:rsidRPr="00AC67BE" w:rsidRDefault="00581B02" w:rsidP="00581B02">
            <w:pPr>
              <w:spacing w:after="240"/>
            </w:pPr>
            <w:r w:rsidRPr="00AC67BE">
              <w:t>These are stigmatising terms.</w:t>
            </w:r>
          </w:p>
        </w:tc>
        <w:tc>
          <w:tcPr>
            <w:tcW w:w="4820" w:type="dxa"/>
          </w:tcPr>
          <w:p w14:paraId="3894A822" w14:textId="77777777" w:rsidR="00581B02" w:rsidRPr="00AC67BE" w:rsidRDefault="00581B02" w:rsidP="00581B02">
            <w:pPr>
              <w:spacing w:after="240"/>
            </w:pPr>
            <w:r w:rsidRPr="00AC67BE">
              <w:t>Person with a mental health difficulty; person with a psycho-social disability</w:t>
            </w:r>
          </w:p>
        </w:tc>
      </w:tr>
      <w:tr w:rsidR="00581B02" w:rsidRPr="00AC67BE" w14:paraId="39D33B55" w14:textId="77777777" w:rsidTr="00DC6F0F">
        <w:tc>
          <w:tcPr>
            <w:tcW w:w="2544" w:type="dxa"/>
          </w:tcPr>
          <w:p w14:paraId="6FC947AC" w14:textId="55EE079E" w:rsidR="00581B02" w:rsidRPr="00AC67BE" w:rsidRDefault="00581B02" w:rsidP="00581B02">
            <w:pPr>
              <w:spacing w:after="240"/>
              <w:rPr>
                <w:b/>
              </w:rPr>
            </w:pPr>
            <w:r w:rsidRPr="00AC67BE">
              <w:rPr>
                <w:b/>
              </w:rPr>
              <w:lastRenderedPageBreak/>
              <w:t>Service user</w:t>
            </w:r>
            <w:r w:rsidR="008B2748">
              <w:rPr>
                <w:b/>
              </w:rPr>
              <w:t>; client (when used in the context of accessing disability services)</w:t>
            </w:r>
          </w:p>
        </w:tc>
        <w:tc>
          <w:tcPr>
            <w:tcW w:w="5953" w:type="dxa"/>
          </w:tcPr>
          <w:p w14:paraId="17CF81A8" w14:textId="74145CE3" w:rsidR="00581B02" w:rsidRPr="00AC67BE" w:rsidRDefault="00581B02" w:rsidP="00581B02">
            <w:pPr>
              <w:spacing w:after="240"/>
            </w:pPr>
            <w:r w:rsidRPr="00AC67BE">
              <w:t>Th</w:t>
            </w:r>
            <w:r w:rsidR="008B2748">
              <w:t>e</w:t>
            </w:r>
            <w:r w:rsidRPr="00AC67BE">
              <w:t>s</w:t>
            </w:r>
            <w:r w:rsidR="008B2748">
              <w:t>e</w:t>
            </w:r>
            <w:r w:rsidRPr="00AC67BE">
              <w:t xml:space="preserve"> term</w:t>
            </w:r>
            <w:r w:rsidR="008B2748">
              <w:t>s</w:t>
            </w:r>
            <w:r w:rsidRPr="00AC67BE">
              <w:t xml:space="preserve"> can be dehumanising and can frame people as passive recipients of services</w:t>
            </w:r>
            <w:r w:rsidR="008B2748">
              <w:t>, ignoring their broader experiences and worth.</w:t>
            </w:r>
          </w:p>
        </w:tc>
        <w:tc>
          <w:tcPr>
            <w:tcW w:w="4820" w:type="dxa"/>
          </w:tcPr>
          <w:p w14:paraId="0EADBA5D" w14:textId="59F19865" w:rsidR="00581B02" w:rsidRPr="00AC67BE" w:rsidRDefault="00581B02" w:rsidP="00581B02">
            <w:pPr>
              <w:spacing w:after="240"/>
            </w:pPr>
            <w:r>
              <w:t>P</w:t>
            </w:r>
            <w:r w:rsidRPr="00AC67BE">
              <w:t>erson who uses our services</w:t>
            </w:r>
            <w:r w:rsidR="008B2748">
              <w:t xml:space="preserve"> </w:t>
            </w:r>
          </w:p>
        </w:tc>
      </w:tr>
      <w:tr w:rsidR="005B355C" w:rsidRPr="00AC67BE" w14:paraId="4E84F2E8" w14:textId="77777777" w:rsidTr="00DC6F0F">
        <w:tc>
          <w:tcPr>
            <w:tcW w:w="2544" w:type="dxa"/>
          </w:tcPr>
          <w:p w14:paraId="3C04E831" w14:textId="77777777" w:rsidR="005B355C" w:rsidRPr="00AC67BE" w:rsidRDefault="005B355C" w:rsidP="005B355C">
            <w:pPr>
              <w:spacing w:after="240"/>
              <w:rPr>
                <w:b/>
              </w:rPr>
            </w:pPr>
            <w:r w:rsidRPr="00AC67BE">
              <w:rPr>
                <w:b/>
              </w:rPr>
              <w:t>Shortening Irish Sign Language to “sign language”</w:t>
            </w:r>
          </w:p>
        </w:tc>
        <w:tc>
          <w:tcPr>
            <w:tcW w:w="5953" w:type="dxa"/>
          </w:tcPr>
          <w:p w14:paraId="234C804F" w14:textId="77777777" w:rsidR="005B355C" w:rsidRPr="00AC67BE" w:rsidRDefault="005B355C" w:rsidP="005B355C">
            <w:pPr>
              <w:spacing w:after="240"/>
            </w:pPr>
            <w:r w:rsidRPr="00AC67BE">
              <w:t>There are many different sign languages around the world which are distinct from each other. If referring to Irish Sign Language, it’s important to name it in full.</w:t>
            </w:r>
          </w:p>
        </w:tc>
        <w:tc>
          <w:tcPr>
            <w:tcW w:w="4820" w:type="dxa"/>
          </w:tcPr>
          <w:p w14:paraId="48E32EBD" w14:textId="77777777" w:rsidR="005B355C" w:rsidRPr="00AC67BE" w:rsidRDefault="005B355C" w:rsidP="005B355C">
            <w:pPr>
              <w:spacing w:after="240"/>
            </w:pPr>
            <w:r w:rsidRPr="00AC67BE">
              <w:t>Refer to Irish Sign Language in full or abbreviate to ISL</w:t>
            </w:r>
          </w:p>
        </w:tc>
      </w:tr>
      <w:tr w:rsidR="00581B02" w:rsidRPr="00AC67BE" w14:paraId="514C0820" w14:textId="77777777" w:rsidTr="00DC6F0F">
        <w:tc>
          <w:tcPr>
            <w:tcW w:w="2544" w:type="dxa"/>
          </w:tcPr>
          <w:p w14:paraId="1203414F" w14:textId="77777777" w:rsidR="00581B02" w:rsidRPr="00AC67BE" w:rsidRDefault="00581B02" w:rsidP="00581B02">
            <w:pPr>
              <w:spacing w:after="240"/>
              <w:rPr>
                <w:b/>
              </w:rPr>
            </w:pPr>
            <w:r w:rsidRPr="00AC67BE">
              <w:rPr>
                <w:b/>
              </w:rPr>
              <w:t>Special</w:t>
            </w:r>
          </w:p>
        </w:tc>
        <w:tc>
          <w:tcPr>
            <w:tcW w:w="5953" w:type="dxa"/>
          </w:tcPr>
          <w:p w14:paraId="21ED3FE7" w14:textId="77777777" w:rsidR="00581B02" w:rsidRPr="00AC67BE" w:rsidRDefault="00581B02" w:rsidP="00581B02">
            <w:pPr>
              <w:spacing w:after="240"/>
            </w:pPr>
            <w:r w:rsidRPr="00AC67BE">
              <w:t>This is a euphemistic term and can be patronising.</w:t>
            </w:r>
          </w:p>
        </w:tc>
        <w:tc>
          <w:tcPr>
            <w:tcW w:w="4820" w:type="dxa"/>
          </w:tcPr>
          <w:p w14:paraId="25B95058" w14:textId="77777777" w:rsidR="00581B02" w:rsidRPr="00AC67BE" w:rsidRDefault="00581B02" w:rsidP="00581B02">
            <w:pPr>
              <w:spacing w:after="240"/>
            </w:pPr>
            <w:r w:rsidRPr="00AC67BE">
              <w:t>Disabled person</w:t>
            </w:r>
          </w:p>
        </w:tc>
      </w:tr>
      <w:tr w:rsidR="00581B02" w:rsidRPr="00AC67BE" w14:paraId="4D1896A8" w14:textId="77777777" w:rsidTr="00DC6F0F">
        <w:tc>
          <w:tcPr>
            <w:tcW w:w="2544" w:type="dxa"/>
          </w:tcPr>
          <w:p w14:paraId="3EA1A0E9" w14:textId="77777777" w:rsidR="00581B02" w:rsidRPr="00AC67BE" w:rsidRDefault="00581B02" w:rsidP="00581B02">
            <w:pPr>
              <w:spacing w:after="240"/>
              <w:rPr>
                <w:b/>
              </w:rPr>
            </w:pPr>
            <w:r w:rsidRPr="00AC67BE">
              <w:rPr>
                <w:b/>
              </w:rPr>
              <w:t>Suffers from (</w:t>
            </w:r>
            <w:r>
              <w:rPr>
                <w:b/>
              </w:rPr>
              <w:t>for example)</w:t>
            </w:r>
            <w:r w:rsidRPr="00AC67BE">
              <w:rPr>
                <w:b/>
              </w:rPr>
              <w:t xml:space="preserve"> </w:t>
            </w:r>
            <w:r>
              <w:rPr>
                <w:b/>
              </w:rPr>
              <w:t>dementia</w:t>
            </w:r>
          </w:p>
        </w:tc>
        <w:tc>
          <w:tcPr>
            <w:tcW w:w="5953" w:type="dxa"/>
          </w:tcPr>
          <w:p w14:paraId="59A6E84E" w14:textId="77777777" w:rsidR="00581B02" w:rsidRPr="00AC67BE" w:rsidRDefault="00581B02" w:rsidP="00581B02">
            <w:pPr>
              <w:spacing w:after="240"/>
            </w:pPr>
            <w:r w:rsidRPr="00AC67BE">
              <w:t>This is a negative term.</w:t>
            </w:r>
          </w:p>
        </w:tc>
        <w:tc>
          <w:tcPr>
            <w:tcW w:w="4820" w:type="dxa"/>
          </w:tcPr>
          <w:p w14:paraId="732AD41F" w14:textId="77777777" w:rsidR="00581B02" w:rsidRPr="00AC67BE" w:rsidRDefault="00581B02" w:rsidP="00581B02">
            <w:pPr>
              <w:spacing w:after="240"/>
            </w:pPr>
            <w:r w:rsidRPr="00AC67BE">
              <w:t>Has (</w:t>
            </w:r>
            <w:r>
              <w:t>for example)</w:t>
            </w:r>
            <w:r w:rsidRPr="00AC67BE">
              <w:t xml:space="preserve"> </w:t>
            </w:r>
            <w:r>
              <w:t>dementia</w:t>
            </w:r>
          </w:p>
        </w:tc>
      </w:tr>
      <w:tr w:rsidR="00581B02" w:rsidRPr="00AC67BE" w14:paraId="0135216F" w14:textId="77777777" w:rsidTr="00DC6F0F">
        <w:tc>
          <w:tcPr>
            <w:tcW w:w="2544" w:type="dxa"/>
          </w:tcPr>
          <w:p w14:paraId="1E6A29A4" w14:textId="77777777" w:rsidR="00581B02" w:rsidRPr="00AC67BE" w:rsidRDefault="00581B02" w:rsidP="00581B02">
            <w:pPr>
              <w:spacing w:after="240"/>
              <w:rPr>
                <w:b/>
              </w:rPr>
            </w:pPr>
            <w:r w:rsidRPr="00AC67BE">
              <w:rPr>
                <w:b/>
              </w:rPr>
              <w:t>The disabled</w:t>
            </w:r>
          </w:p>
        </w:tc>
        <w:tc>
          <w:tcPr>
            <w:tcW w:w="5953" w:type="dxa"/>
          </w:tcPr>
          <w:p w14:paraId="69CC2C5A" w14:textId="77777777" w:rsidR="00581B02" w:rsidRPr="00AC67BE" w:rsidRDefault="00581B02" w:rsidP="00581B02">
            <w:pPr>
              <w:spacing w:after="240"/>
            </w:pPr>
            <w:r w:rsidRPr="00282020">
              <w:t>While it is sometimes appropriate to refer to people as a group, use of the word ‘the’ before collective nouns like ‘the disabled’, ‘the blind’ or ‘the deaf’ is implicitly interpreted as generalising a statement / point to everyone in a group.</w:t>
            </w:r>
          </w:p>
        </w:tc>
        <w:tc>
          <w:tcPr>
            <w:tcW w:w="4820" w:type="dxa"/>
          </w:tcPr>
          <w:p w14:paraId="58CE663D" w14:textId="77777777" w:rsidR="00581B02" w:rsidRPr="00AC67BE" w:rsidRDefault="00581B02" w:rsidP="00581B02">
            <w:pPr>
              <w:spacing w:after="240"/>
            </w:pPr>
            <w:r w:rsidRPr="00AC67BE">
              <w:t>Disabled people</w:t>
            </w:r>
          </w:p>
        </w:tc>
      </w:tr>
      <w:tr w:rsidR="00581B02" w:rsidRPr="00AC67BE" w14:paraId="3B13690D" w14:textId="77777777" w:rsidTr="00DC6F0F">
        <w:tc>
          <w:tcPr>
            <w:tcW w:w="2544" w:type="dxa"/>
          </w:tcPr>
          <w:p w14:paraId="525C8FE1" w14:textId="77777777" w:rsidR="00581B02" w:rsidRPr="00AC67BE" w:rsidRDefault="00581B02" w:rsidP="00581B02">
            <w:pPr>
              <w:spacing w:after="240"/>
              <w:rPr>
                <w:b/>
              </w:rPr>
            </w:pPr>
            <w:r w:rsidRPr="00AC67BE">
              <w:rPr>
                <w:b/>
              </w:rPr>
              <w:lastRenderedPageBreak/>
              <w:t>Victim of</w:t>
            </w:r>
            <w:r>
              <w:rPr>
                <w:b/>
              </w:rPr>
              <w:t xml:space="preserve"> (for example) depression</w:t>
            </w:r>
          </w:p>
        </w:tc>
        <w:tc>
          <w:tcPr>
            <w:tcW w:w="5953" w:type="dxa"/>
          </w:tcPr>
          <w:p w14:paraId="44088CD2" w14:textId="77777777" w:rsidR="00581B02" w:rsidRPr="00AC67BE" w:rsidRDefault="00581B02" w:rsidP="00581B02">
            <w:pPr>
              <w:spacing w:after="240"/>
            </w:pPr>
            <w:r w:rsidRPr="00AC67BE">
              <w:t>This is stigmatising language which places an individual in a passive role as an object of pity.</w:t>
            </w:r>
          </w:p>
        </w:tc>
        <w:tc>
          <w:tcPr>
            <w:tcW w:w="4820" w:type="dxa"/>
          </w:tcPr>
          <w:p w14:paraId="170F2537" w14:textId="77777777" w:rsidR="00581B02" w:rsidRPr="00AC67BE" w:rsidRDefault="00581B02" w:rsidP="00581B02">
            <w:pPr>
              <w:spacing w:after="240"/>
            </w:pPr>
            <w:r>
              <w:t>Has (for example) depression</w:t>
            </w:r>
          </w:p>
        </w:tc>
      </w:tr>
      <w:tr w:rsidR="00AC67BE" w:rsidRPr="00AC67BE" w14:paraId="0B74A5DD" w14:textId="77777777" w:rsidTr="00DC6F0F">
        <w:tc>
          <w:tcPr>
            <w:tcW w:w="2544" w:type="dxa"/>
          </w:tcPr>
          <w:p w14:paraId="78C18A6B" w14:textId="5B56999C" w:rsidR="00AC67BE" w:rsidRPr="00AC67BE" w:rsidRDefault="00AC67BE" w:rsidP="00AC67BE">
            <w:pPr>
              <w:spacing w:after="240"/>
              <w:rPr>
                <w:b/>
              </w:rPr>
            </w:pPr>
            <w:r w:rsidRPr="00AC67BE">
              <w:rPr>
                <w:b/>
              </w:rPr>
              <w:t>Wheelchair-bound; confined to a wheelchair</w:t>
            </w:r>
            <w:r w:rsidR="007201C5">
              <w:rPr>
                <w:b/>
              </w:rPr>
              <w:t>; ended up in a wheelchair</w:t>
            </w:r>
          </w:p>
        </w:tc>
        <w:tc>
          <w:tcPr>
            <w:tcW w:w="5953" w:type="dxa"/>
          </w:tcPr>
          <w:p w14:paraId="33E81678" w14:textId="77777777" w:rsidR="00AC67BE" w:rsidRPr="00AC67BE" w:rsidRDefault="00AC67BE" w:rsidP="00AC67BE">
            <w:pPr>
              <w:spacing w:after="240"/>
            </w:pPr>
            <w:r w:rsidRPr="00AC67BE">
              <w:t>Wheelchairs offer mobility, freedom and independence. Using negative language perpetuates harmful negative stereotypes.</w:t>
            </w:r>
          </w:p>
        </w:tc>
        <w:tc>
          <w:tcPr>
            <w:tcW w:w="4820" w:type="dxa"/>
          </w:tcPr>
          <w:p w14:paraId="69B2CD23" w14:textId="77777777" w:rsidR="00AC67BE" w:rsidRPr="00AC67BE" w:rsidRDefault="00AC67BE" w:rsidP="00AC67BE">
            <w:pPr>
              <w:spacing w:after="240"/>
            </w:pPr>
            <w:r w:rsidRPr="00AC67BE">
              <w:t>Wheelchair user; person who uses a wheelchair</w:t>
            </w:r>
          </w:p>
        </w:tc>
      </w:tr>
    </w:tbl>
    <w:p w14:paraId="7BA5363D" w14:textId="1B0B45DF" w:rsidR="00AC67BE" w:rsidRPr="00AC67BE" w:rsidRDefault="00AC67BE" w:rsidP="00AC67BE">
      <w:pPr>
        <w:rPr>
          <w:b/>
        </w:rPr>
      </w:pPr>
    </w:p>
    <w:p w14:paraId="0C1EBC5F" w14:textId="77777777" w:rsidR="00AC67BE" w:rsidRPr="00DC6F0F" w:rsidRDefault="00AC67BE" w:rsidP="00DC6F0F">
      <w:pPr>
        <w:jc w:val="center"/>
        <w:rPr>
          <w:sz w:val="20"/>
          <w:szCs w:val="20"/>
        </w:rPr>
      </w:pPr>
      <w:r w:rsidRPr="00DC6F0F">
        <w:rPr>
          <w:sz w:val="20"/>
          <w:szCs w:val="20"/>
        </w:rPr>
        <w:t>Sources: NDA consultation (see Annex 1), DPO language resources (see Annex 2)</w:t>
      </w:r>
    </w:p>
    <w:p w14:paraId="34F28896" w14:textId="67674B5B" w:rsidR="00773172" w:rsidRPr="00773172" w:rsidRDefault="00C1143F" w:rsidP="00773172">
      <w:r>
        <w:t>Table 2 below presents terms that some disabled people object to</w:t>
      </w:r>
      <w:r w:rsidR="000F7C5A">
        <w:t>,</w:t>
      </w:r>
      <w:r>
        <w:t xml:space="preserve"> but where there are</w:t>
      </w:r>
      <w:r w:rsidR="00282020" w:rsidRPr="00536949">
        <w:t xml:space="preserve"> contexts in which </w:t>
      </w:r>
      <w:r w:rsidR="002277F3">
        <w:t>they</w:t>
      </w:r>
      <w:r w:rsidR="00282020" w:rsidRPr="00536949">
        <w:t xml:space="preserve"> serve a specific and relevant purpose</w:t>
      </w:r>
      <w:r>
        <w:t>.</w:t>
      </w:r>
    </w:p>
    <w:p w14:paraId="722F3995" w14:textId="77777777" w:rsidR="00282020" w:rsidRPr="00536949" w:rsidRDefault="00282020" w:rsidP="000F7C5A">
      <w:pPr>
        <w:jc w:val="center"/>
        <w:rPr>
          <w:b/>
        </w:rPr>
      </w:pPr>
      <w:r w:rsidRPr="00536949">
        <w:rPr>
          <w:b/>
        </w:rPr>
        <w:t xml:space="preserve">Table </w:t>
      </w:r>
      <w:r>
        <w:rPr>
          <w:b/>
        </w:rPr>
        <w:t>2</w:t>
      </w:r>
      <w:r w:rsidRPr="00536949">
        <w:rPr>
          <w:b/>
        </w:rPr>
        <w:t xml:space="preserve">: </w:t>
      </w:r>
      <w:r>
        <w:rPr>
          <w:b/>
        </w:rPr>
        <w:t>Language and t</w:t>
      </w:r>
      <w:r w:rsidRPr="00536949">
        <w:rPr>
          <w:b/>
        </w:rPr>
        <w:t xml:space="preserve">erms </w:t>
      </w:r>
      <w:r>
        <w:rPr>
          <w:b/>
        </w:rPr>
        <w:t>which should be limited to those contexts in which they serve a specific and relevant purpose and suggested alternatives</w:t>
      </w:r>
    </w:p>
    <w:tbl>
      <w:tblPr>
        <w:tblStyle w:val="TableGrid"/>
        <w:tblpPr w:leftFromText="180" w:rightFromText="180" w:vertAnchor="text" w:tblpX="-3" w:tblpY="1"/>
        <w:tblOverlap w:val="never"/>
        <w:tblW w:w="133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20" w:firstRow="1" w:lastRow="0" w:firstColumn="0" w:lastColumn="0" w:noHBand="0" w:noVBand="0"/>
        <w:tblCaption w:val="Table 1: Terms no longer in use and suggested alternative terms"/>
        <w:tblDescription w:val="A list of terms no longer in use and recommended alternative terms."/>
      </w:tblPr>
      <w:tblGrid>
        <w:gridCol w:w="2544"/>
        <w:gridCol w:w="5953"/>
        <w:gridCol w:w="4820"/>
      </w:tblGrid>
      <w:tr w:rsidR="00282020" w:rsidRPr="00536949" w14:paraId="3C8DD16E" w14:textId="77777777" w:rsidTr="00DC6F0F">
        <w:trPr>
          <w:tblHeader/>
        </w:trPr>
        <w:tc>
          <w:tcPr>
            <w:tcW w:w="2544" w:type="dxa"/>
          </w:tcPr>
          <w:p w14:paraId="18C1031D" w14:textId="65F1715C" w:rsidR="00282020" w:rsidRPr="00536949" w:rsidRDefault="00282020" w:rsidP="009D3A16">
            <w:pPr>
              <w:spacing w:after="240"/>
              <w:rPr>
                <w:b/>
              </w:rPr>
            </w:pPr>
            <w:r w:rsidRPr="00536949">
              <w:rPr>
                <w:b/>
              </w:rPr>
              <w:t xml:space="preserve">Term </w:t>
            </w:r>
          </w:p>
        </w:tc>
        <w:tc>
          <w:tcPr>
            <w:tcW w:w="5953" w:type="dxa"/>
          </w:tcPr>
          <w:p w14:paraId="3FA13E49" w14:textId="5E6DDB54" w:rsidR="00282020" w:rsidRPr="00536949" w:rsidRDefault="00282020" w:rsidP="009D3A16">
            <w:pPr>
              <w:spacing w:after="240"/>
              <w:rPr>
                <w:b/>
              </w:rPr>
            </w:pPr>
            <w:r w:rsidRPr="00536949">
              <w:rPr>
                <w:b/>
              </w:rPr>
              <w:t>Why</w:t>
            </w:r>
            <w:r w:rsidR="00DC6F0F">
              <w:rPr>
                <w:b/>
              </w:rPr>
              <w:t xml:space="preserve"> this term may be</w:t>
            </w:r>
            <w:r w:rsidR="00C1143F">
              <w:rPr>
                <w:b/>
              </w:rPr>
              <w:t xml:space="preserve"> appropriate in specific contexts</w:t>
            </w:r>
          </w:p>
        </w:tc>
        <w:tc>
          <w:tcPr>
            <w:tcW w:w="4820" w:type="dxa"/>
          </w:tcPr>
          <w:p w14:paraId="27DF4CB0" w14:textId="77777777" w:rsidR="00282020" w:rsidRPr="00536949" w:rsidRDefault="00282020" w:rsidP="009D3A16">
            <w:pPr>
              <w:spacing w:after="240"/>
              <w:rPr>
                <w:b/>
              </w:rPr>
            </w:pPr>
            <w:r w:rsidRPr="00536949">
              <w:rPr>
                <w:b/>
              </w:rPr>
              <w:t>Recommended alternative term</w:t>
            </w:r>
            <w:r>
              <w:rPr>
                <w:b/>
              </w:rPr>
              <w:t xml:space="preserve"> for all other scenarios</w:t>
            </w:r>
          </w:p>
        </w:tc>
      </w:tr>
      <w:tr w:rsidR="00282020" w:rsidRPr="00536949" w14:paraId="74ED385A" w14:textId="77777777" w:rsidTr="00DC6F0F">
        <w:tc>
          <w:tcPr>
            <w:tcW w:w="2544" w:type="dxa"/>
          </w:tcPr>
          <w:p w14:paraId="5E169299" w14:textId="77777777" w:rsidR="00282020" w:rsidRDefault="00282020" w:rsidP="009D3A16">
            <w:pPr>
              <w:rPr>
                <w:b/>
              </w:rPr>
            </w:pPr>
            <w:r w:rsidRPr="00536949">
              <w:rPr>
                <w:b/>
              </w:rPr>
              <w:t>Autism Spectrum Disorder</w:t>
            </w:r>
          </w:p>
          <w:p w14:paraId="2302D41F" w14:textId="77777777" w:rsidR="00282020" w:rsidRDefault="00282020" w:rsidP="009D3A16">
            <w:pPr>
              <w:rPr>
                <w:b/>
              </w:rPr>
            </w:pPr>
          </w:p>
        </w:tc>
        <w:tc>
          <w:tcPr>
            <w:tcW w:w="5953" w:type="dxa"/>
          </w:tcPr>
          <w:p w14:paraId="3E906940" w14:textId="77777777" w:rsidR="00282020" w:rsidRDefault="00282020" w:rsidP="009D3A16">
            <w:r w:rsidRPr="00536949">
              <w:t xml:space="preserve">Autism Spectrum Disorder is </w:t>
            </w:r>
            <w:r>
              <w:t>an official diagnostic term. As such, some people, in some contexts (such as clinicians), are required to use this term.</w:t>
            </w:r>
          </w:p>
          <w:p w14:paraId="45229ABC" w14:textId="77777777" w:rsidR="00282020" w:rsidRDefault="00282020" w:rsidP="009D3A16"/>
          <w:p w14:paraId="5B96FA02" w14:textId="77777777" w:rsidR="00282020" w:rsidRDefault="00282020" w:rsidP="009D3A16">
            <w:r>
              <w:t>While t</w:t>
            </w:r>
            <w:r w:rsidRPr="009A2F38">
              <w:t>erminology related to diagnosis needs to be used with fidelity to internationally agreed upon standards</w:t>
            </w:r>
            <w:r>
              <w:t xml:space="preserve">, this </w:t>
            </w:r>
            <w:r w:rsidRPr="009A2F38">
              <w:t xml:space="preserve">language </w:t>
            </w:r>
            <w:r>
              <w:t xml:space="preserve">should </w:t>
            </w:r>
            <w:r>
              <w:lastRenderedPageBreak/>
              <w:t xml:space="preserve">not be applied </w:t>
            </w:r>
            <w:r w:rsidRPr="009A2F38">
              <w:t>to contexts where it is not required</w:t>
            </w:r>
            <w:r>
              <w:t>.</w:t>
            </w:r>
          </w:p>
          <w:p w14:paraId="4A020527" w14:textId="77777777" w:rsidR="00282020" w:rsidRDefault="00282020" w:rsidP="009D3A16"/>
          <w:p w14:paraId="4A8C8E9F" w14:textId="62147888" w:rsidR="00282020" w:rsidRDefault="00282020" w:rsidP="009D3A16">
            <w:r>
              <w:t xml:space="preserve">The term Autism Spectrum Disorder is </w:t>
            </w:r>
            <w:r w:rsidRPr="00536949">
              <w:t xml:space="preserve">offensive to many in the autistic community as it implies there is something wrong with autistic people, rather than recognising neurodevelopmental differences as part of human diversity. See term “Neurodiversity” in table </w:t>
            </w:r>
            <w:r w:rsidR="007E6554">
              <w:t>3</w:t>
            </w:r>
            <w:r w:rsidRPr="00536949">
              <w:t xml:space="preserve"> below. </w:t>
            </w:r>
          </w:p>
          <w:p w14:paraId="0D48415B" w14:textId="77777777" w:rsidR="00282020" w:rsidRDefault="00282020" w:rsidP="009D3A16"/>
          <w:p w14:paraId="28000080" w14:textId="77777777" w:rsidR="00282020" w:rsidRDefault="00282020" w:rsidP="009D3A16">
            <w:r w:rsidRPr="00536949">
              <w:t>Similar considerations apply in respect of Autism Spectrum Condition</w:t>
            </w:r>
            <w:r>
              <w:t>, which is not a diagnostic term, but sometimes used as a suggested alternative for Autism Spectrum Disorder</w:t>
            </w:r>
            <w:r w:rsidRPr="00536949">
              <w:t>.</w:t>
            </w:r>
          </w:p>
          <w:p w14:paraId="231FEA12" w14:textId="77777777" w:rsidR="00282020" w:rsidRPr="005858C9" w:rsidRDefault="00282020" w:rsidP="009D3A16"/>
        </w:tc>
        <w:tc>
          <w:tcPr>
            <w:tcW w:w="4820" w:type="dxa"/>
          </w:tcPr>
          <w:p w14:paraId="1A637787" w14:textId="77777777" w:rsidR="00282020" w:rsidRDefault="00282020" w:rsidP="009D3A16">
            <w:r>
              <w:lastRenderedPageBreak/>
              <w:t>Autism; autistic person</w:t>
            </w:r>
          </w:p>
        </w:tc>
      </w:tr>
      <w:tr w:rsidR="005B355C" w:rsidRPr="00536949" w14:paraId="79A62AFB" w14:textId="77777777" w:rsidTr="00DC6F0F">
        <w:tc>
          <w:tcPr>
            <w:tcW w:w="2544" w:type="dxa"/>
          </w:tcPr>
          <w:p w14:paraId="7C647C70" w14:textId="77777777" w:rsidR="005B355C" w:rsidRPr="00536949" w:rsidRDefault="005B355C" w:rsidP="005B355C">
            <w:pPr>
              <w:spacing w:after="240"/>
              <w:rPr>
                <w:b/>
              </w:rPr>
            </w:pPr>
            <w:r>
              <w:rPr>
                <w:b/>
              </w:rPr>
              <w:t>Irish Sign Language user</w:t>
            </w:r>
          </w:p>
        </w:tc>
        <w:tc>
          <w:tcPr>
            <w:tcW w:w="5953" w:type="dxa"/>
          </w:tcPr>
          <w:p w14:paraId="3606C0BC" w14:textId="77777777" w:rsidR="005B355C" w:rsidRPr="005858C9" w:rsidRDefault="005B355C" w:rsidP="005B355C">
            <w:pPr>
              <w:spacing w:after="240"/>
            </w:pPr>
            <w:r w:rsidRPr="005858C9">
              <w:t>This term is used to mean all people that have a basic or above basic proficiency in Irish Sign Language, as well as those that have the potential to be ISL users in future such as very young deaf/hard of hearing children who are not yet users of any language.</w:t>
            </w:r>
          </w:p>
          <w:p w14:paraId="3C1CC370" w14:textId="77777777" w:rsidR="005B355C" w:rsidRPr="005858C9" w:rsidRDefault="005B355C" w:rsidP="005B355C">
            <w:pPr>
              <w:spacing w:after="240"/>
            </w:pPr>
            <w:r w:rsidRPr="005858C9">
              <w:t xml:space="preserve">The term ISL user is contained in the Irish Sign Language Act 2017 which means its use </w:t>
            </w:r>
            <w:r w:rsidRPr="005858C9">
              <w:lastRenderedPageBreak/>
              <w:t>is unavoidable in some circumstances at present.</w:t>
            </w:r>
          </w:p>
          <w:p w14:paraId="3682830B" w14:textId="77777777" w:rsidR="005B355C" w:rsidRPr="00536949" w:rsidRDefault="005B355C" w:rsidP="005B355C">
            <w:pPr>
              <w:spacing w:after="240"/>
            </w:pPr>
            <w:r w:rsidRPr="005858C9">
              <w:t xml:space="preserve">Some in the ISL community consider this term as unsuitable, as people do not </w:t>
            </w:r>
            <w:r>
              <w:t>‘</w:t>
            </w:r>
            <w:r w:rsidRPr="005858C9">
              <w:t>use</w:t>
            </w:r>
            <w:r>
              <w:t>’</w:t>
            </w:r>
            <w:r w:rsidRPr="005858C9">
              <w:t xml:space="preserve"> a language. Oral languages are spoken, while sign languages are signed.</w:t>
            </w:r>
          </w:p>
        </w:tc>
        <w:tc>
          <w:tcPr>
            <w:tcW w:w="4820" w:type="dxa"/>
          </w:tcPr>
          <w:p w14:paraId="47EA114A" w14:textId="77777777" w:rsidR="005B355C" w:rsidRPr="00536949" w:rsidRDefault="005B355C" w:rsidP="005B355C">
            <w:pPr>
              <w:spacing w:after="240"/>
            </w:pPr>
            <w:r>
              <w:lastRenderedPageBreak/>
              <w:t>Irish Sign Language signer</w:t>
            </w:r>
          </w:p>
        </w:tc>
      </w:tr>
      <w:tr w:rsidR="005B355C" w:rsidRPr="00217928" w14:paraId="6F40264D" w14:textId="77777777" w:rsidTr="00DC6F0F">
        <w:tc>
          <w:tcPr>
            <w:tcW w:w="2544" w:type="dxa"/>
          </w:tcPr>
          <w:p w14:paraId="279FA85E" w14:textId="77777777" w:rsidR="005B355C" w:rsidRDefault="005B355C" w:rsidP="005B355C">
            <w:pPr>
              <w:rPr>
                <w:b/>
              </w:rPr>
            </w:pPr>
            <w:r>
              <w:rPr>
                <w:b/>
              </w:rPr>
              <w:t>Mental disorder</w:t>
            </w:r>
          </w:p>
          <w:p w14:paraId="330ADD8A" w14:textId="77777777" w:rsidR="005B355C" w:rsidRPr="00217928" w:rsidRDefault="005B355C" w:rsidP="005B355C">
            <w:pPr>
              <w:rPr>
                <w:b/>
              </w:rPr>
            </w:pPr>
          </w:p>
        </w:tc>
        <w:tc>
          <w:tcPr>
            <w:tcW w:w="5953" w:type="dxa"/>
          </w:tcPr>
          <w:p w14:paraId="42E1C43C" w14:textId="77777777" w:rsidR="005B355C" w:rsidRDefault="005B355C" w:rsidP="005B355C">
            <w:r>
              <w:t>Mental disorder</w:t>
            </w:r>
            <w:r w:rsidRPr="003C1511">
              <w:t xml:space="preserve"> is an official diagnostic term.</w:t>
            </w:r>
            <w:r>
              <w:t xml:space="preserve"> The term is also used in mental health legislation.</w:t>
            </w:r>
            <w:r w:rsidRPr="003C1511">
              <w:t xml:space="preserve"> As such, some people, in some contexts (such as clinicians), are</w:t>
            </w:r>
            <w:r>
              <w:t xml:space="preserve"> required to use this term. </w:t>
            </w:r>
          </w:p>
          <w:p w14:paraId="6A32081D" w14:textId="77777777" w:rsidR="005B355C" w:rsidRDefault="005B355C" w:rsidP="005B355C"/>
          <w:p w14:paraId="1C6E23F8" w14:textId="77777777" w:rsidR="005B355C" w:rsidRDefault="005B355C" w:rsidP="005B355C">
            <w:r>
              <w:t xml:space="preserve">However, individuals with lived experience have described this language as stigmatising and outdated. There is a strong view that this term should be updated to </w:t>
            </w:r>
          </w:p>
          <w:p w14:paraId="486695FE" w14:textId="3E24918C" w:rsidR="005B355C" w:rsidRDefault="005B355C" w:rsidP="005B355C">
            <w:r>
              <w:t>better reflect dignity, respect, and modern understandings of mental health.</w:t>
            </w:r>
            <w:r w:rsidR="0005578B">
              <w:t xml:space="preserve"> (13)</w:t>
            </w:r>
          </w:p>
          <w:p w14:paraId="22951441" w14:textId="77777777" w:rsidR="005B355C" w:rsidRPr="00217928" w:rsidRDefault="005B355C" w:rsidP="005B355C"/>
        </w:tc>
        <w:tc>
          <w:tcPr>
            <w:tcW w:w="4820" w:type="dxa"/>
          </w:tcPr>
          <w:p w14:paraId="4C36D96E" w14:textId="77777777" w:rsidR="005B355C" w:rsidRPr="00217928" w:rsidRDefault="005B355C" w:rsidP="005B355C">
            <w:r>
              <w:t>Person with mental health difficulties; person with a psycho-social disability</w:t>
            </w:r>
          </w:p>
        </w:tc>
      </w:tr>
      <w:tr w:rsidR="005B355C" w:rsidRPr="00217928" w14:paraId="57822096" w14:textId="77777777" w:rsidTr="00DC6F0F">
        <w:tc>
          <w:tcPr>
            <w:tcW w:w="2544" w:type="dxa"/>
          </w:tcPr>
          <w:p w14:paraId="75BF048F" w14:textId="77777777" w:rsidR="005B355C" w:rsidRDefault="005B355C" w:rsidP="005B355C">
            <w:pPr>
              <w:rPr>
                <w:b/>
              </w:rPr>
            </w:pPr>
            <w:r w:rsidRPr="002918D8">
              <w:rPr>
                <w:b/>
              </w:rPr>
              <w:t>Mild; Moderate; Severe; Profound</w:t>
            </w:r>
          </w:p>
        </w:tc>
        <w:tc>
          <w:tcPr>
            <w:tcW w:w="5953" w:type="dxa"/>
          </w:tcPr>
          <w:p w14:paraId="3C1EC993" w14:textId="77777777" w:rsidR="005B355C" w:rsidRDefault="005B355C" w:rsidP="005B355C">
            <w:r w:rsidRPr="002918D8">
              <w:t>These terms are often used in relation to people with an intellectual disability</w:t>
            </w:r>
            <w:r>
              <w:t xml:space="preserve"> and sometimes in relation to autistic people. </w:t>
            </w:r>
          </w:p>
          <w:p w14:paraId="0427EE56" w14:textId="77777777" w:rsidR="005B355C" w:rsidRDefault="005B355C" w:rsidP="005B355C"/>
          <w:p w14:paraId="0AEF1C3B" w14:textId="77777777" w:rsidR="005B355C" w:rsidRDefault="005B355C" w:rsidP="005B355C">
            <w:r>
              <w:t xml:space="preserve">These are diagnostic terms in relation to intellectual disability, but not autism. </w:t>
            </w:r>
          </w:p>
          <w:p w14:paraId="121AC5C0" w14:textId="77777777" w:rsidR="005B355C" w:rsidRDefault="005B355C" w:rsidP="005B355C"/>
          <w:p w14:paraId="282100B6" w14:textId="77777777" w:rsidR="005B355C" w:rsidRDefault="005B355C" w:rsidP="005B355C">
            <w:r w:rsidRPr="002918D8">
              <w:lastRenderedPageBreak/>
              <w:t>There are some arguments, often made by parents, carers or service providers of autistic people that not using words such as severe or profound mean that the true needs of the person they support are not recognised.</w:t>
            </w:r>
          </w:p>
          <w:p w14:paraId="1525152B" w14:textId="77777777" w:rsidR="005B355C" w:rsidRPr="002918D8" w:rsidRDefault="005B355C" w:rsidP="005B355C"/>
          <w:p w14:paraId="3104C4EB" w14:textId="77777777" w:rsidR="003D23EA" w:rsidRDefault="005B355C" w:rsidP="005B355C">
            <w:r w:rsidRPr="002918D8">
              <w:t>However, simplifying autism</w:t>
            </w:r>
            <w:r>
              <w:t>, and intellectual disability,</w:t>
            </w:r>
            <w:r w:rsidRPr="002918D8">
              <w:t xml:space="preserve"> into categories can perpetuate negative and untrue stereotypes.</w:t>
            </w:r>
            <w:r w:rsidR="003D23EA">
              <w:t xml:space="preserve"> </w:t>
            </w:r>
          </w:p>
          <w:p w14:paraId="2BDD297D" w14:textId="77777777" w:rsidR="003D23EA" w:rsidRDefault="003D23EA" w:rsidP="005B355C"/>
          <w:p w14:paraId="7F785EA4" w14:textId="77777777" w:rsidR="008F7227" w:rsidRDefault="003D23EA" w:rsidP="005B355C">
            <w:r>
              <w:t>O</w:t>
            </w:r>
            <w:r w:rsidRPr="003D23EA">
              <w:t xml:space="preserve">ver reliance on </w:t>
            </w:r>
            <w:r>
              <w:t>these terms can also</w:t>
            </w:r>
            <w:r w:rsidRPr="003D23EA">
              <w:t xml:space="preserve"> risk categorising </w:t>
            </w:r>
            <w:r>
              <w:t xml:space="preserve">people </w:t>
            </w:r>
            <w:r w:rsidRPr="003D23EA">
              <w:t>without nuance or creat</w:t>
            </w:r>
            <w:r>
              <w:t>e</w:t>
            </w:r>
            <w:r w:rsidRPr="003D23EA">
              <w:t xml:space="preserve"> blanket assumptions about a person’s life and </w:t>
            </w:r>
            <w:r>
              <w:t xml:space="preserve">their </w:t>
            </w:r>
            <w:r w:rsidRPr="003D23EA">
              <w:t xml:space="preserve">capacity to make decisions. </w:t>
            </w:r>
          </w:p>
          <w:p w14:paraId="71C1F4FB" w14:textId="77777777" w:rsidR="005B355C" w:rsidRPr="002918D8" w:rsidRDefault="005B355C" w:rsidP="005B355C"/>
          <w:p w14:paraId="38E02630" w14:textId="77777777" w:rsidR="005B355C" w:rsidRDefault="005B355C" w:rsidP="005B355C"/>
        </w:tc>
        <w:tc>
          <w:tcPr>
            <w:tcW w:w="4820" w:type="dxa"/>
          </w:tcPr>
          <w:p w14:paraId="0A25D396" w14:textId="77777777" w:rsidR="005B355C" w:rsidRDefault="005B355C" w:rsidP="005B355C">
            <w:r>
              <w:lastRenderedPageBreak/>
              <w:t xml:space="preserve">Autistic people and people with an intellectual disability each have their own strengths and weaknesses, and autism is considered as a spectrum. Different people will require more support in some areas of their development than others. </w:t>
            </w:r>
          </w:p>
          <w:p w14:paraId="6832D44B" w14:textId="77777777" w:rsidR="005B355C" w:rsidRDefault="005B355C" w:rsidP="005B355C"/>
          <w:p w14:paraId="010720EF" w14:textId="77777777" w:rsidR="005B355C" w:rsidRDefault="005B355C" w:rsidP="005B355C">
            <w:r>
              <w:t>These terms should not be used in relation to autistic people. I</w:t>
            </w:r>
            <w:r w:rsidRPr="00E72C03">
              <w:t xml:space="preserve">nstead of saying </w:t>
            </w:r>
            <w:r>
              <w:t>a person</w:t>
            </w:r>
            <w:r w:rsidRPr="00E72C03">
              <w:t xml:space="preserve"> is ‘severely autistic’</w:t>
            </w:r>
            <w:r>
              <w:t>,</w:t>
            </w:r>
            <w:r w:rsidRPr="00E72C03">
              <w:t xml:space="preserve"> say </w:t>
            </w:r>
            <w:r>
              <w:t>they are</w:t>
            </w:r>
            <w:r w:rsidRPr="00E72C03">
              <w:t xml:space="preserve"> autistic and require support in specified areas.  </w:t>
            </w:r>
          </w:p>
          <w:p w14:paraId="09872295" w14:textId="77777777" w:rsidR="005B355C" w:rsidRDefault="005B355C" w:rsidP="005B355C"/>
          <w:p w14:paraId="1EFD1BA4" w14:textId="77777777" w:rsidR="00CB53D6" w:rsidRDefault="005B355C" w:rsidP="005B355C">
            <w:r>
              <w:t>In clinical practice, the terms mild, moderate, severe and profound are used as distinct categories for people with an intellectual disability and are currently used in some contexts to determine eligibility for services. It is appropriate to use these terms in such circumstances.</w:t>
            </w:r>
            <w:r w:rsidR="00CB53D6">
              <w:t xml:space="preserve"> </w:t>
            </w:r>
            <w:r w:rsidR="00CB53D6" w:rsidRPr="00CB53D6">
              <w:t xml:space="preserve">These terms are </w:t>
            </w:r>
            <w:r w:rsidR="00CB53D6">
              <w:t xml:space="preserve">also </w:t>
            </w:r>
            <w:r w:rsidR="00CB53D6" w:rsidRPr="00CB53D6">
              <w:t>currently used as part of the designation of special schools.</w:t>
            </w:r>
            <w:r>
              <w:t xml:space="preserve"> </w:t>
            </w:r>
          </w:p>
          <w:p w14:paraId="3915341D" w14:textId="77777777" w:rsidR="00CB53D6" w:rsidRDefault="00CB53D6" w:rsidP="005B355C"/>
          <w:p w14:paraId="2046529F" w14:textId="79792F36" w:rsidR="005B355C" w:rsidRDefault="005B355C" w:rsidP="005B355C">
            <w:r>
              <w:t xml:space="preserve">However, these terms should not be used when referring or speaking to someone. Person with an intellectual disability should be used instead. </w:t>
            </w:r>
          </w:p>
          <w:p w14:paraId="450AA3DE" w14:textId="77777777" w:rsidR="003E59DC" w:rsidRDefault="003E59DC" w:rsidP="005B355C"/>
          <w:p w14:paraId="1658C09A" w14:textId="77777777" w:rsidR="003E59DC" w:rsidRPr="003E59DC" w:rsidRDefault="003E59DC" w:rsidP="003E59DC">
            <w:r w:rsidRPr="003E59DC">
              <w:t xml:space="preserve">Audiology also refers to deafness as a lack of hearing in the range of sound commonly perceived by most people. </w:t>
            </w:r>
            <w:r w:rsidRPr="003E59DC">
              <w:lastRenderedPageBreak/>
              <w:t xml:space="preserve">Hearing loss is expressed as mild, moderate, severe or </w:t>
            </w:r>
          </w:p>
          <w:p w14:paraId="0EE9A964" w14:textId="1097984F" w:rsidR="003E59DC" w:rsidRDefault="003E59DC" w:rsidP="003E59DC">
            <w:r w:rsidRPr="003E59DC">
              <w:t>profound.</w:t>
            </w:r>
            <w:r>
              <w:t xml:space="preserve"> While these terms can be used for the purposes for assessment or diagnosis, they should not be used when speaking to someone. The terms D/d</w:t>
            </w:r>
            <w:r w:rsidRPr="003E59DC">
              <w:t>eaf or hard-of-hearing</w:t>
            </w:r>
            <w:r>
              <w:t xml:space="preserve"> person should be used instead.</w:t>
            </w:r>
          </w:p>
          <w:p w14:paraId="44DC6E59" w14:textId="77777777" w:rsidR="005B355C" w:rsidRDefault="005B355C" w:rsidP="005B355C"/>
        </w:tc>
      </w:tr>
      <w:tr w:rsidR="00282020" w:rsidRPr="00217928" w14:paraId="5C09B8BF" w14:textId="77777777" w:rsidTr="00DC6F0F">
        <w:tc>
          <w:tcPr>
            <w:tcW w:w="2544" w:type="dxa"/>
          </w:tcPr>
          <w:p w14:paraId="4B97CB62" w14:textId="77777777" w:rsidR="00282020" w:rsidRPr="00217928" w:rsidRDefault="00282020" w:rsidP="009D3A16">
            <w:pPr>
              <w:spacing w:after="240"/>
              <w:rPr>
                <w:b/>
              </w:rPr>
            </w:pPr>
            <w:r w:rsidRPr="00217928">
              <w:rPr>
                <w:b/>
              </w:rPr>
              <w:lastRenderedPageBreak/>
              <w:t>‘Special’ in an education context e.g. special school, special class, SEN (Special Educational Needs) student</w:t>
            </w:r>
          </w:p>
        </w:tc>
        <w:tc>
          <w:tcPr>
            <w:tcW w:w="5953" w:type="dxa"/>
          </w:tcPr>
          <w:p w14:paraId="68E3FB58" w14:textId="220088F2" w:rsidR="00282020" w:rsidRPr="00217928" w:rsidRDefault="00282020" w:rsidP="009D3A16">
            <w:pPr>
              <w:spacing w:after="240"/>
            </w:pPr>
            <w:r w:rsidRPr="00217928">
              <w:t xml:space="preserve">This term can be patronising towards disabled children and students and can have the effect of ‘othering’ them. </w:t>
            </w:r>
          </w:p>
          <w:p w14:paraId="43E6D09C" w14:textId="0992829C" w:rsidR="00282020" w:rsidRPr="00217928" w:rsidRDefault="00282020" w:rsidP="009D3A16">
            <w:pPr>
              <w:spacing w:after="240"/>
            </w:pPr>
            <w:r w:rsidRPr="00217928">
              <w:t>Language which ‘others’ disabled children and students can perpetuate ideas of separate or segregated education systems instead of supporting the progression towards inclusive education as envisaged by UNCRPD.</w:t>
            </w:r>
            <w:r w:rsidRPr="00217928">
              <w:rPr>
                <w:vertAlign w:val="superscript"/>
              </w:rPr>
              <w:footnoteReference w:id="7"/>
            </w:r>
          </w:p>
          <w:p w14:paraId="08DDC4D2" w14:textId="54D8668C" w:rsidR="00282020" w:rsidRPr="00217928" w:rsidRDefault="00282020" w:rsidP="009D3A16">
            <w:pPr>
              <w:spacing w:after="240"/>
            </w:pPr>
            <w:r w:rsidRPr="00217928">
              <w:t>However, we recognise that this term is used in legislation</w:t>
            </w:r>
            <w:r w:rsidR="009D41F3">
              <w:t>,</w:t>
            </w:r>
            <w:r w:rsidRPr="00217928">
              <w:t xml:space="preserve"> </w:t>
            </w:r>
            <w:r w:rsidR="009D41F3">
              <w:t xml:space="preserve">in particular </w:t>
            </w:r>
            <w:r w:rsidRPr="00217928">
              <w:t>the EPSEN Act 2004</w:t>
            </w:r>
            <w:r w:rsidR="00C824FA">
              <w:t xml:space="preserve"> </w:t>
            </w:r>
            <w:r w:rsidR="00C824FA">
              <w:lastRenderedPageBreak/>
              <w:t>(14)</w:t>
            </w:r>
            <w:r w:rsidR="009D41F3">
              <w:t>,</w:t>
            </w:r>
            <w:r w:rsidRPr="00217928">
              <w:t xml:space="preserve"> which means its use is unavoidable in some circumstances at present.</w:t>
            </w:r>
          </w:p>
        </w:tc>
        <w:tc>
          <w:tcPr>
            <w:tcW w:w="4820" w:type="dxa"/>
          </w:tcPr>
          <w:p w14:paraId="24BC0933" w14:textId="1ED7D3D4" w:rsidR="006940DD" w:rsidRDefault="00282020" w:rsidP="009D3A16">
            <w:pPr>
              <w:spacing w:after="240"/>
            </w:pPr>
            <w:r w:rsidRPr="00217928">
              <w:lastRenderedPageBreak/>
              <w:t xml:space="preserve">There is currently no </w:t>
            </w:r>
            <w:r w:rsidR="006940DD">
              <w:t xml:space="preserve">clear </w:t>
            </w:r>
            <w:r w:rsidRPr="00217928">
              <w:t>consensus regarding an alternative for the word 'special’ in an education context</w:t>
            </w:r>
            <w:r w:rsidR="006940DD">
              <w:t>, with some stakeholders cautioning against terminology change in the absence of educational culture and practice changes</w:t>
            </w:r>
            <w:r w:rsidRPr="00217928">
              <w:t>.</w:t>
            </w:r>
          </w:p>
          <w:p w14:paraId="3ED45F17" w14:textId="48A7732B" w:rsidR="00282020" w:rsidRPr="00217928" w:rsidRDefault="006940DD" w:rsidP="009D3A16">
            <w:pPr>
              <w:spacing w:after="240"/>
            </w:pPr>
            <w:r>
              <w:t>T</w:t>
            </w:r>
            <w:r w:rsidR="00282020" w:rsidRPr="00217928">
              <w:t xml:space="preserve">he </w:t>
            </w:r>
            <w:hyperlink r:id="rId21" w:history="1">
              <w:r w:rsidR="007E6554" w:rsidRPr="007E6554">
                <w:rPr>
                  <w:rStyle w:val="Hyperlink"/>
                </w:rPr>
                <w:t>R</w:t>
              </w:r>
              <w:r w:rsidR="00282020" w:rsidRPr="007E6554">
                <w:rPr>
                  <w:rStyle w:val="Hyperlink"/>
                </w:rPr>
                <w:t>eview of the EPSEN Act 2004</w:t>
              </w:r>
            </w:hyperlink>
            <w:r w:rsidR="00282020" w:rsidRPr="00217928">
              <w:t xml:space="preserve"> </w:t>
            </w:r>
            <w:r w:rsidR="00A86A02">
              <w:t xml:space="preserve">(published in June 2025) </w:t>
            </w:r>
            <w:r>
              <w:t>highlighted a diversity of views</w:t>
            </w:r>
            <w:r w:rsidR="00E8304C">
              <w:t xml:space="preserve"> on</w:t>
            </w:r>
            <w:r>
              <w:t xml:space="preserve"> an alternative term to ‘special educational needs’, though ‘additional educational needs’ </w:t>
            </w:r>
            <w:r>
              <w:lastRenderedPageBreak/>
              <w:t xml:space="preserve">was preferred. As such, the review </w:t>
            </w:r>
            <w:r w:rsidR="00282020" w:rsidRPr="00217928">
              <w:t>recommended that consideration be given to replacing the term ‘special’ with ‘additional’, as this emerged as the preferred term.</w:t>
            </w:r>
            <w:r>
              <w:t xml:space="preserve"> </w:t>
            </w:r>
            <w:r w:rsidRPr="006940DD">
              <w:t xml:space="preserve">Consultation with other stakeholders, including DPOs, revealed a range of views on </w:t>
            </w:r>
            <w:r w:rsidR="007E6554">
              <w:t xml:space="preserve">possible </w:t>
            </w:r>
            <w:r w:rsidRPr="006940DD">
              <w:t>replacement terms.</w:t>
            </w:r>
          </w:p>
          <w:p w14:paraId="75A3CDBF" w14:textId="6208B50F" w:rsidR="00282020" w:rsidRDefault="006940DD" w:rsidP="009D3A16">
            <w:pPr>
              <w:spacing w:after="240"/>
            </w:pPr>
            <w:r>
              <w:t>While recognising that it</w:t>
            </w:r>
            <w:r w:rsidR="00282020" w:rsidRPr="00217928">
              <w:t xml:space="preserve"> is not fully satisfactory from an inclusive education perspective, </w:t>
            </w:r>
            <w:r>
              <w:t xml:space="preserve">the NDA advises that </w:t>
            </w:r>
            <w:r w:rsidRPr="006940DD">
              <w:t>the term ‘children with additional educational support needs’ be used instead</w:t>
            </w:r>
            <w:r w:rsidR="00282020" w:rsidRPr="00217928">
              <w:t xml:space="preserve">. </w:t>
            </w:r>
          </w:p>
          <w:p w14:paraId="7450D509" w14:textId="443BD281" w:rsidR="006940DD" w:rsidRPr="00217928" w:rsidRDefault="006940DD" w:rsidP="009D3A16">
            <w:pPr>
              <w:spacing w:after="240"/>
            </w:pPr>
            <w:r w:rsidRPr="006940DD">
              <w:t xml:space="preserve">The NDA has </w:t>
            </w:r>
            <w:r w:rsidR="00AE2299">
              <w:t>prepared</w:t>
            </w:r>
            <w:r w:rsidRPr="006940DD">
              <w:t xml:space="preserve"> a separate annex </w:t>
            </w:r>
            <w:r w:rsidR="00AE2299">
              <w:t xml:space="preserve">(Annex 4) </w:t>
            </w:r>
            <w:r w:rsidRPr="006940DD">
              <w:t xml:space="preserve">providing additional advice </w:t>
            </w:r>
            <w:r>
              <w:t>in this area</w:t>
            </w:r>
            <w:r w:rsidRPr="006940DD">
              <w:t xml:space="preserve"> and explaining the rationale for </w:t>
            </w:r>
            <w:r>
              <w:t>same</w:t>
            </w:r>
            <w:r w:rsidRPr="006940DD">
              <w:t>.</w:t>
            </w:r>
          </w:p>
        </w:tc>
      </w:tr>
    </w:tbl>
    <w:p w14:paraId="00B4529F" w14:textId="46076B37" w:rsidR="002918D8" w:rsidRPr="00AC67BE" w:rsidRDefault="00C1143F" w:rsidP="00282020">
      <w:r>
        <w:lastRenderedPageBreak/>
        <w:br w:type="page"/>
      </w:r>
    </w:p>
    <w:p w14:paraId="473B980D" w14:textId="615A5055" w:rsidR="00C1143F" w:rsidRDefault="00C1143F" w:rsidP="00DC6F0F">
      <w:pPr>
        <w:pStyle w:val="Heading1"/>
      </w:pPr>
      <w:bookmarkStart w:id="64" w:name="_Toc237420902"/>
      <w:bookmarkStart w:id="65" w:name="_Toc107232402"/>
      <w:r>
        <w:lastRenderedPageBreak/>
        <w:t>Glossary</w:t>
      </w:r>
      <w:bookmarkEnd w:id="64"/>
    </w:p>
    <w:bookmarkEnd w:id="65"/>
    <w:p w14:paraId="6DDE9982" w14:textId="54C7F8D0" w:rsidR="00AC67BE" w:rsidRPr="00AC67BE" w:rsidRDefault="00AC67BE" w:rsidP="00AC67BE">
      <w:r w:rsidRPr="00AC67BE">
        <w:t>Below are some commonly used terms which are in use</w:t>
      </w:r>
      <w:r w:rsidR="000F7C5A">
        <w:t>,</w:t>
      </w:r>
      <w:r w:rsidRPr="00AC67BE">
        <w:t xml:space="preserve"> but which may require explanation (Table </w:t>
      </w:r>
      <w:r w:rsidR="0008401B">
        <w:t>3</w:t>
      </w:r>
      <w:r w:rsidRPr="00AC67BE">
        <w:t>).</w:t>
      </w:r>
    </w:p>
    <w:p w14:paraId="0FB40917" w14:textId="22265834" w:rsidR="00AC67BE" w:rsidRPr="00AC67BE" w:rsidRDefault="00AC67BE" w:rsidP="00CB4408">
      <w:pPr>
        <w:jc w:val="center"/>
        <w:rPr>
          <w:b/>
        </w:rPr>
      </w:pPr>
      <w:r w:rsidRPr="00AC67BE">
        <w:rPr>
          <w:b/>
        </w:rPr>
        <w:t xml:space="preserve">Table </w:t>
      </w:r>
      <w:r w:rsidR="0008401B">
        <w:rPr>
          <w:b/>
        </w:rPr>
        <w:t>3</w:t>
      </w:r>
      <w:r w:rsidRPr="00AC67BE">
        <w:rPr>
          <w:b/>
        </w:rPr>
        <w:t>: Meaning of common terms</w:t>
      </w:r>
    </w:p>
    <w:tbl>
      <w:tblPr>
        <w:tblStyle w:val="TableGrid"/>
        <w:tblW w:w="13036" w:type="dxa"/>
        <w:tblInd w:w="-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20" w:firstRow="1" w:lastRow="0" w:firstColumn="0" w:lastColumn="0" w:noHBand="0" w:noVBand="0"/>
        <w:tblCaption w:val="Table 2: Meaning of common terms"/>
        <w:tblDescription w:val="A list of common terms which are in use and some further explanation about their meaning."/>
      </w:tblPr>
      <w:tblGrid>
        <w:gridCol w:w="2972"/>
        <w:gridCol w:w="10064"/>
      </w:tblGrid>
      <w:tr w:rsidR="00AC67BE" w:rsidRPr="00AC67BE" w14:paraId="2F4133C5" w14:textId="77777777" w:rsidTr="000F7C5A">
        <w:trPr>
          <w:tblHeader/>
        </w:trPr>
        <w:tc>
          <w:tcPr>
            <w:tcW w:w="2972" w:type="dxa"/>
          </w:tcPr>
          <w:p w14:paraId="08CD6A63" w14:textId="77777777" w:rsidR="00AC67BE" w:rsidRPr="00AC67BE" w:rsidRDefault="00AC67BE" w:rsidP="00AC67BE">
            <w:pPr>
              <w:spacing w:after="240"/>
              <w:rPr>
                <w:b/>
              </w:rPr>
            </w:pPr>
            <w:r w:rsidRPr="00AC67BE">
              <w:rPr>
                <w:b/>
              </w:rPr>
              <w:t>Term</w:t>
            </w:r>
          </w:p>
        </w:tc>
        <w:tc>
          <w:tcPr>
            <w:tcW w:w="10064" w:type="dxa"/>
          </w:tcPr>
          <w:p w14:paraId="4B76FFD4" w14:textId="77777777" w:rsidR="00AC67BE" w:rsidRPr="00AC67BE" w:rsidRDefault="00AC67BE" w:rsidP="00AC67BE">
            <w:pPr>
              <w:spacing w:after="240"/>
              <w:rPr>
                <w:b/>
              </w:rPr>
            </w:pPr>
            <w:r w:rsidRPr="00AC67BE">
              <w:rPr>
                <w:b/>
              </w:rPr>
              <w:t>Meaning / use</w:t>
            </w:r>
          </w:p>
        </w:tc>
      </w:tr>
      <w:tr w:rsidR="002004BE" w:rsidRPr="00536949" w14:paraId="081A3391"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B1FCFBF" w14:textId="77777777" w:rsidR="002004BE" w:rsidRPr="00536949" w:rsidRDefault="002004BE" w:rsidP="00482952">
            <w:pPr>
              <w:spacing w:after="240"/>
              <w:rPr>
                <w:b/>
              </w:rPr>
            </w:pPr>
            <w:r w:rsidRPr="00536949">
              <w:rPr>
                <w:b/>
              </w:rPr>
              <w:t>Ableism</w:t>
            </w:r>
          </w:p>
        </w:tc>
        <w:tc>
          <w:tcPr>
            <w:tcW w:w="10064" w:type="dxa"/>
          </w:tcPr>
          <w:p w14:paraId="097E588F" w14:textId="77777777" w:rsidR="002004BE" w:rsidRDefault="002004BE" w:rsidP="00482952">
            <w:pPr>
              <w:spacing w:after="240"/>
            </w:pPr>
            <w:r w:rsidRPr="00536949">
              <w:t>Ableism refers to bias, prejudice, and discrimination against</w:t>
            </w:r>
            <w:r>
              <w:t xml:space="preserve"> disabled</w:t>
            </w:r>
            <w:r w:rsidRPr="00536949">
              <w:t xml:space="preserve"> people.</w:t>
            </w:r>
          </w:p>
          <w:p w14:paraId="1E71A02A" w14:textId="14104B2B" w:rsidR="00153644" w:rsidRPr="00536949" w:rsidRDefault="00153644" w:rsidP="00482952">
            <w:pPr>
              <w:spacing w:after="240"/>
            </w:pPr>
            <w:r w:rsidRPr="00153644">
              <w:t>Discrimination may be either direct or indirect. Direct discrimination occurs where a disabled individual is treated less favourably than a non-disabled person in the same circumstances. Indirect discrimination occurs where a rule, policy or practice seems to apply equally to everyone, but which actually puts disabled people at an unfair disadvantage compared with non-disabled people.</w:t>
            </w:r>
          </w:p>
        </w:tc>
      </w:tr>
      <w:tr w:rsidR="005B355C" w:rsidRPr="00536949" w14:paraId="6492A163"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1DE2F229" w14:textId="77777777" w:rsidR="005B355C" w:rsidRPr="00536949" w:rsidRDefault="005B355C" w:rsidP="00482952">
            <w:pPr>
              <w:spacing w:after="240"/>
              <w:rPr>
                <w:b/>
              </w:rPr>
            </w:pPr>
            <w:r w:rsidRPr="00536949">
              <w:rPr>
                <w:b/>
              </w:rPr>
              <w:t>Allistic</w:t>
            </w:r>
          </w:p>
        </w:tc>
        <w:tc>
          <w:tcPr>
            <w:tcW w:w="10064" w:type="dxa"/>
          </w:tcPr>
          <w:p w14:paraId="2670C897" w14:textId="77777777" w:rsidR="005B355C" w:rsidRDefault="005B355C" w:rsidP="00482952">
            <w:pPr>
              <w:spacing w:after="240"/>
            </w:pPr>
            <w:r w:rsidRPr="00536949">
              <w:t xml:space="preserve">Allistic refers to a person who is not autistic. </w:t>
            </w:r>
          </w:p>
          <w:p w14:paraId="4FCC1D73" w14:textId="77777777" w:rsidR="005B355C" w:rsidRPr="00536949" w:rsidRDefault="005B355C" w:rsidP="00482952">
            <w:pPr>
              <w:spacing w:after="240"/>
            </w:pPr>
            <w:r w:rsidRPr="00C91534">
              <w:t>Allistic is derived from the Greek word ‘allos’ meaning other, while autism is derived from the Greek word ‘autos’ meaning self.</w:t>
            </w:r>
            <w:r w:rsidRPr="00C91534">
              <w:rPr>
                <w:rFonts w:ascii="Segoe UI" w:hAnsi="Segoe UI" w:cs="Segoe UI"/>
                <w:sz w:val="18"/>
                <w:szCs w:val="18"/>
              </w:rPr>
              <w:t xml:space="preserve"> </w:t>
            </w:r>
            <w:r w:rsidRPr="00C91534">
              <w:t>The terms therefore refer to selfism or otherism as a means of describing differences in social orientation</w:t>
            </w:r>
            <w:r>
              <w:t>.</w:t>
            </w:r>
          </w:p>
        </w:tc>
      </w:tr>
      <w:tr w:rsidR="002004BE" w:rsidRPr="00536949" w14:paraId="7ADF5800"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0D6F23C6" w14:textId="77777777" w:rsidR="002004BE" w:rsidRPr="00536949" w:rsidRDefault="002004BE" w:rsidP="00482952">
            <w:pPr>
              <w:spacing w:after="240"/>
              <w:rPr>
                <w:b/>
              </w:rPr>
            </w:pPr>
            <w:r w:rsidRPr="00536949">
              <w:rPr>
                <w:b/>
              </w:rPr>
              <w:t>Alternative and Augmentative Communication (AAC)</w:t>
            </w:r>
          </w:p>
        </w:tc>
        <w:tc>
          <w:tcPr>
            <w:tcW w:w="10064" w:type="dxa"/>
          </w:tcPr>
          <w:p w14:paraId="7BBC1E32" w14:textId="77777777" w:rsidR="002004BE" w:rsidRPr="00536949" w:rsidRDefault="002004BE" w:rsidP="00482952">
            <w:pPr>
              <w:spacing w:after="240"/>
            </w:pPr>
            <w:r w:rsidRPr="00536949">
              <w:t xml:space="preserve">Augmentative and Alternative Communication (AAC) is a general term for strategies and tools that can be used to accommodate communication differences. Unaided AAC can include body language, gestures, facial expressions or Lámh. Aided AAC can include choice cards, communication boards, or speech generating devices. </w:t>
            </w:r>
          </w:p>
        </w:tc>
      </w:tr>
      <w:tr w:rsidR="005B355C" w:rsidRPr="00536949" w14:paraId="30710C50"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68464048" w14:textId="77777777" w:rsidR="005B355C" w:rsidRPr="00536949" w:rsidRDefault="005B355C" w:rsidP="00482952">
            <w:pPr>
              <w:rPr>
                <w:b/>
              </w:rPr>
            </w:pPr>
            <w:r w:rsidRPr="00536949">
              <w:rPr>
                <w:b/>
              </w:rPr>
              <w:t>Asperger Syndrome</w:t>
            </w:r>
          </w:p>
        </w:tc>
        <w:tc>
          <w:tcPr>
            <w:tcW w:w="10064" w:type="dxa"/>
          </w:tcPr>
          <w:p w14:paraId="6A1D0AE1" w14:textId="77777777" w:rsidR="005B355C" w:rsidRDefault="005B355C" w:rsidP="00482952">
            <w:r>
              <w:t>Asperger Syndrome is used to describe autistic people who experience no speech differences, who are perceived to have average or higher levels of intelligence, and who may be perceived to not need a lot of support.</w:t>
            </w:r>
          </w:p>
          <w:p w14:paraId="77375C2F" w14:textId="77777777" w:rsidR="005B355C" w:rsidRDefault="005B355C" w:rsidP="00482952"/>
          <w:p w14:paraId="21D88058" w14:textId="77777777" w:rsidR="005B355C" w:rsidRDefault="005B355C" w:rsidP="00482952">
            <w:r>
              <w:t xml:space="preserve">Asperger Syndrome is no longer an official diagnosis used by clinical professionals as this was amalgamated into a broader definition of autism. As such, new diagnoses of Asperger Syndrome should not be given. However, people who previously received that diagnosis retain it. </w:t>
            </w:r>
          </w:p>
          <w:p w14:paraId="09C080D2" w14:textId="77777777" w:rsidR="005B355C" w:rsidRDefault="005B355C" w:rsidP="00482952"/>
          <w:p w14:paraId="6E86F3E4" w14:textId="77777777" w:rsidR="005B355C" w:rsidRDefault="005B355C" w:rsidP="007B3992">
            <w:r>
              <w:t>Many in the autistic community argue that use of this term has the effect of reinforcing preconceived ideas around autism, which may not fully reflect what it is like to be autistic for many people.</w:t>
            </w:r>
            <w:r w:rsidR="007B3992">
              <w:rPr>
                <w:rStyle w:val="FootnoteReference"/>
              </w:rPr>
              <w:footnoteReference w:id="8"/>
            </w:r>
          </w:p>
          <w:p w14:paraId="4F2DF085" w14:textId="714F891F" w:rsidR="00DC6F0F" w:rsidRPr="00536949" w:rsidRDefault="00DC6F0F" w:rsidP="007B3992"/>
        </w:tc>
      </w:tr>
      <w:tr w:rsidR="002004BE" w:rsidRPr="00536949" w14:paraId="4ACDBF89"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7DDEFD9E" w14:textId="77777777" w:rsidR="002004BE" w:rsidRPr="00536949" w:rsidRDefault="002004BE" w:rsidP="00482952">
            <w:pPr>
              <w:spacing w:after="240"/>
              <w:rPr>
                <w:b/>
              </w:rPr>
            </w:pPr>
            <w:r w:rsidRPr="00536949">
              <w:rPr>
                <w:b/>
              </w:rPr>
              <w:lastRenderedPageBreak/>
              <w:t>Assistive technology</w:t>
            </w:r>
          </w:p>
        </w:tc>
        <w:tc>
          <w:tcPr>
            <w:tcW w:w="10064" w:type="dxa"/>
          </w:tcPr>
          <w:p w14:paraId="6EB484EA" w14:textId="3FAB3331" w:rsidR="002004BE" w:rsidRPr="00536949" w:rsidRDefault="002004BE" w:rsidP="00482952">
            <w:pPr>
              <w:spacing w:after="240"/>
            </w:pPr>
            <w:r w:rsidRPr="00536949">
              <w:t>Assistive technology is defined as any equipment, product system, hardware, software or service that is used to increase, maintain or improve capabilities of individuals</w:t>
            </w:r>
            <w:r w:rsidR="00C824FA">
              <w:t>. (15)</w:t>
            </w:r>
          </w:p>
          <w:p w14:paraId="1E5C0237" w14:textId="77777777" w:rsidR="002004BE" w:rsidRPr="00536949" w:rsidRDefault="002004BE" w:rsidP="00482952">
            <w:pPr>
              <w:spacing w:after="240"/>
            </w:pPr>
            <w:r w:rsidRPr="00536949">
              <w:t>Assistive technology can include assistive services, and professional services needed for assessment, recommendation and provision.</w:t>
            </w:r>
          </w:p>
        </w:tc>
      </w:tr>
      <w:tr w:rsidR="00DC578E" w:rsidRPr="00536949" w14:paraId="2765E041"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16D92AC" w14:textId="77777777" w:rsidR="00DC578E" w:rsidRDefault="00DC578E" w:rsidP="00482952">
            <w:pPr>
              <w:rPr>
                <w:b/>
              </w:rPr>
            </w:pPr>
            <w:r>
              <w:rPr>
                <w:b/>
              </w:rPr>
              <w:t>Audism</w:t>
            </w:r>
          </w:p>
          <w:p w14:paraId="46CB6FFF" w14:textId="7412F02E" w:rsidR="00DC578E" w:rsidRPr="00536949" w:rsidRDefault="00DC578E" w:rsidP="00482952">
            <w:pPr>
              <w:rPr>
                <w:b/>
              </w:rPr>
            </w:pPr>
          </w:p>
        </w:tc>
        <w:tc>
          <w:tcPr>
            <w:tcW w:w="10064" w:type="dxa"/>
          </w:tcPr>
          <w:p w14:paraId="09AC5EBB" w14:textId="281B11E4" w:rsidR="00DC578E" w:rsidRDefault="00DC578E" w:rsidP="00482952">
            <w:r w:rsidRPr="00DC578E">
              <w:t>Audism is a specific form of discrimination against Deaf</w:t>
            </w:r>
            <w:r w:rsidR="00342BB8">
              <w:t xml:space="preserve"> or hard-of-hearing</w:t>
            </w:r>
            <w:r w:rsidRPr="00DC578E">
              <w:t xml:space="preserve"> people</w:t>
            </w:r>
            <w:r>
              <w:t>.</w:t>
            </w:r>
          </w:p>
          <w:p w14:paraId="05945AA3" w14:textId="021103A3" w:rsidR="00DC578E" w:rsidRPr="00536949" w:rsidRDefault="00DC578E" w:rsidP="00482952"/>
        </w:tc>
      </w:tr>
      <w:tr w:rsidR="0056374B" w:rsidRPr="00536949" w14:paraId="40AABC37"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2308757E" w14:textId="77777777" w:rsidR="0056374B" w:rsidRDefault="0056374B" w:rsidP="00482952">
            <w:pPr>
              <w:rPr>
                <w:b/>
              </w:rPr>
            </w:pPr>
            <w:r>
              <w:rPr>
                <w:b/>
              </w:rPr>
              <w:t>Autistic burnout</w:t>
            </w:r>
          </w:p>
          <w:p w14:paraId="26283537" w14:textId="492D0639" w:rsidR="0056374B" w:rsidRPr="00536949" w:rsidRDefault="0056374B" w:rsidP="00482952">
            <w:pPr>
              <w:rPr>
                <w:b/>
              </w:rPr>
            </w:pPr>
          </w:p>
        </w:tc>
        <w:tc>
          <w:tcPr>
            <w:tcW w:w="10064" w:type="dxa"/>
          </w:tcPr>
          <w:p w14:paraId="657A19C0" w14:textId="4122A84E" w:rsidR="0056374B" w:rsidRDefault="0056374B" w:rsidP="0056374B">
            <w:r>
              <w:t>Autistic burnout is a state of intense physical, mental, or emotional exhaustion that can arise for autistic people because of the additional load of having to navigate a world that is not always built with autistic people in mind, or to accommodate autistic people’s needs. This often arises from having to consistently be in situations where they need to mask their autistic traits or prolonged periods of sensory overload</w:t>
            </w:r>
            <w:r w:rsidR="00C824FA">
              <w:t>. (12)</w:t>
            </w:r>
          </w:p>
          <w:p w14:paraId="6F8E499B" w14:textId="3413F02C" w:rsidR="0056374B" w:rsidRPr="00536949" w:rsidRDefault="0056374B" w:rsidP="0056374B"/>
        </w:tc>
      </w:tr>
      <w:tr w:rsidR="005B355C" w:rsidRPr="00AC67BE" w14:paraId="00F2355E"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5BF5D5B4" w14:textId="77777777" w:rsidR="005B355C" w:rsidRPr="00AC67BE" w:rsidRDefault="005B355C" w:rsidP="00482952">
            <w:pPr>
              <w:spacing w:after="240"/>
              <w:rPr>
                <w:b/>
              </w:rPr>
            </w:pPr>
            <w:r w:rsidRPr="00AC67BE">
              <w:rPr>
                <w:b/>
              </w:rPr>
              <w:lastRenderedPageBreak/>
              <w:t>Blind person / person with a vision impairment / partially sighted person</w:t>
            </w:r>
          </w:p>
        </w:tc>
        <w:tc>
          <w:tcPr>
            <w:tcW w:w="10064" w:type="dxa"/>
          </w:tcPr>
          <w:p w14:paraId="01142EB0" w14:textId="77777777" w:rsidR="005B355C" w:rsidRPr="00AC67BE" w:rsidRDefault="005B355C" w:rsidP="00482952">
            <w:pPr>
              <w:spacing w:after="240"/>
            </w:pPr>
            <w:r w:rsidRPr="00AC67BE">
              <w:t xml:space="preserve">The term blind can refer to a person with no vision or with some vision. The term person with a vision impairment can also refer to someone with no vision or with some vision. </w:t>
            </w:r>
          </w:p>
          <w:p w14:paraId="7E4FD6AC" w14:textId="77777777" w:rsidR="005B355C" w:rsidRPr="00AC67BE" w:rsidRDefault="005B355C" w:rsidP="00482952">
            <w:pPr>
              <w:spacing w:after="240"/>
            </w:pPr>
            <w:r w:rsidRPr="00AC67BE">
              <w:t xml:space="preserve">The term ‘partially sighted’ refers to a person who has some vision. </w:t>
            </w:r>
          </w:p>
          <w:p w14:paraId="57EB824A" w14:textId="31D4E4DE" w:rsidR="005B355C" w:rsidRPr="00AC67BE" w:rsidRDefault="005B355C" w:rsidP="00482952">
            <w:pPr>
              <w:spacing w:after="240"/>
            </w:pPr>
            <w:r w:rsidRPr="00AC67BE">
              <w:t>Therefore</w:t>
            </w:r>
            <w:r>
              <w:t>,</w:t>
            </w:r>
            <w:r w:rsidRPr="00AC67BE">
              <w:t xml:space="preserve"> the phrase ‘blind or partially sighted’ is recommended instead of ‘blind or </w:t>
            </w:r>
            <w:r w:rsidR="004A711A">
              <w:t>vision</w:t>
            </w:r>
            <w:r w:rsidR="004A711A" w:rsidRPr="00AC67BE">
              <w:t xml:space="preserve"> </w:t>
            </w:r>
            <w:r w:rsidRPr="00AC67BE">
              <w:t>impaired’ as the terms ‘blind’ and ‘</w:t>
            </w:r>
            <w:r w:rsidR="004A711A">
              <w:t>vision</w:t>
            </w:r>
            <w:r w:rsidR="004A711A" w:rsidRPr="00AC67BE">
              <w:t xml:space="preserve"> </w:t>
            </w:r>
            <w:r w:rsidRPr="00AC67BE">
              <w:t>impaired’ are synonymous.</w:t>
            </w:r>
          </w:p>
        </w:tc>
      </w:tr>
      <w:tr w:rsidR="002004BE" w:rsidRPr="00536949" w14:paraId="67C92BE8"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50DDF5AE" w14:textId="77777777" w:rsidR="002004BE" w:rsidRPr="00536949" w:rsidRDefault="002004BE" w:rsidP="00482952">
            <w:pPr>
              <w:spacing w:after="240"/>
              <w:rPr>
                <w:b/>
              </w:rPr>
            </w:pPr>
            <w:r w:rsidRPr="00536949">
              <w:rPr>
                <w:b/>
              </w:rPr>
              <w:t>Co-creation</w:t>
            </w:r>
            <w:r>
              <w:rPr>
                <w:b/>
              </w:rPr>
              <w:t xml:space="preserve"> / co-production / co-design</w:t>
            </w:r>
          </w:p>
        </w:tc>
        <w:tc>
          <w:tcPr>
            <w:tcW w:w="10064" w:type="dxa"/>
          </w:tcPr>
          <w:p w14:paraId="6E26F670" w14:textId="50AE88EB" w:rsidR="002004BE" w:rsidRPr="00536949" w:rsidRDefault="002004BE" w:rsidP="00482952">
            <w:pPr>
              <w:spacing w:after="240"/>
            </w:pPr>
            <w:r>
              <w:t>While there is no single definition, these terms</w:t>
            </w:r>
            <w:r w:rsidRPr="00536949">
              <w:t xml:space="preserve"> </w:t>
            </w:r>
            <w:r>
              <w:t>typically refer to</w:t>
            </w:r>
            <w:r w:rsidRPr="00536949">
              <w:t xml:space="preserve"> an inclusive and collaborative process that involves multiple stakeholders in actively participating in the design, implementation and assessment of products, services, policies and systems with the aim of improving their efficiency and effectiveness.</w:t>
            </w:r>
            <w:r w:rsidR="00C824FA">
              <w:t xml:space="preserve"> (16)</w:t>
            </w:r>
            <w:r>
              <w:t xml:space="preserve"> It is a fundamental part of a Universal Design approach.</w:t>
            </w:r>
          </w:p>
        </w:tc>
      </w:tr>
      <w:tr w:rsidR="005B355C" w:rsidRPr="00AC67BE" w14:paraId="644AF965"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16E8D017" w14:textId="77777777" w:rsidR="005B355C" w:rsidRPr="00AC67BE" w:rsidRDefault="005B355C" w:rsidP="00482952">
            <w:pPr>
              <w:spacing w:after="240"/>
              <w:rPr>
                <w:b/>
              </w:rPr>
            </w:pPr>
            <w:r w:rsidRPr="00AC67BE">
              <w:rPr>
                <w:b/>
              </w:rPr>
              <w:t>Deafblind</w:t>
            </w:r>
          </w:p>
        </w:tc>
        <w:tc>
          <w:tcPr>
            <w:tcW w:w="10064" w:type="dxa"/>
          </w:tcPr>
          <w:p w14:paraId="7C83B886" w14:textId="2C8BC1B8" w:rsidR="005B355C" w:rsidRPr="00AC67BE" w:rsidRDefault="005B355C" w:rsidP="00482952">
            <w:pPr>
              <w:spacing w:after="240"/>
            </w:pPr>
            <w:r w:rsidRPr="00AC67BE">
              <w:rPr>
                <w:lang w:val="en"/>
              </w:rPr>
              <w:t xml:space="preserve">Deafblindness is a combined vision </w:t>
            </w:r>
            <w:r w:rsidR="007253DC">
              <w:rPr>
                <w:lang w:val="en"/>
              </w:rPr>
              <w:t xml:space="preserve">impairment </w:t>
            </w:r>
            <w:r w:rsidRPr="00AC67BE">
              <w:rPr>
                <w:lang w:val="en"/>
              </w:rPr>
              <w:t xml:space="preserve">and hearing </w:t>
            </w:r>
            <w:r w:rsidR="007253DC">
              <w:rPr>
                <w:lang w:val="en"/>
              </w:rPr>
              <w:t>condition</w:t>
            </w:r>
            <w:r w:rsidRPr="00AC67BE">
              <w:rPr>
                <w:lang w:val="en"/>
              </w:rPr>
              <w:t xml:space="preserve">. The term can refer to people who may have </w:t>
            </w:r>
            <w:r w:rsidR="007253DC">
              <w:rPr>
                <w:lang w:val="en"/>
              </w:rPr>
              <w:t>partial or complete loss of</w:t>
            </w:r>
            <w:r w:rsidRPr="00AC67BE">
              <w:rPr>
                <w:lang w:val="en"/>
              </w:rPr>
              <w:t xml:space="preserve"> vision and/or hearing.</w:t>
            </w:r>
          </w:p>
        </w:tc>
      </w:tr>
      <w:tr w:rsidR="002004BE" w:rsidRPr="00AC67BE" w14:paraId="398D9FEA"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6BC4448B" w14:textId="77777777" w:rsidR="002004BE" w:rsidRPr="00AC67BE" w:rsidRDefault="002004BE" w:rsidP="00482952">
            <w:pPr>
              <w:spacing w:after="240"/>
              <w:rPr>
                <w:b/>
              </w:rPr>
            </w:pPr>
            <w:r w:rsidRPr="00AC67BE">
              <w:rPr>
                <w:b/>
              </w:rPr>
              <w:t>Deaf interpreter</w:t>
            </w:r>
          </w:p>
        </w:tc>
        <w:tc>
          <w:tcPr>
            <w:tcW w:w="10064" w:type="dxa"/>
          </w:tcPr>
          <w:p w14:paraId="63867D9B" w14:textId="570A8DFE" w:rsidR="002004BE" w:rsidRPr="00AC67BE" w:rsidRDefault="002004BE" w:rsidP="00482952">
            <w:pPr>
              <w:spacing w:after="240"/>
            </w:pPr>
            <w:r w:rsidRPr="00AC67BE">
              <w:t xml:space="preserve">A Deaf interpreter works in tandem with an ISL interpreter </w:t>
            </w:r>
            <w:r w:rsidR="007B3992">
              <w:t xml:space="preserve">who is </w:t>
            </w:r>
            <w:r w:rsidRPr="00AC67BE">
              <w:t xml:space="preserve">hearing </w:t>
            </w:r>
            <w:r w:rsidR="006634D4">
              <w:t>as part of a team interpreting approach</w:t>
            </w:r>
            <w:r w:rsidRPr="00AC67BE">
              <w:t xml:space="preserve">. </w:t>
            </w:r>
            <w:r w:rsidR="006634D4">
              <w:t>Deaf interpreters</w:t>
            </w:r>
            <w:r w:rsidRPr="00AC67BE">
              <w:t xml:space="preserve"> have native</w:t>
            </w:r>
            <w:r w:rsidR="006634D4">
              <w:t xml:space="preserve"> or near-native</w:t>
            </w:r>
            <w:r w:rsidRPr="00AC67BE">
              <w:t xml:space="preserve"> proficiency in ISL and </w:t>
            </w:r>
            <w:r w:rsidR="006634D4">
              <w:t>possess</w:t>
            </w:r>
            <w:r w:rsidRPr="00AC67BE">
              <w:t xml:space="preserve"> in-depth knowledge of Deaf culture and</w:t>
            </w:r>
            <w:r w:rsidR="006634D4">
              <w:t xml:space="preserve"> communication styles. They support effective communication between</w:t>
            </w:r>
            <w:r w:rsidRPr="00AC67BE">
              <w:t xml:space="preserve"> Deaf </w:t>
            </w:r>
            <w:r w:rsidR="006634D4">
              <w:t xml:space="preserve">and hearing people and may work in a range contexts, including with </w:t>
            </w:r>
            <w:r w:rsidRPr="00AC67BE">
              <w:t xml:space="preserve">Deaf </w:t>
            </w:r>
            <w:r>
              <w:t>migrants or refugees</w:t>
            </w:r>
            <w:r w:rsidRPr="00AC67BE">
              <w:t xml:space="preserve"> or Deaf individuals who may be</w:t>
            </w:r>
            <w:r w:rsidR="006634D4">
              <w:t>nefit from additional linguistic or cultural mediation</w:t>
            </w:r>
            <w:r w:rsidRPr="00AC67BE">
              <w:t>.</w:t>
            </w:r>
          </w:p>
        </w:tc>
      </w:tr>
      <w:tr w:rsidR="002004BE" w:rsidRPr="00AC67BE" w14:paraId="7C6DFDC5"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093CB079" w14:textId="77777777" w:rsidR="002004BE" w:rsidRPr="00AC67BE" w:rsidRDefault="002004BE" w:rsidP="00482952">
            <w:pPr>
              <w:spacing w:after="240"/>
              <w:rPr>
                <w:b/>
              </w:rPr>
            </w:pPr>
            <w:r w:rsidRPr="00AC67BE">
              <w:rPr>
                <w:b/>
              </w:rPr>
              <w:lastRenderedPageBreak/>
              <w:t>Disabled Persons Organisation (DPO)</w:t>
            </w:r>
            <w:r w:rsidRPr="00C1687A">
              <w:rPr>
                <w:b/>
              </w:rPr>
              <w:t xml:space="preserve"> or Disabled Persons Representative Organisation (DPRO)</w:t>
            </w:r>
          </w:p>
        </w:tc>
        <w:tc>
          <w:tcPr>
            <w:tcW w:w="10064" w:type="dxa"/>
          </w:tcPr>
          <w:p w14:paraId="784ACAF9" w14:textId="77777777" w:rsidR="002004BE" w:rsidRDefault="002004BE" w:rsidP="00482952">
            <w:pPr>
              <w:spacing w:after="240"/>
            </w:pPr>
            <w:r w:rsidRPr="00AC67BE">
              <w:t>A Disabled Persons Organisation (DPO)</w:t>
            </w:r>
            <w:r w:rsidRPr="00C1687A">
              <w:t xml:space="preserve"> or Disabled Persons Representative Organisation (DPRO)</w:t>
            </w:r>
            <w:r w:rsidRPr="00AC67BE">
              <w:t xml:space="preserve"> is a particular kind of civil society organisation which is distinct from a Non-Governmental Organisation (NGO) or a disability service provider. </w:t>
            </w:r>
          </w:p>
          <w:p w14:paraId="6859BB6C" w14:textId="17C48404" w:rsidR="002004BE" w:rsidRDefault="002004BE" w:rsidP="00482952">
            <w:pPr>
              <w:spacing w:after="240"/>
            </w:pPr>
            <w:r>
              <w:t xml:space="preserve">The </w:t>
            </w:r>
            <w:r w:rsidRPr="00AC67BE">
              <w:t xml:space="preserve">UNCRPD outlines specific criteria in order for an organisation to be considered a DPO. DPOs are organisations led by disabled people themselves, and with a clear majority of their membership made up of disabled people, and which are underpinned by a human rights approach to disability. Organisations which work on disability issues or provide disability services which are not led by </w:t>
            </w:r>
            <w:r>
              <w:t xml:space="preserve">disabled </w:t>
            </w:r>
            <w:r w:rsidRPr="00AC67BE">
              <w:t>persons are not considered a DPO</w:t>
            </w:r>
            <w:r w:rsidR="00C824FA">
              <w:t>. (17)</w:t>
            </w:r>
          </w:p>
          <w:p w14:paraId="55781FEF" w14:textId="77777777" w:rsidR="002004BE" w:rsidRPr="00AC67BE" w:rsidRDefault="002004BE" w:rsidP="00482952">
            <w:pPr>
              <w:spacing w:after="240"/>
            </w:pPr>
            <w:r w:rsidRPr="00C1687A">
              <w:t>Most organisations in Ireland which are led, governed and consist of a majority membership of disabled people prefer the term Disabled Persons Organisation (DPO). However, we recognise that some prefer the term Disabled Persons Representative Organisation (DPRO) to DPO.</w:t>
            </w:r>
          </w:p>
        </w:tc>
      </w:tr>
      <w:tr w:rsidR="005B355C" w:rsidRPr="00AC67BE" w14:paraId="300D78F6"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509E2FD" w14:textId="77777777" w:rsidR="005B355C" w:rsidRPr="00AC67BE" w:rsidRDefault="005B355C" w:rsidP="00482952">
            <w:pPr>
              <w:spacing w:after="240"/>
              <w:rPr>
                <w:b/>
              </w:rPr>
            </w:pPr>
            <w:r w:rsidRPr="00AC67BE">
              <w:rPr>
                <w:b/>
              </w:rPr>
              <w:t xml:space="preserve">Disclose or share </w:t>
            </w:r>
          </w:p>
        </w:tc>
        <w:tc>
          <w:tcPr>
            <w:tcW w:w="10064" w:type="dxa"/>
          </w:tcPr>
          <w:p w14:paraId="2755CFD0" w14:textId="77777777" w:rsidR="005B355C" w:rsidRPr="00AC67BE" w:rsidRDefault="005B355C" w:rsidP="00482952">
            <w:pPr>
              <w:spacing w:after="240"/>
            </w:pPr>
            <w:r w:rsidRPr="00AC67BE">
              <w:t xml:space="preserve">‘Disclose’ is a term often used in the context of an individual telling an employer or educational provider about their disability. </w:t>
            </w:r>
          </w:p>
          <w:p w14:paraId="2212387B" w14:textId="77777777" w:rsidR="005B355C" w:rsidRPr="00AC67BE" w:rsidRDefault="005B355C" w:rsidP="00482952">
            <w:pPr>
              <w:spacing w:after="240"/>
            </w:pPr>
            <w:r w:rsidRPr="00AC67BE">
              <w:t>For some people, this term can suggest a person is revealing something secret or shameful. ‘Share’ is an alternative term that could be used which does not carry these potentially negative connotations.</w:t>
            </w:r>
          </w:p>
        </w:tc>
      </w:tr>
      <w:tr w:rsidR="00AC67BE" w:rsidRPr="00AC67BE" w14:paraId="48DEE5FD" w14:textId="77777777" w:rsidTr="000F7C5A">
        <w:tc>
          <w:tcPr>
            <w:tcW w:w="2972" w:type="dxa"/>
          </w:tcPr>
          <w:p w14:paraId="736BD88A" w14:textId="77777777" w:rsidR="00AC67BE" w:rsidRPr="00AC67BE" w:rsidRDefault="00AC67BE" w:rsidP="00AC67BE">
            <w:pPr>
              <w:spacing w:after="240"/>
              <w:rPr>
                <w:b/>
              </w:rPr>
            </w:pPr>
            <w:r w:rsidRPr="00AC67BE">
              <w:rPr>
                <w:b/>
              </w:rPr>
              <w:t>Impairment</w:t>
            </w:r>
          </w:p>
        </w:tc>
        <w:tc>
          <w:tcPr>
            <w:tcW w:w="10064" w:type="dxa"/>
          </w:tcPr>
          <w:p w14:paraId="0B5F2D62" w14:textId="77777777" w:rsidR="00AC67BE" w:rsidRDefault="00AC67BE" w:rsidP="00AC67BE">
            <w:r w:rsidRPr="00AC67BE">
              <w:t xml:space="preserve">The term impairment is appropriate in some contexts, but not in others. It is used by some to describe a diagnosis or level of functioning. For example, a person may say they have a vision impairment, speech impairment, or physical impairment. The term ‘disability’ is then used to describe the social experience of </w:t>
            </w:r>
            <w:r w:rsidRPr="00AC67BE">
              <w:lastRenderedPageBreak/>
              <w:t xml:space="preserve">having an impairment. For example, the social, environmental and attitudinal barriers which result in discrimination against a person with an impairment. </w:t>
            </w:r>
          </w:p>
          <w:p w14:paraId="4D55E4E5" w14:textId="77777777" w:rsidR="00773172" w:rsidRPr="00AC67BE" w:rsidRDefault="00773172" w:rsidP="00AC67BE"/>
          <w:p w14:paraId="5D5CB6D5" w14:textId="77777777" w:rsidR="00AC67BE" w:rsidRPr="00AC67BE" w:rsidRDefault="00AC67BE" w:rsidP="00AC67BE">
            <w:pPr>
              <w:spacing w:after="240"/>
            </w:pPr>
            <w:r w:rsidRPr="00AC67BE">
              <w:t>The Deaf community, which identifies as a cultural and linguistic group, does not use the term ‘impairment’. Therefore, the term ‘hearing impairment’ is not recommended in reference to this community. However, it may be acceptable to some deaf or hard-of-hearing people who do not identify culturally as Deaf.</w:t>
            </w:r>
          </w:p>
        </w:tc>
      </w:tr>
      <w:tr w:rsidR="002004BE" w:rsidRPr="00536949" w14:paraId="59895807"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1F940E85" w14:textId="77777777" w:rsidR="002004BE" w:rsidRPr="00536949" w:rsidRDefault="002004BE" w:rsidP="00482952">
            <w:pPr>
              <w:spacing w:after="240"/>
              <w:rPr>
                <w:b/>
              </w:rPr>
            </w:pPr>
            <w:r w:rsidRPr="00536949">
              <w:rPr>
                <w:b/>
              </w:rPr>
              <w:lastRenderedPageBreak/>
              <w:t>Intersectionality</w:t>
            </w:r>
          </w:p>
        </w:tc>
        <w:tc>
          <w:tcPr>
            <w:tcW w:w="10064" w:type="dxa"/>
          </w:tcPr>
          <w:p w14:paraId="0DFDB805" w14:textId="71A4FC04" w:rsidR="002004BE" w:rsidRPr="00536949" w:rsidRDefault="002004BE" w:rsidP="00482952">
            <w:pPr>
              <w:spacing w:after="240"/>
            </w:pPr>
            <w:r w:rsidRPr="00536949">
              <w:t>Intersectionality is a concept used to describe how different social identities (</w:t>
            </w:r>
            <w:r>
              <w:t>for example</w:t>
            </w:r>
            <w:r w:rsidRPr="00536949">
              <w:t xml:space="preserve"> gender, race, </w:t>
            </w:r>
            <w:r w:rsidR="00491D49">
              <w:t>socio-economic status</w:t>
            </w:r>
            <w:r>
              <w:t>, disability status and so on</w:t>
            </w:r>
            <w:r w:rsidRPr="00536949">
              <w:t>) can overlap or ‘intersect’, compounding an individual’s experience of discrimination.</w:t>
            </w:r>
          </w:p>
        </w:tc>
      </w:tr>
      <w:tr w:rsidR="005B355C" w:rsidRPr="00AC67BE" w14:paraId="5494C9F5"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0B31465E" w14:textId="77777777" w:rsidR="005B355C" w:rsidRPr="00AC67BE" w:rsidRDefault="005B355C" w:rsidP="00482952">
            <w:pPr>
              <w:spacing w:after="240"/>
              <w:rPr>
                <w:b/>
              </w:rPr>
            </w:pPr>
            <w:r w:rsidRPr="00AC67BE">
              <w:rPr>
                <w:b/>
              </w:rPr>
              <w:t>Irish Sign Language</w:t>
            </w:r>
          </w:p>
        </w:tc>
        <w:tc>
          <w:tcPr>
            <w:tcW w:w="10064" w:type="dxa"/>
          </w:tcPr>
          <w:p w14:paraId="7C654854" w14:textId="77777777" w:rsidR="005B355C" w:rsidRPr="00AC67BE" w:rsidRDefault="005B355C" w:rsidP="00482952">
            <w:pPr>
              <w:spacing w:after="240"/>
            </w:pPr>
            <w:r w:rsidRPr="00AC67BE">
              <w:t>Irish Sign Language is a visual and spatial language native to Ireland with its own linguistic and grammatical structure. It is not a signed version of English or Irish, but a separate language in its own right.</w:t>
            </w:r>
          </w:p>
        </w:tc>
      </w:tr>
      <w:tr w:rsidR="005B355C" w:rsidRPr="00AC67BE" w14:paraId="28685EFB"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7007880E" w14:textId="77777777" w:rsidR="005B355C" w:rsidRPr="00AC67BE" w:rsidRDefault="005B355C" w:rsidP="00482952">
            <w:pPr>
              <w:spacing w:after="240"/>
              <w:rPr>
                <w:b/>
              </w:rPr>
            </w:pPr>
            <w:r w:rsidRPr="00AC67BE">
              <w:rPr>
                <w:b/>
              </w:rPr>
              <w:t>Irish Sign Language interpreter</w:t>
            </w:r>
          </w:p>
        </w:tc>
        <w:tc>
          <w:tcPr>
            <w:tcW w:w="10064" w:type="dxa"/>
          </w:tcPr>
          <w:p w14:paraId="6BFB729A" w14:textId="522B009E" w:rsidR="005B355C" w:rsidRPr="00AC67BE" w:rsidRDefault="005B355C" w:rsidP="00482952">
            <w:pPr>
              <w:spacing w:after="240"/>
            </w:pPr>
            <w:r w:rsidRPr="00AC67BE">
              <w:t xml:space="preserve">An Irish Sign Language interpreter </w:t>
            </w:r>
            <w:r w:rsidR="007B3992">
              <w:t xml:space="preserve">facilitates communication between ISL and </w:t>
            </w:r>
            <w:r w:rsidRPr="00AC67BE">
              <w:t>spoken or written English.</w:t>
            </w:r>
            <w:r w:rsidR="007B3992">
              <w:t xml:space="preserve"> ISL interpreters can be hearing or Deaf, depending on context and role structures. Deaf interpreters are always Deaf and are highly fluent in ISL and Dead cultural mediation.</w:t>
            </w:r>
            <w:r w:rsidRPr="00AC67BE">
              <w:t xml:space="preserve"> The </w:t>
            </w:r>
            <w:hyperlink r:id="rId22" w:history="1">
              <w:r w:rsidR="007253DC" w:rsidRPr="007E6554">
                <w:rPr>
                  <w:rStyle w:val="Hyperlink"/>
                </w:rPr>
                <w:t>Register of Irish Sign Language Interpreters</w:t>
              </w:r>
            </w:hyperlink>
            <w:r w:rsidR="007253DC" w:rsidRPr="007253DC">
              <w:t xml:space="preserve"> (RISLI)</w:t>
            </w:r>
            <w:r w:rsidR="007253DC">
              <w:t xml:space="preserve"> </w:t>
            </w:r>
            <w:r w:rsidRPr="00AC67BE">
              <w:t>keeps a register of accredited ISL interpreters in Ireland.</w:t>
            </w:r>
          </w:p>
        </w:tc>
      </w:tr>
      <w:tr w:rsidR="005B355C" w:rsidRPr="00AC67BE" w14:paraId="09FB2341"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740F4FD6" w14:textId="77777777" w:rsidR="005B355C" w:rsidRPr="00AC67BE" w:rsidRDefault="005B355C" w:rsidP="00482952">
            <w:pPr>
              <w:spacing w:after="240"/>
              <w:rPr>
                <w:b/>
              </w:rPr>
            </w:pPr>
            <w:r w:rsidRPr="00AC67BE">
              <w:rPr>
                <w:b/>
              </w:rPr>
              <w:t>Lámh</w:t>
            </w:r>
          </w:p>
        </w:tc>
        <w:tc>
          <w:tcPr>
            <w:tcW w:w="10064" w:type="dxa"/>
          </w:tcPr>
          <w:p w14:paraId="0A76C89F" w14:textId="77777777" w:rsidR="005B355C" w:rsidRPr="00AC67BE" w:rsidRDefault="005B355C" w:rsidP="00482952">
            <w:pPr>
              <w:spacing w:after="240"/>
            </w:pPr>
            <w:r w:rsidRPr="00AC67BE">
              <w:t xml:space="preserve">Lámh is a manual sign system used by children and adults with </w:t>
            </w:r>
            <w:r>
              <w:t xml:space="preserve">an </w:t>
            </w:r>
            <w:r w:rsidRPr="00AC67BE">
              <w:t>intellectual disability and communication needs in Ireland. Lámh uses speech with signs in which key words in a sentence are signed.</w:t>
            </w:r>
          </w:p>
        </w:tc>
      </w:tr>
      <w:tr w:rsidR="005B355C" w:rsidRPr="00536949" w14:paraId="5CCAC032"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2C6470DD" w14:textId="382E2FE5" w:rsidR="005B355C" w:rsidRPr="00536949" w:rsidRDefault="005B355C" w:rsidP="00482952">
            <w:pPr>
              <w:spacing w:after="240"/>
              <w:rPr>
                <w:b/>
              </w:rPr>
            </w:pPr>
            <w:r w:rsidRPr="00536949">
              <w:rPr>
                <w:b/>
              </w:rPr>
              <w:t xml:space="preserve">Masking </w:t>
            </w:r>
            <w:r w:rsidR="007201C5">
              <w:rPr>
                <w:b/>
              </w:rPr>
              <w:t xml:space="preserve">(sometimes </w:t>
            </w:r>
            <w:r w:rsidR="007201C5">
              <w:rPr>
                <w:b/>
              </w:rPr>
              <w:lastRenderedPageBreak/>
              <w:t xml:space="preserve">referred to as camouflaging) </w:t>
            </w:r>
          </w:p>
        </w:tc>
        <w:tc>
          <w:tcPr>
            <w:tcW w:w="10064" w:type="dxa"/>
          </w:tcPr>
          <w:p w14:paraId="78228C90" w14:textId="73803154" w:rsidR="005B355C" w:rsidRDefault="005B355C" w:rsidP="00482952">
            <w:pPr>
              <w:spacing w:after="240"/>
            </w:pPr>
            <w:r w:rsidRPr="00536949">
              <w:lastRenderedPageBreak/>
              <w:t xml:space="preserve">Masking refers to when an autistic person, consciously or unconsciously, suppresses the fact that they are autistic or suppresses autistic parts of their </w:t>
            </w:r>
            <w:r w:rsidRPr="00536949">
              <w:lastRenderedPageBreak/>
              <w:t xml:space="preserve">identity and culture to </w:t>
            </w:r>
            <w:r w:rsidR="007201C5" w:rsidRPr="007201C5">
              <w:t xml:space="preserve">feel safe in environments </w:t>
            </w:r>
            <w:r w:rsidRPr="00536949">
              <w:t>with everybody else in society</w:t>
            </w:r>
            <w:r w:rsidR="00C824FA">
              <w:t>. (12)</w:t>
            </w:r>
          </w:p>
          <w:p w14:paraId="09CABEC3" w14:textId="57ECE495" w:rsidR="00A76625" w:rsidRDefault="008A480B" w:rsidP="008A480B">
            <w:r>
              <w:t>An e</w:t>
            </w:r>
            <w:r w:rsidR="00A76625">
              <w:t xml:space="preserve">xample of this can include </w:t>
            </w:r>
            <w:r>
              <w:t>an autistic person forcing themselves</w:t>
            </w:r>
            <w:r w:rsidR="00A76625">
              <w:t xml:space="preserve"> to make eye contact or monitoring how much eye contact </w:t>
            </w:r>
            <w:r>
              <w:t>they</w:t>
            </w:r>
            <w:r w:rsidR="00A76625">
              <w:t xml:space="preserve"> are making</w:t>
            </w:r>
            <w:r>
              <w:t>.</w:t>
            </w:r>
          </w:p>
          <w:p w14:paraId="244A988B" w14:textId="05D2E44F" w:rsidR="008A480B" w:rsidRPr="00536949" w:rsidRDefault="008A480B" w:rsidP="008A480B"/>
        </w:tc>
      </w:tr>
      <w:tr w:rsidR="005B355C" w:rsidRPr="00536949" w14:paraId="5C9ABE17"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693C24BD" w14:textId="77777777" w:rsidR="005B355C" w:rsidRPr="00536949" w:rsidRDefault="005B355C" w:rsidP="00482952">
            <w:pPr>
              <w:spacing w:after="240"/>
              <w:rPr>
                <w:b/>
              </w:rPr>
            </w:pPr>
            <w:r w:rsidRPr="00536949">
              <w:rPr>
                <w:b/>
              </w:rPr>
              <w:lastRenderedPageBreak/>
              <w:t xml:space="preserve">Meltdown </w:t>
            </w:r>
          </w:p>
        </w:tc>
        <w:tc>
          <w:tcPr>
            <w:tcW w:w="10064" w:type="dxa"/>
          </w:tcPr>
          <w:p w14:paraId="435A5A0D" w14:textId="77777777" w:rsidR="005B355C" w:rsidRDefault="005B355C" w:rsidP="00482952">
            <w:pPr>
              <w:spacing w:after="240"/>
            </w:pPr>
            <w:r w:rsidRPr="00536949">
              <w:t>Sometimes an autistic person might experience sensory over</w:t>
            </w:r>
            <w:r>
              <w:t>whelm</w:t>
            </w:r>
            <w:r w:rsidRPr="00536949">
              <w:t>, leading to a meltdown.</w:t>
            </w:r>
          </w:p>
          <w:p w14:paraId="7C3D7412" w14:textId="26B9586F" w:rsidR="005B355C" w:rsidRPr="00536949" w:rsidRDefault="005B355C" w:rsidP="00482952">
            <w:pPr>
              <w:spacing w:after="240"/>
            </w:pPr>
            <w:r w:rsidRPr="00536949">
              <w:t>A meltdown takes place when an autistic person becomes overwhelmed and receives too much information, either communication or sensory stimuli, for the</w:t>
            </w:r>
            <w:r w:rsidR="00A76625">
              <w:t xml:space="preserve"> nervous system, in particular the</w:t>
            </w:r>
            <w:r w:rsidRPr="00536949">
              <w:t xml:space="preserve"> brain</w:t>
            </w:r>
            <w:r w:rsidR="00A76625">
              <w:t>,</w:t>
            </w:r>
            <w:r w:rsidRPr="00536949">
              <w:t xml:space="preserve"> to manage. Someone experiencing a meltdown might express this verbally (for example crying or shouting), physically (for example lashing out or appearing outwardly aggressive) or both.</w:t>
            </w:r>
          </w:p>
        </w:tc>
      </w:tr>
      <w:tr w:rsidR="005B355C" w:rsidRPr="00536949" w14:paraId="00C0EC3E"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E9F5C1C" w14:textId="77777777" w:rsidR="005B355C" w:rsidRPr="00536949" w:rsidRDefault="005B355C" w:rsidP="00482952">
            <w:pPr>
              <w:spacing w:after="240"/>
              <w:rPr>
                <w:b/>
              </w:rPr>
            </w:pPr>
            <w:r w:rsidRPr="00536949">
              <w:rPr>
                <w:b/>
              </w:rPr>
              <w:t xml:space="preserve">Multiply neurodivergent </w:t>
            </w:r>
          </w:p>
        </w:tc>
        <w:tc>
          <w:tcPr>
            <w:tcW w:w="10064" w:type="dxa"/>
          </w:tcPr>
          <w:p w14:paraId="529D89EB" w14:textId="77777777" w:rsidR="005B355C" w:rsidRPr="00536949" w:rsidRDefault="005B355C" w:rsidP="00482952">
            <w:pPr>
              <w:spacing w:after="240"/>
            </w:pPr>
            <w:r w:rsidRPr="00536949">
              <w:t xml:space="preserve">Multiply neurodivergent refers to individuals who experience more than one type of neurodivergence. For example, a person may be both autistic and </w:t>
            </w:r>
            <w:r>
              <w:t>dyslexic</w:t>
            </w:r>
            <w:r w:rsidRPr="00536949">
              <w:t>.</w:t>
            </w:r>
          </w:p>
        </w:tc>
      </w:tr>
      <w:tr w:rsidR="005B355C" w:rsidRPr="00536949" w14:paraId="421BB0D4"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1EE9F357" w14:textId="0D852C8F" w:rsidR="005B355C" w:rsidRPr="00536949" w:rsidRDefault="005B355C" w:rsidP="00482952">
            <w:pPr>
              <w:spacing w:after="240"/>
              <w:rPr>
                <w:b/>
              </w:rPr>
            </w:pPr>
            <w:r w:rsidRPr="00536949">
              <w:rPr>
                <w:b/>
              </w:rPr>
              <w:t>Neuro-affirmative</w:t>
            </w:r>
            <w:r>
              <w:rPr>
                <w:b/>
              </w:rPr>
              <w:t xml:space="preserve"> </w:t>
            </w:r>
            <w:r w:rsidR="00660CD7">
              <w:rPr>
                <w:b/>
              </w:rPr>
              <w:t xml:space="preserve">(sometimes referred to as neurodiversity-affirmative) </w:t>
            </w:r>
            <w:r>
              <w:rPr>
                <w:b/>
              </w:rPr>
              <w:t>and strengths-based approaches</w:t>
            </w:r>
          </w:p>
        </w:tc>
        <w:tc>
          <w:tcPr>
            <w:tcW w:w="10064" w:type="dxa"/>
          </w:tcPr>
          <w:p w14:paraId="10291C70" w14:textId="71BEA0EA" w:rsidR="005B355C" w:rsidRDefault="005B355C" w:rsidP="00482952">
            <w:pPr>
              <w:spacing w:after="240"/>
            </w:pPr>
            <w:r w:rsidRPr="00536949">
              <w:t>A neuro-affirmative approach is a strengths- and rights-based approach to supporting autistic people and affirming their identity, while considering how best to accommodate and support them as individuals</w:t>
            </w:r>
            <w:r w:rsidR="00C824FA">
              <w:t>. (18)</w:t>
            </w:r>
          </w:p>
          <w:p w14:paraId="1434A146" w14:textId="77777777" w:rsidR="005B355C" w:rsidRPr="00536949" w:rsidRDefault="005B355C" w:rsidP="00482952">
            <w:pPr>
              <w:spacing w:after="240"/>
            </w:pPr>
            <w:r w:rsidRPr="00A901E3">
              <w:t>A strength-based approach is a way of working that focuses on abilities, knowledge</w:t>
            </w:r>
            <w:r>
              <w:t>, skills</w:t>
            </w:r>
            <w:r w:rsidRPr="00A901E3">
              <w:t xml:space="preserve"> and capacities</w:t>
            </w:r>
            <w:r>
              <w:t>,</w:t>
            </w:r>
            <w:r w:rsidRPr="00A901E3">
              <w:t xml:space="preserve"> rather than </w:t>
            </w:r>
            <w:r>
              <w:t xml:space="preserve">a </w:t>
            </w:r>
            <w:r w:rsidRPr="00A901E3">
              <w:t>deficit</w:t>
            </w:r>
            <w:r>
              <w:t xml:space="preserve"> model approach</w:t>
            </w:r>
            <w:r w:rsidRPr="00A901E3">
              <w:t>.</w:t>
            </w:r>
          </w:p>
        </w:tc>
      </w:tr>
      <w:tr w:rsidR="005B355C" w:rsidRPr="00AC67BE" w14:paraId="236B70AA"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F76CF5F" w14:textId="77777777" w:rsidR="005B355C" w:rsidRPr="00AC67BE" w:rsidRDefault="005B355C" w:rsidP="00482952">
            <w:pPr>
              <w:spacing w:after="240"/>
              <w:rPr>
                <w:b/>
              </w:rPr>
            </w:pPr>
            <w:r w:rsidRPr="00AC67BE">
              <w:rPr>
                <w:b/>
              </w:rPr>
              <w:t>Neurodiversity</w:t>
            </w:r>
          </w:p>
        </w:tc>
        <w:tc>
          <w:tcPr>
            <w:tcW w:w="10064" w:type="dxa"/>
          </w:tcPr>
          <w:p w14:paraId="1BFE5198" w14:textId="77777777" w:rsidR="005B355C" w:rsidRDefault="005B355C" w:rsidP="00482952">
            <w:pPr>
              <w:spacing w:after="240"/>
            </w:pPr>
            <w:r w:rsidRPr="0008401B">
              <w:t xml:space="preserve">The term neurodiversity is a combination of the words neurology and diversity. </w:t>
            </w:r>
          </w:p>
          <w:p w14:paraId="068D0525" w14:textId="77777777" w:rsidR="005B355C" w:rsidRDefault="005B355C" w:rsidP="00482952">
            <w:pPr>
              <w:spacing w:after="240"/>
            </w:pPr>
            <w:r w:rsidRPr="00AC67BE">
              <w:lastRenderedPageBreak/>
              <w:t xml:space="preserve">Neurodiversity is a term which recognises neurodevelopmental differences as a natural part of human diversity. </w:t>
            </w:r>
            <w:r w:rsidRPr="0008401B">
              <w:t xml:space="preserve">It acknowledges the diversity in how all individuals think, act, process, feel and function.  </w:t>
            </w:r>
          </w:p>
          <w:p w14:paraId="6B0B1682" w14:textId="77777777" w:rsidR="005B355C" w:rsidRPr="00AC67BE" w:rsidRDefault="005B355C" w:rsidP="00482952">
            <w:pPr>
              <w:spacing w:after="240"/>
            </w:pPr>
            <w:r w:rsidRPr="0008401B">
              <w:t>Neurodiversity includes both neurodivergent and neurotypical people.</w:t>
            </w:r>
            <w:r w:rsidRPr="00711C24">
              <w:t xml:space="preserve"> It is often misused to describe neurodivergence (see below)</w:t>
            </w:r>
            <w:r>
              <w:t>.</w:t>
            </w:r>
          </w:p>
        </w:tc>
      </w:tr>
      <w:tr w:rsidR="005B355C" w:rsidRPr="00536949" w14:paraId="08280951"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B53552B" w14:textId="77777777" w:rsidR="005B355C" w:rsidRPr="00536949" w:rsidRDefault="005B355C" w:rsidP="00482952">
            <w:pPr>
              <w:spacing w:after="240"/>
              <w:rPr>
                <w:b/>
              </w:rPr>
            </w:pPr>
            <w:r w:rsidRPr="00536949">
              <w:rPr>
                <w:b/>
              </w:rPr>
              <w:lastRenderedPageBreak/>
              <w:t>Neurodivergent (sometimes abbreviated to ND) and neurodivergence</w:t>
            </w:r>
          </w:p>
        </w:tc>
        <w:tc>
          <w:tcPr>
            <w:tcW w:w="10064" w:type="dxa"/>
          </w:tcPr>
          <w:p w14:paraId="56F73573" w14:textId="312724FC" w:rsidR="005B355C" w:rsidRPr="00536949" w:rsidRDefault="005B355C" w:rsidP="00482952">
            <w:pPr>
              <w:spacing w:after="240"/>
            </w:pPr>
            <w:r w:rsidRPr="00536949">
              <w:t>Neurodivergent is a term used to describe people who have a mind that functions in a way that diverges from dominant societal standards or expectations. This divergence can include processing, thinking, feeling, learning and communicating</w:t>
            </w:r>
            <w:r w:rsidR="00C824FA">
              <w:t>. (19)</w:t>
            </w:r>
          </w:p>
          <w:p w14:paraId="64CA6D05" w14:textId="77777777" w:rsidR="005B355C" w:rsidRPr="00536949" w:rsidRDefault="005B355C" w:rsidP="00482952">
            <w:pPr>
              <w:spacing w:after="240"/>
            </w:pPr>
            <w:r w:rsidRPr="00536949">
              <w:t>Autism as well as attention deficit hyperactivity disorder (ADHD), dyspraxia, dyslexia, dyscalculia, and Tourette’s Syndrome, among other differences or disabilities, are examples of neurodivergence.</w:t>
            </w:r>
            <w:r>
              <w:t xml:space="preserve"> While the term originated from the autistic rights movement, it includes any brain-based difference including neurodegenerative conditions, like Alzheimer’s, acquired brain injuries and mental health difficulties. </w:t>
            </w:r>
          </w:p>
          <w:p w14:paraId="44C53667" w14:textId="77777777" w:rsidR="005B355C" w:rsidRPr="00536949" w:rsidRDefault="005B355C" w:rsidP="00482952">
            <w:pPr>
              <w:spacing w:after="240"/>
            </w:pPr>
            <w:r w:rsidRPr="00536949">
              <w:t>Being neurodivergent is an identity, not a diagnosis.</w:t>
            </w:r>
            <w:r>
              <w:t xml:space="preserve"> </w:t>
            </w:r>
            <w:r w:rsidRPr="004A63B0">
              <w:t>There are no standard or objective criteria by which this categorisation occurs</w:t>
            </w:r>
            <w:r>
              <w:t>.</w:t>
            </w:r>
          </w:p>
          <w:p w14:paraId="5CC4E23C" w14:textId="77777777" w:rsidR="005B355C" w:rsidRPr="00536949" w:rsidRDefault="005B355C" w:rsidP="00482952">
            <w:pPr>
              <w:spacing w:after="240"/>
            </w:pPr>
            <w:r w:rsidRPr="00536949">
              <w:t>Neurodivergence is the state of being neurodivergent.</w:t>
            </w:r>
          </w:p>
        </w:tc>
      </w:tr>
      <w:tr w:rsidR="005B355C" w:rsidRPr="00536949" w14:paraId="753255CA"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5E64AC45" w14:textId="77777777" w:rsidR="005B355C" w:rsidRPr="00536949" w:rsidRDefault="005B355C" w:rsidP="00482952">
            <w:pPr>
              <w:spacing w:after="240"/>
              <w:rPr>
                <w:b/>
              </w:rPr>
            </w:pPr>
            <w:r w:rsidRPr="00536949">
              <w:rPr>
                <w:b/>
              </w:rPr>
              <w:t>Neurodiverse</w:t>
            </w:r>
          </w:p>
        </w:tc>
        <w:tc>
          <w:tcPr>
            <w:tcW w:w="10064" w:type="dxa"/>
          </w:tcPr>
          <w:p w14:paraId="5731C3AF" w14:textId="77777777" w:rsidR="005B355C" w:rsidRPr="00536949" w:rsidRDefault="005B355C" w:rsidP="00482952">
            <w:pPr>
              <w:spacing w:after="240"/>
            </w:pPr>
            <w:r w:rsidRPr="00536949">
              <w:t xml:space="preserve">A </w:t>
            </w:r>
            <w:r>
              <w:t xml:space="preserve">neurodiverse </w:t>
            </w:r>
            <w:r w:rsidRPr="00536949">
              <w:t xml:space="preserve">group </w:t>
            </w:r>
            <w:r w:rsidRPr="00C91534">
              <w:t>is a group of people who differ in their neurology. A neurodiverse group could mean a group with both neurotypical and neurodivergent people, or a group of neurodivergent people who have different neurodivergences</w:t>
            </w:r>
            <w:r w:rsidRPr="00536949">
              <w:t xml:space="preserve">. </w:t>
            </w:r>
          </w:p>
          <w:p w14:paraId="2B2CEAA4" w14:textId="77777777" w:rsidR="005B355C" w:rsidRPr="00536949" w:rsidRDefault="005B355C" w:rsidP="00482952">
            <w:pPr>
              <w:spacing w:after="240"/>
            </w:pPr>
            <w:r w:rsidRPr="00536949">
              <w:lastRenderedPageBreak/>
              <w:t>While an individual can be described as neurodivergent, an individual should not be described as neurodiverse.</w:t>
            </w:r>
          </w:p>
        </w:tc>
      </w:tr>
      <w:tr w:rsidR="005B355C" w:rsidRPr="00AC67BE" w14:paraId="21604226"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47D4D39" w14:textId="77777777" w:rsidR="005B355C" w:rsidRPr="00AC67BE" w:rsidRDefault="005B355C" w:rsidP="00482952">
            <w:pPr>
              <w:spacing w:after="240"/>
              <w:rPr>
                <w:b/>
              </w:rPr>
            </w:pPr>
            <w:r w:rsidRPr="00AC67BE">
              <w:rPr>
                <w:b/>
              </w:rPr>
              <w:lastRenderedPageBreak/>
              <w:t>Neurotypical</w:t>
            </w:r>
          </w:p>
        </w:tc>
        <w:tc>
          <w:tcPr>
            <w:tcW w:w="10064" w:type="dxa"/>
          </w:tcPr>
          <w:p w14:paraId="16086C62" w14:textId="77777777" w:rsidR="005B355C" w:rsidRDefault="005B355C" w:rsidP="00482952">
            <w:pPr>
              <w:spacing w:after="240"/>
            </w:pPr>
            <w:r w:rsidRPr="00AC67BE">
              <w:t xml:space="preserve">Neurotypical is a term used to describe a person who thinks and experiences the world in ways that society considers to be </w:t>
            </w:r>
            <w:r>
              <w:t>‘</w:t>
            </w:r>
            <w:r w:rsidRPr="00AC67BE">
              <w:t>typical</w:t>
            </w:r>
            <w:r>
              <w:t>’ or the most common</w:t>
            </w:r>
            <w:r w:rsidRPr="00AC67BE">
              <w:t>.</w:t>
            </w:r>
          </w:p>
          <w:p w14:paraId="5C32BBEC" w14:textId="77777777" w:rsidR="005B355C" w:rsidRPr="00AC67BE" w:rsidRDefault="005B355C" w:rsidP="00482952">
            <w:pPr>
              <w:spacing w:after="240"/>
            </w:pPr>
            <w:r w:rsidRPr="0008401B">
              <w:t>This term can sometimes be misused. For example, where a group of people who have an autism diagnosis</w:t>
            </w:r>
            <w:r>
              <w:t xml:space="preserve"> </w:t>
            </w:r>
            <w:r w:rsidRPr="00711C24">
              <w:t>are selected to participate in a study</w:t>
            </w:r>
            <w:r w:rsidRPr="0008401B">
              <w:t>, and another group are selected based o</w:t>
            </w:r>
            <w:r>
              <w:t>n</w:t>
            </w:r>
            <w:r w:rsidRPr="0008401B">
              <w:t xml:space="preserve"> not having </w:t>
            </w:r>
            <w:r>
              <w:t>an autism diagnosis,</w:t>
            </w:r>
            <w:r w:rsidRPr="0008401B">
              <w:t xml:space="preserve"> it is not accurate to say the second group is neurotypical because they may have a different neurodivergence. In that context, you should say autistic and non-autistic.</w:t>
            </w:r>
          </w:p>
        </w:tc>
      </w:tr>
      <w:tr w:rsidR="00AC67BE" w:rsidRPr="00AC67BE" w14:paraId="21691B64" w14:textId="77777777" w:rsidTr="000F7C5A">
        <w:tc>
          <w:tcPr>
            <w:tcW w:w="2972" w:type="dxa"/>
          </w:tcPr>
          <w:p w14:paraId="2A2A083B" w14:textId="77777777" w:rsidR="00AC67BE" w:rsidRPr="00AC67BE" w:rsidRDefault="00AC67BE" w:rsidP="00AC67BE">
            <w:pPr>
              <w:spacing w:after="240"/>
              <w:rPr>
                <w:b/>
              </w:rPr>
            </w:pPr>
            <w:r w:rsidRPr="00AC67BE">
              <w:rPr>
                <w:b/>
              </w:rPr>
              <w:t>Non-visible disability / hidden disability</w:t>
            </w:r>
          </w:p>
        </w:tc>
        <w:tc>
          <w:tcPr>
            <w:tcW w:w="10064" w:type="dxa"/>
          </w:tcPr>
          <w:p w14:paraId="453B0332" w14:textId="23ED3179" w:rsidR="00AC67BE" w:rsidRPr="00AC67BE" w:rsidRDefault="00AC67BE" w:rsidP="00AC67BE">
            <w:pPr>
              <w:spacing w:after="240"/>
            </w:pPr>
            <w:r w:rsidRPr="00AC67BE">
              <w:t>Non-visible or hidden disability refers to a disability which is not immediately obvious or visible to others. This can include, for example, epilepsy, some chronic illnesses</w:t>
            </w:r>
            <w:r w:rsidR="0056374B">
              <w:t xml:space="preserve"> and rare diseases</w:t>
            </w:r>
            <w:r w:rsidRPr="00AC67BE">
              <w:t xml:space="preserve">, </w:t>
            </w:r>
            <w:r w:rsidR="00711C24" w:rsidRPr="00AC67BE">
              <w:t>neurodiver</w:t>
            </w:r>
            <w:r w:rsidR="00711C24">
              <w:t>gence</w:t>
            </w:r>
            <w:r w:rsidRPr="00AC67BE">
              <w:t>, and others. It is important to emphasise that although the disability isn’t visible, it does not mean it doesn’t exist.</w:t>
            </w:r>
          </w:p>
          <w:p w14:paraId="03F67813" w14:textId="551EF1E1" w:rsidR="00AC67BE" w:rsidRPr="00AC67BE" w:rsidRDefault="00AC67BE" w:rsidP="00AC67BE">
            <w:pPr>
              <w:spacing w:after="240"/>
            </w:pPr>
            <w:r w:rsidRPr="00AC67BE">
              <w:t xml:space="preserve">Some people </w:t>
            </w:r>
            <w:r w:rsidR="0056374B">
              <w:t>have expressed a dislike for</w:t>
            </w:r>
            <w:r w:rsidRPr="00AC67BE">
              <w:t xml:space="preserve"> the term ‘hidden disability’ as it may imply that a disabled person is hiding their disability on purpose. Non-visible disability can be used as an alternative.</w:t>
            </w:r>
          </w:p>
        </w:tc>
      </w:tr>
      <w:tr w:rsidR="002004BE" w:rsidRPr="00536949" w14:paraId="6FC51C74"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4387E91" w14:textId="77777777" w:rsidR="002004BE" w:rsidRPr="00536949" w:rsidRDefault="002004BE" w:rsidP="00482952">
            <w:pPr>
              <w:rPr>
                <w:b/>
              </w:rPr>
            </w:pPr>
            <w:r>
              <w:rPr>
                <w:b/>
              </w:rPr>
              <w:t>Psychosocial disability</w:t>
            </w:r>
          </w:p>
        </w:tc>
        <w:tc>
          <w:tcPr>
            <w:tcW w:w="10064" w:type="dxa"/>
          </w:tcPr>
          <w:p w14:paraId="465C6587" w14:textId="77777777" w:rsidR="002004BE" w:rsidRDefault="002004BE" w:rsidP="00482952">
            <w:r>
              <w:t xml:space="preserve">The UNCRPD uses the term ‘psychosocial disabilities’. </w:t>
            </w:r>
            <w:r w:rsidRPr="00C42ED3">
              <w:t xml:space="preserve">Psychosocial disability refers to the functional impact or barriers that </w:t>
            </w:r>
            <w:r>
              <w:t>people</w:t>
            </w:r>
            <w:r w:rsidRPr="00C42ED3">
              <w:t xml:space="preserve"> with mental health difficulties experience.</w:t>
            </w:r>
          </w:p>
          <w:p w14:paraId="61AFD89D" w14:textId="77777777" w:rsidR="002004BE" w:rsidRDefault="002004BE" w:rsidP="00482952"/>
          <w:p w14:paraId="7B00FBB4" w14:textId="555F9D20" w:rsidR="002004BE" w:rsidRPr="00536949" w:rsidRDefault="002004BE" w:rsidP="00482952">
            <w:r>
              <w:t>People with psycho-social disabilities or mental health difficulties have non-visible disabilities. These can take many</w:t>
            </w:r>
            <w:r w:rsidR="007E6554">
              <w:t xml:space="preserve"> </w:t>
            </w:r>
            <w:r>
              <w:t xml:space="preserve">different forms, for example, depression, anxiety, schizophrenia, or bipolar disorders. </w:t>
            </w:r>
          </w:p>
        </w:tc>
      </w:tr>
      <w:tr w:rsidR="002004BE" w:rsidRPr="00AC67BE" w14:paraId="6F95EB48"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1D8ABEA6" w14:textId="77777777" w:rsidR="002004BE" w:rsidRPr="00AC67BE" w:rsidRDefault="002004BE" w:rsidP="00482952">
            <w:pPr>
              <w:spacing w:after="240"/>
              <w:rPr>
                <w:b/>
              </w:rPr>
            </w:pPr>
            <w:r w:rsidRPr="00AC67BE">
              <w:rPr>
                <w:b/>
              </w:rPr>
              <w:lastRenderedPageBreak/>
              <w:t>Representative organisation</w:t>
            </w:r>
            <w:r>
              <w:rPr>
                <w:b/>
              </w:rPr>
              <w:t xml:space="preserve"> </w:t>
            </w:r>
            <w:r w:rsidRPr="00C1687A">
              <w:rPr>
                <w:b/>
              </w:rPr>
              <w:t>(sometimes referred to as an Organisation of Persons with Disabilities or OPD)</w:t>
            </w:r>
          </w:p>
        </w:tc>
        <w:tc>
          <w:tcPr>
            <w:tcW w:w="10064" w:type="dxa"/>
          </w:tcPr>
          <w:p w14:paraId="6EC0A564" w14:textId="6264FE4E" w:rsidR="002004BE" w:rsidRPr="00AC67BE" w:rsidRDefault="002004BE" w:rsidP="00482952">
            <w:pPr>
              <w:spacing w:after="240"/>
            </w:pPr>
            <w:r w:rsidRPr="00AC67BE">
              <w:t>When the term representative organisation is used in the UNCRPD</w:t>
            </w:r>
            <w:r w:rsidR="00724EB5">
              <w:t>,</w:t>
            </w:r>
            <w:r w:rsidRPr="00AC67BE">
              <w:t xml:space="preserve"> it </w:t>
            </w:r>
            <w:r w:rsidR="00724EB5">
              <w:t>has the same meaning as a Disabled Persons Organisation or</w:t>
            </w:r>
            <w:r w:rsidRPr="00AC67BE">
              <w:t xml:space="preserve"> DPO only</w:t>
            </w:r>
            <w:r w:rsidR="00724EB5">
              <w:t>.</w:t>
            </w:r>
            <w:r w:rsidRPr="00AC67BE">
              <w:t xml:space="preserve"> </w:t>
            </w:r>
            <w:r w:rsidR="00724EB5">
              <w:rPr>
                <w:lang w:val="en-GB"/>
              </w:rPr>
              <w:t>A</w:t>
            </w:r>
            <w:r w:rsidRPr="00AC67BE">
              <w:rPr>
                <w:lang w:val="en-GB"/>
              </w:rPr>
              <w:t xml:space="preserve">n organisation providing services, or an organisation comprising a majority of non-disabled persons advocating for </w:t>
            </w:r>
            <w:r>
              <w:rPr>
                <w:lang w:val="en-GB"/>
              </w:rPr>
              <w:t xml:space="preserve">disabled </w:t>
            </w:r>
            <w:r w:rsidRPr="00AC67BE">
              <w:rPr>
                <w:lang w:val="en-GB"/>
              </w:rPr>
              <w:t>people</w:t>
            </w:r>
            <w:r w:rsidR="00724EB5">
              <w:rPr>
                <w:lang w:val="en-GB"/>
              </w:rPr>
              <w:t xml:space="preserve"> is not considered a representative organisation under the UNCRPD</w:t>
            </w:r>
            <w:r w:rsidR="00C824FA">
              <w:rPr>
                <w:lang w:val="en-GB"/>
              </w:rPr>
              <w:t>. (17)</w:t>
            </w:r>
          </w:p>
        </w:tc>
      </w:tr>
      <w:tr w:rsidR="005B355C" w:rsidRPr="00536949" w14:paraId="2EE37FD1"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4E49B0F" w14:textId="77777777" w:rsidR="005B355C" w:rsidRPr="00536949" w:rsidRDefault="005B355C" w:rsidP="00482952">
            <w:pPr>
              <w:spacing w:after="240"/>
              <w:rPr>
                <w:b/>
              </w:rPr>
            </w:pPr>
            <w:r w:rsidRPr="00536949">
              <w:rPr>
                <w:b/>
              </w:rPr>
              <w:t>Shutdown</w:t>
            </w:r>
          </w:p>
        </w:tc>
        <w:tc>
          <w:tcPr>
            <w:tcW w:w="10064" w:type="dxa"/>
          </w:tcPr>
          <w:p w14:paraId="111D5F73" w14:textId="4A064219" w:rsidR="005B355C" w:rsidRPr="00536949" w:rsidRDefault="005B355C" w:rsidP="00482952">
            <w:pPr>
              <w:spacing w:after="240"/>
            </w:pPr>
            <w:r w:rsidRPr="00536949">
              <w:t>Sometimes an autistic person experiencing a sensory overload may experience a shutdown, where they may appear withdrawn, and may be unable to engage in communication.</w:t>
            </w:r>
          </w:p>
        </w:tc>
      </w:tr>
      <w:tr w:rsidR="002004BE" w:rsidRPr="00AC67BE" w14:paraId="3870132D"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7B231696" w14:textId="6779669E" w:rsidR="002004BE" w:rsidRPr="00AC67BE" w:rsidRDefault="00CB53D6" w:rsidP="00482952">
            <w:pPr>
              <w:spacing w:after="240"/>
              <w:rPr>
                <w:b/>
              </w:rPr>
            </w:pPr>
            <w:r>
              <w:rPr>
                <w:b/>
              </w:rPr>
              <w:t xml:space="preserve">Signed Supported English (sometimes referred to as </w:t>
            </w:r>
            <w:r w:rsidR="002004BE" w:rsidRPr="00AC67BE">
              <w:rPr>
                <w:b/>
              </w:rPr>
              <w:t>Signed English</w:t>
            </w:r>
            <w:r>
              <w:rPr>
                <w:b/>
              </w:rPr>
              <w:t>)</w:t>
            </w:r>
          </w:p>
        </w:tc>
        <w:tc>
          <w:tcPr>
            <w:tcW w:w="10064" w:type="dxa"/>
          </w:tcPr>
          <w:p w14:paraId="0C2667FD" w14:textId="073673C9" w:rsidR="002004BE" w:rsidRPr="00AC67BE" w:rsidRDefault="002004BE" w:rsidP="00482952">
            <w:pPr>
              <w:spacing w:after="240"/>
            </w:pPr>
            <w:r w:rsidRPr="00AC67BE">
              <w:t>Signed</w:t>
            </w:r>
            <w:r w:rsidR="007E6554">
              <w:t xml:space="preserve"> Supported</w:t>
            </w:r>
            <w:r w:rsidRPr="00AC67BE">
              <w:t xml:space="preserve"> English is a language support system which uses English language grammar and not the grammar of Deaf sign languages. It is comprised of handsigns and fingerspelling. It is not the same as Irish Sign Language and is not preferred by, and may not be understood by, members of the Deaf community.</w:t>
            </w:r>
          </w:p>
        </w:tc>
      </w:tr>
      <w:tr w:rsidR="00C1687A" w:rsidRPr="00536949" w14:paraId="539CA489" w14:textId="77777777" w:rsidTr="000F7C5A">
        <w:tc>
          <w:tcPr>
            <w:tcW w:w="2972" w:type="dxa"/>
          </w:tcPr>
          <w:p w14:paraId="3645A25E" w14:textId="77777777" w:rsidR="00C1687A" w:rsidRPr="00536949" w:rsidRDefault="00C1687A" w:rsidP="009D3A16">
            <w:pPr>
              <w:spacing w:after="240"/>
              <w:rPr>
                <w:b/>
              </w:rPr>
            </w:pPr>
            <w:r w:rsidRPr="00536949">
              <w:rPr>
                <w:b/>
              </w:rPr>
              <w:t>Stimming</w:t>
            </w:r>
          </w:p>
        </w:tc>
        <w:tc>
          <w:tcPr>
            <w:tcW w:w="10064" w:type="dxa"/>
          </w:tcPr>
          <w:p w14:paraId="67FFA779" w14:textId="63D54415" w:rsidR="00736F05" w:rsidRDefault="00C1687A" w:rsidP="009D3A16">
            <w:pPr>
              <w:spacing w:after="240"/>
            </w:pPr>
            <w:r w:rsidRPr="00536949">
              <w:t>Stimming is a repetitive series of actions or movements which an autistic person may do when they are excited, anxious, or stimulated</w:t>
            </w:r>
            <w:r w:rsidR="00C824FA">
              <w:t>. (12)</w:t>
            </w:r>
            <w:r w:rsidR="0044063D">
              <w:t xml:space="preserve"> </w:t>
            </w:r>
            <w:r w:rsidR="00736F05" w:rsidRPr="00736F05">
              <w:t xml:space="preserve">Stimming </w:t>
            </w:r>
            <w:r w:rsidR="00736F05">
              <w:t>can take a variety of forms, for example</w:t>
            </w:r>
            <w:r w:rsidR="00736F05" w:rsidRPr="00736F05">
              <w:t xml:space="preserve"> hopping from one foot to the other, repeating a word or phrase, flapping hands or something more subtle like playing with hair.</w:t>
            </w:r>
          </w:p>
          <w:p w14:paraId="2872B529" w14:textId="5CB63345" w:rsidR="00C1687A" w:rsidRPr="00536949" w:rsidRDefault="0014437A" w:rsidP="009D3A16">
            <w:pPr>
              <w:spacing w:after="240"/>
            </w:pPr>
            <w:r>
              <w:t xml:space="preserve">Sometimes </w:t>
            </w:r>
            <w:r w:rsidR="00736F05">
              <w:t xml:space="preserve">stimming </w:t>
            </w:r>
            <w:r w:rsidR="0044063D">
              <w:t xml:space="preserve">can help the person to self-regulate. </w:t>
            </w:r>
            <w:r>
              <w:t xml:space="preserve">In some cases, </w:t>
            </w:r>
            <w:r w:rsidR="00153779">
              <w:t>they</w:t>
            </w:r>
            <w:r>
              <w:t xml:space="preserve"> may result in behaviours that are self-injuri</w:t>
            </w:r>
            <w:r w:rsidR="00153779">
              <w:t>ou</w:t>
            </w:r>
            <w:r>
              <w:t>s (</w:t>
            </w:r>
            <w:r w:rsidR="00153779">
              <w:t xml:space="preserve">for example </w:t>
            </w:r>
            <w:r>
              <w:t xml:space="preserve">hitting one’s own head). </w:t>
            </w:r>
          </w:p>
        </w:tc>
      </w:tr>
      <w:tr w:rsidR="00C1687A" w:rsidRPr="00536949" w14:paraId="7DF7EF99" w14:textId="77777777" w:rsidTr="000F7C5A">
        <w:tc>
          <w:tcPr>
            <w:tcW w:w="2972" w:type="dxa"/>
          </w:tcPr>
          <w:p w14:paraId="17842D5B" w14:textId="77777777" w:rsidR="00C1687A" w:rsidRPr="00536949" w:rsidRDefault="00C1687A" w:rsidP="009D3A16">
            <w:pPr>
              <w:spacing w:after="240"/>
              <w:rPr>
                <w:b/>
              </w:rPr>
            </w:pPr>
            <w:r w:rsidRPr="00536949">
              <w:rPr>
                <w:b/>
              </w:rPr>
              <w:t>Universal Design</w:t>
            </w:r>
          </w:p>
        </w:tc>
        <w:tc>
          <w:tcPr>
            <w:tcW w:w="10064" w:type="dxa"/>
          </w:tcPr>
          <w:p w14:paraId="44CCC03E" w14:textId="77777777" w:rsidR="00C1687A" w:rsidRPr="00536949" w:rsidRDefault="00C1687A" w:rsidP="009D3A16">
            <w:pPr>
              <w:spacing w:after="240"/>
            </w:pPr>
            <w:r w:rsidRPr="00536949">
              <w:t xml:space="preserve">Universal Design (UD) is the design and composition of an environment (including built and digital environments, products and services and </w:t>
            </w:r>
            <w:r w:rsidRPr="00536949">
              <w:lastRenderedPageBreak/>
              <w:t>communications) so that it can be accessed, understood and used to the greatest extent possible by all people regardless of their age, size, ability or disability.</w:t>
            </w:r>
            <w:r w:rsidRPr="00536949">
              <w:rPr>
                <w:vertAlign w:val="superscript"/>
              </w:rPr>
              <w:footnoteReference w:id="9"/>
            </w:r>
            <w:r w:rsidRPr="00536949">
              <w:t xml:space="preserve"> </w:t>
            </w:r>
          </w:p>
        </w:tc>
      </w:tr>
      <w:tr w:rsidR="00266C17" w:rsidRPr="00536949" w14:paraId="6F8555D0"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3D37A5F0" w14:textId="77777777" w:rsidR="00266C17" w:rsidRDefault="00266C17" w:rsidP="00C97AC6">
            <w:pPr>
              <w:rPr>
                <w:b/>
              </w:rPr>
            </w:pPr>
            <w:r>
              <w:rPr>
                <w:b/>
              </w:rPr>
              <w:lastRenderedPageBreak/>
              <w:t>Universal Design for Learning</w:t>
            </w:r>
          </w:p>
        </w:tc>
        <w:tc>
          <w:tcPr>
            <w:tcW w:w="10064" w:type="dxa"/>
          </w:tcPr>
          <w:p w14:paraId="1AE5B212" w14:textId="3FB07FBE" w:rsidR="00266C17" w:rsidRDefault="00266C17" w:rsidP="00C97AC6">
            <w:r>
              <w:t>Universal Design for Learning (</w:t>
            </w:r>
            <w:r w:rsidRPr="00266C17">
              <w:t>UDL</w:t>
            </w:r>
            <w:r>
              <w:t>)</w:t>
            </w:r>
            <w:r w:rsidRPr="00266C17">
              <w:t xml:space="preserve"> is a set of principles for curriculum development that give all individuals equal opportunities to learn, including </w:t>
            </w:r>
            <w:r>
              <w:t>disabled s</w:t>
            </w:r>
            <w:r w:rsidRPr="00266C17">
              <w:t>tudents. UDL aims to improve the educational experience of all students by introducing more flexible methods of teaching, assessment and service provision to cater for the diversity of learners in our classrooms.</w:t>
            </w:r>
          </w:p>
          <w:p w14:paraId="78ED13C2" w14:textId="77777777" w:rsidR="00266C17" w:rsidRDefault="00266C17" w:rsidP="00C97AC6"/>
          <w:p w14:paraId="3A1BF4A9" w14:textId="77777777" w:rsidR="00266C17" w:rsidRDefault="00266C17" w:rsidP="00C97AC6">
            <w:r w:rsidRPr="00266C17">
              <w:t>Universal Design for Learning (UDL) is one of the core elements of Universal Design in Education.</w:t>
            </w:r>
          </w:p>
          <w:p w14:paraId="5D85C28C" w14:textId="77777777" w:rsidR="00266C17" w:rsidRPr="00860CA3" w:rsidRDefault="00266C17" w:rsidP="00C97AC6"/>
        </w:tc>
      </w:tr>
      <w:tr w:rsidR="00BD6FCB" w:rsidRPr="00536949" w14:paraId="322EB5F0" w14:textId="77777777" w:rsidTr="000F7C5A">
        <w:tc>
          <w:tcPr>
            <w:tcW w:w="2972" w:type="dxa"/>
          </w:tcPr>
          <w:p w14:paraId="77517B21" w14:textId="436F3DFA" w:rsidR="00BD6FCB" w:rsidRPr="00536949" w:rsidRDefault="00BD6FCB" w:rsidP="009D3A16">
            <w:pPr>
              <w:rPr>
                <w:b/>
              </w:rPr>
            </w:pPr>
            <w:r>
              <w:rPr>
                <w:b/>
              </w:rPr>
              <w:t>Universal Design in Education</w:t>
            </w:r>
          </w:p>
        </w:tc>
        <w:tc>
          <w:tcPr>
            <w:tcW w:w="10064" w:type="dxa"/>
          </w:tcPr>
          <w:p w14:paraId="0B61DF21" w14:textId="77777777" w:rsidR="00687014" w:rsidRDefault="00860CA3" w:rsidP="009D3A16">
            <w:r w:rsidRPr="00860CA3">
              <w:t>Universal Design in Education (UDE) is a way of designing inclusive learning environments that can be easily accessed, understood and used, by the widest range of learners and by all key stakeholders.</w:t>
            </w:r>
            <w:r w:rsidR="00687014">
              <w:t xml:space="preserve"> </w:t>
            </w:r>
          </w:p>
          <w:p w14:paraId="305D2D71" w14:textId="77777777" w:rsidR="00687014" w:rsidRDefault="00687014" w:rsidP="009D3A16"/>
          <w:p w14:paraId="2F18BE4C" w14:textId="77777777" w:rsidR="00792026" w:rsidRDefault="00687014" w:rsidP="009D3A16">
            <w:r w:rsidRPr="00687014">
              <w:t>The four pillars of UDE</w:t>
            </w:r>
            <w:r>
              <w:t xml:space="preserve"> are</w:t>
            </w:r>
          </w:p>
          <w:p w14:paraId="191786A5" w14:textId="3A8DACC2" w:rsidR="00792026" w:rsidRDefault="00687014" w:rsidP="00F8460B">
            <w:pPr>
              <w:pStyle w:val="ListParagraph"/>
              <w:numPr>
                <w:ilvl w:val="0"/>
                <w:numId w:val="14"/>
              </w:numPr>
            </w:pPr>
            <w:r w:rsidRPr="00687014">
              <w:t>learning, teaching and assessment</w:t>
            </w:r>
          </w:p>
          <w:p w14:paraId="37E6E137" w14:textId="14B26E4F" w:rsidR="00792026" w:rsidRDefault="00687014" w:rsidP="00F8460B">
            <w:pPr>
              <w:pStyle w:val="ListParagraph"/>
              <w:numPr>
                <w:ilvl w:val="0"/>
                <w:numId w:val="14"/>
              </w:numPr>
            </w:pPr>
            <w:r w:rsidRPr="00687014">
              <w:t>supports, services and social engagement</w:t>
            </w:r>
          </w:p>
          <w:p w14:paraId="50D87E58" w14:textId="1C3E9874" w:rsidR="00792026" w:rsidRDefault="00687014" w:rsidP="00F8460B">
            <w:pPr>
              <w:pStyle w:val="ListParagraph"/>
              <w:numPr>
                <w:ilvl w:val="0"/>
                <w:numId w:val="14"/>
              </w:numPr>
            </w:pPr>
            <w:r w:rsidRPr="00687014">
              <w:t xml:space="preserve">physical environment </w:t>
            </w:r>
            <w:r>
              <w:t xml:space="preserve">and </w:t>
            </w:r>
          </w:p>
          <w:p w14:paraId="5153BD1B" w14:textId="44A0332F" w:rsidR="00BD6FCB" w:rsidRDefault="00687014" w:rsidP="00F8460B">
            <w:pPr>
              <w:pStyle w:val="ListParagraph"/>
              <w:numPr>
                <w:ilvl w:val="0"/>
                <w:numId w:val="14"/>
              </w:numPr>
            </w:pPr>
            <w:r w:rsidRPr="00687014">
              <w:t>digital environment</w:t>
            </w:r>
            <w:r>
              <w:t>.</w:t>
            </w:r>
          </w:p>
          <w:p w14:paraId="21503655" w14:textId="77777777" w:rsidR="00BD6FCB" w:rsidRDefault="00BD6FCB" w:rsidP="009D3A16"/>
          <w:p w14:paraId="0BED85B2" w14:textId="104A336D" w:rsidR="00BD6FCB" w:rsidRPr="00536949" w:rsidRDefault="00BD6FCB" w:rsidP="00266C17">
            <w:r w:rsidRPr="00BD6FCB">
              <w:t xml:space="preserve">Universal Design for Learning (UDL) is one of the core elements of Universal Design in Education. </w:t>
            </w:r>
          </w:p>
        </w:tc>
      </w:tr>
    </w:tbl>
    <w:p w14:paraId="42A686F0" w14:textId="7A1B459C" w:rsidR="00AC67BE" w:rsidRPr="00AC67BE" w:rsidRDefault="00AC67BE" w:rsidP="00AC67BE">
      <w:pPr>
        <w:rPr>
          <w:lang w:val="en"/>
        </w:rPr>
      </w:pPr>
      <w:r w:rsidRPr="00AC67BE">
        <w:rPr>
          <w:lang w:val="en"/>
        </w:rPr>
        <w:br w:type="page"/>
      </w:r>
    </w:p>
    <w:p w14:paraId="23510DEC" w14:textId="77777777" w:rsidR="006006F6" w:rsidRDefault="006006F6" w:rsidP="00AC67BE">
      <w:pPr>
        <w:pStyle w:val="Heading1"/>
        <w:sectPr w:rsidR="006006F6" w:rsidSect="006006F6">
          <w:pgSz w:w="16838" w:h="11906" w:orient="landscape"/>
          <w:pgMar w:top="1440" w:right="1440" w:bottom="1440" w:left="1440" w:header="709" w:footer="709" w:gutter="0"/>
          <w:cols w:space="708"/>
          <w:docGrid w:linePitch="360"/>
        </w:sectPr>
      </w:pPr>
      <w:bookmarkStart w:id="66" w:name="_Toc107232403"/>
    </w:p>
    <w:p w14:paraId="17DAC33E" w14:textId="60ACE683" w:rsidR="005B72D6" w:rsidRDefault="005B72D6" w:rsidP="00AC67BE">
      <w:pPr>
        <w:pStyle w:val="Heading1"/>
      </w:pPr>
      <w:bookmarkStart w:id="67" w:name="_Toc237420903"/>
      <w:r>
        <w:lastRenderedPageBreak/>
        <w:t>References</w:t>
      </w:r>
      <w:bookmarkEnd w:id="67"/>
    </w:p>
    <w:p w14:paraId="6FF6EFEA" w14:textId="352B9470" w:rsidR="005B72D6" w:rsidRDefault="00357963" w:rsidP="00AB78B9">
      <w:pPr>
        <w:pStyle w:val="ListParagraph"/>
        <w:numPr>
          <w:ilvl w:val="0"/>
          <w:numId w:val="18"/>
        </w:numPr>
      </w:pPr>
      <w:r>
        <w:t>National Disability Authority.</w:t>
      </w:r>
      <w:r w:rsidR="005B72D6" w:rsidRPr="005B72D6">
        <w:t xml:space="preserve"> </w:t>
      </w:r>
      <w:r w:rsidR="00AB78B9">
        <w:t>Participation Matters Guidelines on implementing the obligation to meaningfully engage with disabled people in public decision making;</w:t>
      </w:r>
      <w:r w:rsidR="00AB78B9" w:rsidRPr="005B72D6">
        <w:t xml:space="preserve"> </w:t>
      </w:r>
      <w:r w:rsidR="005B72D6" w:rsidRPr="005B72D6">
        <w:t>20</w:t>
      </w:r>
      <w:r w:rsidR="00AB78B9">
        <w:t xml:space="preserve">22. </w:t>
      </w:r>
    </w:p>
    <w:p w14:paraId="282ED7CD" w14:textId="22B41716" w:rsidR="005B72D6" w:rsidRPr="00AB78B9" w:rsidRDefault="005B72D6" w:rsidP="00827343">
      <w:pPr>
        <w:pStyle w:val="ListParagraph"/>
        <w:numPr>
          <w:ilvl w:val="0"/>
          <w:numId w:val="18"/>
        </w:numPr>
      </w:pPr>
      <w:r w:rsidRPr="00AB78B9">
        <w:t>HSE Transforming Lives Working Group 3</w:t>
      </w:r>
      <w:r w:rsidR="00827343" w:rsidRPr="00AB78B9">
        <w:t xml:space="preserve">. Effective Participation in Decision-Making: Planning for Ordinary Lives in Ordinary Places. Dublin: HSE; 2018 [cited 2026 Aug 12]. Available from: </w:t>
      </w:r>
      <w:hyperlink r:id="rId23" w:history="1">
        <w:r w:rsidR="00AB78B9" w:rsidRPr="00AB78B9">
          <w:rPr>
            <w:rStyle w:val="Hyperlink"/>
          </w:rPr>
          <w:t>https://www.lenus.ie/server/api/core/bitstreams/00c9a262-8d8e-42b2-b113-5c702d556bb3/content</w:t>
        </w:r>
      </w:hyperlink>
    </w:p>
    <w:p w14:paraId="4630DEF2" w14:textId="10855F2E" w:rsidR="005B72D6" w:rsidRPr="00AB78B9" w:rsidRDefault="005B72D6" w:rsidP="005B72D6">
      <w:pPr>
        <w:pStyle w:val="ListParagraph"/>
        <w:numPr>
          <w:ilvl w:val="0"/>
          <w:numId w:val="18"/>
        </w:numPr>
      </w:pPr>
      <w:r w:rsidRPr="00AB78B9">
        <w:t>Zaks</w:t>
      </w:r>
      <w:r w:rsidR="002D243F" w:rsidRPr="00AB78B9">
        <w:t>,</w:t>
      </w:r>
      <w:r w:rsidRPr="00AB78B9">
        <w:t xml:space="preserve"> Z. Changing the medical model of disability to the normalization model of disability: clarifying the past to create a new future direction. Disability &amp; Society</w:t>
      </w:r>
      <w:r w:rsidR="002D243F" w:rsidRPr="00AB78B9">
        <w:t>.</w:t>
      </w:r>
      <w:r w:rsidRPr="00AB78B9">
        <w:t xml:space="preserve"> 2016; 39(12): 3233–3260.</w:t>
      </w:r>
    </w:p>
    <w:p w14:paraId="492FEF6A" w14:textId="36ED5F58" w:rsidR="005B72D6" w:rsidRPr="00AB78B9" w:rsidRDefault="005B72D6" w:rsidP="005B72D6">
      <w:pPr>
        <w:pStyle w:val="ListParagraph"/>
        <w:numPr>
          <w:ilvl w:val="0"/>
          <w:numId w:val="18"/>
        </w:numPr>
      </w:pPr>
      <w:r w:rsidRPr="00AB78B9">
        <w:t>Lawson</w:t>
      </w:r>
      <w:r w:rsidR="002D243F" w:rsidRPr="00AB78B9">
        <w:t>, A.</w:t>
      </w:r>
      <w:r w:rsidRPr="00AB78B9">
        <w:t xml:space="preserve"> &amp; Beckett</w:t>
      </w:r>
      <w:r w:rsidR="002D243F" w:rsidRPr="00AB78B9">
        <w:t>, A.E.</w:t>
      </w:r>
      <w:r w:rsidRPr="00AB78B9">
        <w:t xml:space="preserve"> The social and human rights models of disability: towards a complementarity thesis</w:t>
      </w:r>
      <w:r w:rsidR="002D243F" w:rsidRPr="00AB78B9">
        <w:t>.</w:t>
      </w:r>
      <w:r w:rsidRPr="00AB78B9">
        <w:t xml:space="preserve"> The International Journal of Human Rights</w:t>
      </w:r>
      <w:r w:rsidR="002D243F" w:rsidRPr="00AB78B9">
        <w:t>.</w:t>
      </w:r>
      <w:r w:rsidRPr="00AB78B9">
        <w:t xml:space="preserve"> </w:t>
      </w:r>
      <w:r w:rsidR="002D243F" w:rsidRPr="00AB78B9">
        <w:t xml:space="preserve">2021; </w:t>
      </w:r>
      <w:r w:rsidRPr="00AB78B9">
        <w:t>25:2</w:t>
      </w:r>
      <w:r w:rsidR="002D243F" w:rsidRPr="00AB78B9">
        <w:t>:</w:t>
      </w:r>
      <w:r w:rsidRPr="00AB78B9">
        <w:t xml:space="preserve"> 348-379</w:t>
      </w:r>
      <w:r w:rsidR="002D243F" w:rsidRPr="00AB78B9">
        <w:t>.</w:t>
      </w:r>
    </w:p>
    <w:p w14:paraId="66CD17BC" w14:textId="09E7EE15" w:rsidR="005B72D6" w:rsidRPr="00AB78B9" w:rsidRDefault="005B72D6" w:rsidP="005B72D6">
      <w:pPr>
        <w:pStyle w:val="ListParagraph"/>
        <w:numPr>
          <w:ilvl w:val="0"/>
          <w:numId w:val="18"/>
        </w:numPr>
      </w:pPr>
      <w:r w:rsidRPr="00AB78B9">
        <w:t>UN Department of Economic and Social Affairs</w:t>
      </w:r>
      <w:r w:rsidR="007D2F0B" w:rsidRPr="00AB78B9">
        <w:t>.</w:t>
      </w:r>
      <w:r w:rsidRPr="00AB78B9">
        <w:t xml:space="preserve"> Introducing the United Nations Convention on the Rights of Persons with Disabilities </w:t>
      </w:r>
      <w:r w:rsidR="007D2F0B" w:rsidRPr="00AB78B9">
        <w:t xml:space="preserve">[Internet]. New York: UN DESA; 2022 [cited 2026 Aug 12]. Available from: </w:t>
      </w:r>
      <w:hyperlink r:id="rId24" w:history="1">
        <w:r w:rsidR="007D2F0B" w:rsidRPr="00AB78B9">
          <w:rPr>
            <w:rStyle w:val="Hyperlink"/>
          </w:rPr>
          <w:t>https://www.un.org/development/desa/dspd/wp-content/uploads/sites/22/2022/01/Introducing-CRPD-English-.pdf</w:t>
        </w:r>
      </w:hyperlink>
    </w:p>
    <w:p w14:paraId="2DB4CEC7" w14:textId="7403913D" w:rsidR="005B72D6" w:rsidRPr="00AB78B9" w:rsidRDefault="00827343" w:rsidP="005B72D6">
      <w:pPr>
        <w:pStyle w:val="ListParagraph"/>
        <w:numPr>
          <w:ilvl w:val="0"/>
          <w:numId w:val="18"/>
        </w:numPr>
      </w:pPr>
      <w:r w:rsidRPr="00AB78B9">
        <w:t xml:space="preserve">United Nations Treaty Collection. Convention on the Rights of Persons with Disabilities [Internet]. United Nations Treaty Collection; 2018 [cited 2026 Aug 12]. Available from: </w:t>
      </w:r>
      <w:hyperlink r:id="rId25" w:anchor="EndDec" w:history="1">
        <w:r w:rsidRPr="00AB78B9">
          <w:rPr>
            <w:rStyle w:val="Hyperlink"/>
          </w:rPr>
          <w:t>https://treaties.un.org/Pages/ViewDetails.aspx?src=TREATY&amp;mtdsg_no=iv-15&amp;chapter=4&amp;clang=_en#EndDec</w:t>
        </w:r>
      </w:hyperlink>
    </w:p>
    <w:p w14:paraId="1F6EC4D8" w14:textId="374D9501" w:rsidR="005B72D6" w:rsidRPr="00AB78B9" w:rsidRDefault="005B72D6" w:rsidP="005B72D6">
      <w:pPr>
        <w:pStyle w:val="ListParagraph"/>
        <w:numPr>
          <w:ilvl w:val="0"/>
          <w:numId w:val="18"/>
        </w:numPr>
      </w:pPr>
      <w:r w:rsidRPr="00AB78B9">
        <w:t>UN</w:t>
      </w:r>
      <w:r w:rsidR="007D2F0B" w:rsidRPr="00AB78B9">
        <w:t xml:space="preserve"> Office Geneva. Disability-Inclusive Language Guidelines [Internet]. Geneva: UNOG; 2021 [cited 2026 Aug 12]. Available from:</w:t>
      </w:r>
      <w:r w:rsidRPr="00AB78B9">
        <w:t xml:space="preserve"> </w:t>
      </w:r>
      <w:hyperlink r:id="rId26" w:history="1">
        <w:r w:rsidRPr="00AB78B9">
          <w:rPr>
            <w:rStyle w:val="Hyperlink"/>
          </w:rPr>
          <w:t>https://www.ungeneva.org/sites/default/files/2021-01/Disability-Inclusive-Language-Guidelines.pdf</w:t>
        </w:r>
      </w:hyperlink>
    </w:p>
    <w:p w14:paraId="640AD23E" w14:textId="2BE142DF" w:rsidR="005B72D6" w:rsidRPr="00AB78B9" w:rsidRDefault="00B366D6" w:rsidP="005B72D6">
      <w:pPr>
        <w:pStyle w:val="ListParagraph"/>
        <w:numPr>
          <w:ilvl w:val="0"/>
          <w:numId w:val="18"/>
        </w:numPr>
      </w:pPr>
      <w:r w:rsidRPr="00AB78B9">
        <w:t xml:space="preserve">Government of Ireland. </w:t>
      </w:r>
      <w:r w:rsidR="005B72D6" w:rsidRPr="00AB78B9">
        <w:t xml:space="preserve">National Housing Strategy for Disabled People </w:t>
      </w:r>
      <w:r w:rsidRPr="00AB78B9">
        <w:t xml:space="preserve">[Internet]. Department of Housing Local Government and Heritage; 2022 [cited 2026 </w:t>
      </w:r>
      <w:r w:rsidR="007E6554">
        <w:t>Nov</w:t>
      </w:r>
      <w:r w:rsidRPr="00AB78B9">
        <w:t xml:space="preserve"> </w:t>
      </w:r>
      <w:r w:rsidR="007E6554">
        <w:t>25</w:t>
      </w:r>
      <w:r w:rsidRPr="00AB78B9">
        <w:t>]. Available from:</w:t>
      </w:r>
      <w:r w:rsidR="005B72D6" w:rsidRPr="00AB78B9">
        <w:t xml:space="preserve"> </w:t>
      </w:r>
      <w:hyperlink r:id="rId27" w:history="1">
        <w:r w:rsidR="005B72D6" w:rsidRPr="00AB78B9">
          <w:rPr>
            <w:rStyle w:val="Hyperlink"/>
          </w:rPr>
          <w:t>https://www.gov.ie/en/publication/60d76-national-housing-strategy-for-disabled-people-2022-2027/</w:t>
        </w:r>
      </w:hyperlink>
    </w:p>
    <w:p w14:paraId="73B93A13" w14:textId="5D5D1554" w:rsidR="005B72D6" w:rsidRPr="00AB78B9" w:rsidRDefault="0005578B" w:rsidP="0005760D">
      <w:pPr>
        <w:pStyle w:val="ListParagraph"/>
        <w:numPr>
          <w:ilvl w:val="0"/>
          <w:numId w:val="18"/>
        </w:numPr>
      </w:pPr>
      <w:r w:rsidRPr="00AB78B9">
        <w:t>Keating</w:t>
      </w:r>
      <w:r w:rsidR="002D243F" w:rsidRPr="00AB78B9">
        <w:t>,</w:t>
      </w:r>
      <w:r w:rsidRPr="00AB78B9">
        <w:t xml:space="preserve"> C.T.</w:t>
      </w:r>
      <w:r w:rsidR="0005760D" w:rsidRPr="00AB78B9">
        <w:t xml:space="preserve">, Hickman L., Leung, J., Monk, R., Montgomery, A., Heath, H., and Sowden, S. </w:t>
      </w:r>
      <w:r w:rsidRPr="00AB78B9">
        <w:t>Autism-related language preferences of English-speaking individuals across the globe: A mixed methods investigation. Autism Research</w:t>
      </w:r>
      <w:r w:rsidR="0005760D" w:rsidRPr="00AB78B9">
        <w:t>.</w:t>
      </w:r>
      <w:r w:rsidRPr="00AB78B9">
        <w:t xml:space="preserve"> 2023; 16: 406–428</w:t>
      </w:r>
      <w:r w:rsidR="0005760D" w:rsidRPr="00AB78B9">
        <w:t>.</w:t>
      </w:r>
    </w:p>
    <w:p w14:paraId="2347886E" w14:textId="79739057" w:rsidR="0005578B" w:rsidRPr="00AB78B9" w:rsidRDefault="0005578B" w:rsidP="005B72D6">
      <w:pPr>
        <w:pStyle w:val="ListParagraph"/>
        <w:numPr>
          <w:ilvl w:val="0"/>
          <w:numId w:val="18"/>
        </w:numPr>
      </w:pPr>
      <w:r w:rsidRPr="00AB78B9">
        <w:lastRenderedPageBreak/>
        <w:t>Kenny</w:t>
      </w:r>
      <w:r w:rsidR="0005760D" w:rsidRPr="00AB78B9">
        <w:t>,</w:t>
      </w:r>
      <w:r w:rsidRPr="00AB78B9">
        <w:t xml:space="preserve"> L.</w:t>
      </w:r>
      <w:r w:rsidR="0005760D" w:rsidRPr="00AB78B9">
        <w:t xml:space="preserve">, Hattersley, C., Molins, B., Buckley, C., Povey, C. and Pellicano, E. </w:t>
      </w:r>
      <w:r w:rsidRPr="00AB78B9">
        <w:t>Which terms should be used to describe autism? Perspectives from the UK autism community. Autism</w:t>
      </w:r>
      <w:r w:rsidR="0005760D" w:rsidRPr="00AB78B9">
        <w:t>.</w:t>
      </w:r>
      <w:r w:rsidRPr="00AB78B9">
        <w:t xml:space="preserve"> 2016; 20(4): 442–462.</w:t>
      </w:r>
    </w:p>
    <w:p w14:paraId="3547B254" w14:textId="1C0C6448" w:rsidR="0005578B" w:rsidRPr="00AB78B9" w:rsidRDefault="0005578B" w:rsidP="005B72D6">
      <w:pPr>
        <w:pStyle w:val="ListParagraph"/>
        <w:numPr>
          <w:ilvl w:val="0"/>
          <w:numId w:val="18"/>
        </w:numPr>
      </w:pPr>
      <w:r w:rsidRPr="00AB78B9">
        <w:t>Stanford Disability Initiative Board</w:t>
      </w:r>
      <w:r w:rsidR="007D2F0B" w:rsidRPr="00AB78B9">
        <w:t xml:space="preserve">. </w:t>
      </w:r>
      <w:r w:rsidRPr="00AB78B9">
        <w:t>Disability Language Guide</w:t>
      </w:r>
      <w:r w:rsidR="007D2F0B" w:rsidRPr="00AB78B9">
        <w:t xml:space="preserve"> [Internet]. </w:t>
      </w:r>
      <w:r w:rsidR="00072884" w:rsidRPr="00AB78B9">
        <w:t>Stanford: SDIB</w:t>
      </w:r>
      <w:r w:rsidR="007D2F0B" w:rsidRPr="00AB78B9">
        <w:t>; 2019 [cited 202</w:t>
      </w:r>
      <w:r w:rsidR="00072884" w:rsidRPr="00AB78B9">
        <w:t>5</w:t>
      </w:r>
      <w:r w:rsidR="007D2F0B" w:rsidRPr="00AB78B9">
        <w:t xml:space="preserve"> </w:t>
      </w:r>
      <w:r w:rsidR="00072884" w:rsidRPr="00AB78B9">
        <w:t>Nov</w:t>
      </w:r>
      <w:r w:rsidR="007D2F0B" w:rsidRPr="00AB78B9">
        <w:t xml:space="preserve"> 1</w:t>
      </w:r>
      <w:r w:rsidR="00072884" w:rsidRPr="00AB78B9">
        <w:t>8</w:t>
      </w:r>
      <w:r w:rsidR="007D2F0B" w:rsidRPr="00AB78B9">
        <w:t xml:space="preserve">]. Available from: </w:t>
      </w:r>
      <w:hyperlink r:id="rId28" w:history="1">
        <w:r w:rsidR="00072884" w:rsidRPr="00AB78B9">
          <w:rPr>
            <w:rStyle w:val="Hyperlink"/>
          </w:rPr>
          <w:t>https://disability.stanford.edu/sites/g/files/sbiybj26391/files/media/file/disability-language-guide-stanford_1.pdf</w:t>
        </w:r>
      </w:hyperlink>
    </w:p>
    <w:p w14:paraId="3B96BEDC" w14:textId="1C6071FB" w:rsidR="0005578B" w:rsidRPr="00AB78B9" w:rsidRDefault="0005578B" w:rsidP="005B72D6">
      <w:pPr>
        <w:pStyle w:val="ListParagraph"/>
        <w:numPr>
          <w:ilvl w:val="0"/>
          <w:numId w:val="18"/>
        </w:numPr>
      </w:pPr>
      <w:r w:rsidRPr="00AB78B9">
        <w:t>AsIAm</w:t>
      </w:r>
      <w:r w:rsidR="00471EF7" w:rsidRPr="00AB78B9">
        <w:t>. Talking About Autism: A</w:t>
      </w:r>
      <w:r w:rsidRPr="00AB78B9">
        <w:t xml:space="preserve"> </w:t>
      </w:r>
      <w:r w:rsidR="00471EF7" w:rsidRPr="00AB78B9">
        <w:t>L</w:t>
      </w:r>
      <w:r w:rsidRPr="00AB78B9">
        <w:t xml:space="preserve">anguage </w:t>
      </w:r>
      <w:r w:rsidR="00471EF7" w:rsidRPr="00AB78B9">
        <w:t>Guide [Internet]</w:t>
      </w:r>
      <w:r w:rsidR="009E64DD" w:rsidRPr="00AB78B9">
        <w:t>.</w:t>
      </w:r>
      <w:r w:rsidR="00471EF7" w:rsidRPr="00AB78B9">
        <w:t xml:space="preserve"> Dublin: AsIAm; 2022 [cited 2026 Aug 12]. Available from: </w:t>
      </w:r>
      <w:hyperlink r:id="rId29" w:history="1">
        <w:r w:rsidR="00471EF7" w:rsidRPr="00AB78B9">
          <w:rPr>
            <w:rStyle w:val="Hyperlink"/>
          </w:rPr>
          <w:t>https://asiam.ie/advice-guidance/resource-library</w:t>
        </w:r>
      </w:hyperlink>
      <w:r w:rsidR="00471EF7" w:rsidRPr="00AB78B9">
        <w:t xml:space="preserve"> </w:t>
      </w:r>
    </w:p>
    <w:p w14:paraId="75DD33FD" w14:textId="2698CA34" w:rsidR="0005578B" w:rsidRPr="00AB78B9" w:rsidRDefault="0005578B" w:rsidP="005B72D6">
      <w:pPr>
        <w:pStyle w:val="ListParagraph"/>
        <w:numPr>
          <w:ilvl w:val="0"/>
          <w:numId w:val="18"/>
        </w:numPr>
      </w:pPr>
      <w:r w:rsidRPr="00AB78B9">
        <w:t>Mental Health Reform</w:t>
      </w:r>
      <w:r w:rsidR="00827343" w:rsidRPr="00AB78B9">
        <w:t xml:space="preserve">. </w:t>
      </w:r>
      <w:r w:rsidRPr="00AB78B9">
        <w:t>Mental Health Bill 2024: A Plain English Guide to Key Concerns and Recommendations</w:t>
      </w:r>
      <w:r w:rsidR="00827343" w:rsidRPr="00AB78B9">
        <w:t xml:space="preserve"> [Internet]</w:t>
      </w:r>
      <w:r w:rsidRPr="00AB78B9">
        <w:t>.</w:t>
      </w:r>
      <w:r w:rsidR="00827343" w:rsidRPr="00AB78B9">
        <w:t xml:space="preserve"> Dublin: MHR; 2025 [cited 2026 Aug 12]. Available from: </w:t>
      </w:r>
      <w:hyperlink r:id="rId30" w:history="1">
        <w:r w:rsidR="00827343" w:rsidRPr="00AB78B9">
          <w:rPr>
            <w:rStyle w:val="Hyperlink"/>
          </w:rPr>
          <w:t>https://mentalhealthreform.ie/wp-content/uploads/2025/10/A-Plain-English-Guide-to-Key-Concerns-and-Recommendations.pdf</w:t>
        </w:r>
      </w:hyperlink>
      <w:r w:rsidR="00827343" w:rsidRPr="00AB78B9">
        <w:t xml:space="preserve"> </w:t>
      </w:r>
    </w:p>
    <w:p w14:paraId="52E4C40E" w14:textId="666FDBEF" w:rsidR="006B7E0A" w:rsidRPr="00AB78B9" w:rsidRDefault="00357963" w:rsidP="005B72D6">
      <w:pPr>
        <w:pStyle w:val="ListParagraph"/>
        <w:numPr>
          <w:ilvl w:val="0"/>
          <w:numId w:val="18"/>
        </w:numPr>
      </w:pPr>
      <w:r w:rsidRPr="00AB78B9">
        <w:t xml:space="preserve">Government of Ireland. </w:t>
      </w:r>
      <w:r w:rsidR="006B7E0A" w:rsidRPr="00AB78B9">
        <w:t>Education for Persons with Special Educational Needs Act 2004</w:t>
      </w:r>
      <w:r w:rsidRPr="00AB78B9">
        <w:t xml:space="preserve"> [Internet]. Irish Statute Book; 2023 [cited 2026 Aug 12]. Available from: </w:t>
      </w:r>
      <w:hyperlink r:id="rId31" w:history="1">
        <w:r w:rsidRPr="00AB78B9">
          <w:rPr>
            <w:rStyle w:val="Hyperlink"/>
          </w:rPr>
          <w:t>https://revisedacts.lawreform.ie/eli/2004/act/30/front/revised/en/html</w:t>
        </w:r>
      </w:hyperlink>
      <w:r w:rsidRPr="00AB78B9">
        <w:t xml:space="preserve"> </w:t>
      </w:r>
    </w:p>
    <w:p w14:paraId="5F7A2142" w14:textId="61FE11B2" w:rsidR="00C824FA" w:rsidRPr="00AB78B9" w:rsidRDefault="009E64DD" w:rsidP="009E64DD">
      <w:pPr>
        <w:pStyle w:val="ListParagraph"/>
        <w:numPr>
          <w:ilvl w:val="0"/>
          <w:numId w:val="18"/>
        </w:numPr>
      </w:pPr>
      <w:r w:rsidRPr="00AB78B9">
        <w:t xml:space="preserve">International Organization for Standardization. </w:t>
      </w:r>
      <w:r w:rsidR="00C824FA" w:rsidRPr="00AB78B9">
        <w:t>ISO Guide 71</w:t>
      </w:r>
      <w:r w:rsidRPr="00AB78B9">
        <w:t>: Guide for addressing accessibility in standards [Internet]. Geneva: ISO;</w:t>
      </w:r>
      <w:r w:rsidR="00C824FA" w:rsidRPr="00AB78B9">
        <w:t xml:space="preserve"> 2014</w:t>
      </w:r>
      <w:r w:rsidRPr="00AB78B9">
        <w:t xml:space="preserve"> [cited 2026 Aug 12]. Available from:</w:t>
      </w:r>
      <w:r w:rsidR="00C824FA" w:rsidRPr="00AB78B9">
        <w:t xml:space="preserve"> </w:t>
      </w:r>
      <w:hyperlink r:id="rId32" w:history="1">
        <w:r w:rsidR="00357963" w:rsidRPr="00AB78B9">
          <w:rPr>
            <w:rStyle w:val="Hyperlink"/>
          </w:rPr>
          <w:t>https://universaldesign.ie/uploads/publications/ISO-IEC-Guide-71-2014.pdf</w:t>
        </w:r>
      </w:hyperlink>
    </w:p>
    <w:p w14:paraId="520051DF" w14:textId="435D7BA5" w:rsidR="00C824FA" w:rsidRPr="00AB78B9" w:rsidRDefault="00C824FA" w:rsidP="005B72D6">
      <w:pPr>
        <w:pStyle w:val="ListParagraph"/>
        <w:numPr>
          <w:ilvl w:val="0"/>
          <w:numId w:val="18"/>
        </w:numPr>
      </w:pPr>
      <w:r w:rsidRPr="00AB78B9">
        <w:t>DPO Network</w:t>
      </w:r>
      <w:r w:rsidR="009E64DD" w:rsidRPr="00AB78B9">
        <w:t>.</w:t>
      </w:r>
      <w:r w:rsidRPr="00AB78B9">
        <w:t xml:space="preserve"> Blueprint for Co-creation</w:t>
      </w:r>
      <w:r w:rsidR="009E64DD" w:rsidRPr="00AB78B9">
        <w:t xml:space="preserve"> [Internet]</w:t>
      </w:r>
      <w:r w:rsidRPr="00AB78B9">
        <w:t>.</w:t>
      </w:r>
      <w:r w:rsidR="009E64DD" w:rsidRPr="00AB78B9">
        <w:t xml:space="preserve"> Dublin: DPO Network; 2025 [</w:t>
      </w:r>
      <w:r w:rsidR="009F117E" w:rsidRPr="00AB78B9">
        <w:t>c</w:t>
      </w:r>
      <w:r w:rsidR="009E64DD" w:rsidRPr="00AB78B9">
        <w:t xml:space="preserve">ited 2026 Aug 12]. Available from: </w:t>
      </w:r>
      <w:hyperlink r:id="rId33" w:history="1">
        <w:r w:rsidR="009E64DD" w:rsidRPr="00AB78B9">
          <w:rPr>
            <w:rStyle w:val="Hyperlink"/>
          </w:rPr>
          <w:t>https://dponetwork.ie/publications/</w:t>
        </w:r>
      </w:hyperlink>
      <w:r w:rsidR="009E64DD" w:rsidRPr="00AB78B9">
        <w:t xml:space="preserve"> </w:t>
      </w:r>
    </w:p>
    <w:p w14:paraId="2437BD0D" w14:textId="129035EF" w:rsidR="00C824FA" w:rsidRPr="00AB78B9" w:rsidRDefault="009E64DD" w:rsidP="005B72D6">
      <w:pPr>
        <w:pStyle w:val="ListParagraph"/>
        <w:numPr>
          <w:ilvl w:val="0"/>
          <w:numId w:val="18"/>
        </w:numPr>
      </w:pPr>
      <w:r w:rsidRPr="00AB78B9">
        <w:t xml:space="preserve">UN Office of the High Commissioner for Human Rights. </w:t>
      </w:r>
      <w:r w:rsidR="009F117E" w:rsidRPr="00AB78B9">
        <w:t xml:space="preserve">UNCRPD General comment No.7 on Article 4.3 and 33.3 - the participation of persons with disabilities in the implementation and monitoring of the Convention [Internet]. Geneva: OHCHR; 2018 [cited 2026 Aug 12]. Available from: </w:t>
      </w:r>
      <w:hyperlink r:id="rId34" w:history="1">
        <w:r w:rsidR="009F117E" w:rsidRPr="00AB78B9">
          <w:rPr>
            <w:rStyle w:val="Hyperlink"/>
          </w:rPr>
          <w:t>https://www.ohchr.org/en/treaty-bodies/crpd/general-comments</w:t>
        </w:r>
      </w:hyperlink>
      <w:r w:rsidR="009F117E" w:rsidRPr="00AB78B9">
        <w:t xml:space="preserve"> </w:t>
      </w:r>
    </w:p>
    <w:p w14:paraId="2D3F809A" w14:textId="084CEBA1" w:rsidR="00C824FA" w:rsidRPr="00AB78B9" w:rsidRDefault="00C824FA" w:rsidP="007D2F0B">
      <w:pPr>
        <w:pStyle w:val="ListParagraph"/>
        <w:numPr>
          <w:ilvl w:val="0"/>
          <w:numId w:val="18"/>
        </w:numPr>
      </w:pPr>
      <w:r w:rsidRPr="00AB78B9">
        <w:t>Government of Ireland</w:t>
      </w:r>
      <w:r w:rsidR="009E64DD" w:rsidRPr="00AB78B9">
        <w:t>.</w:t>
      </w:r>
      <w:r w:rsidRPr="00AB78B9">
        <w:t xml:space="preserve"> Autism Innovation Strategy </w:t>
      </w:r>
      <w:r w:rsidR="009E64DD" w:rsidRPr="00AB78B9">
        <w:t xml:space="preserve">[Internet]. </w:t>
      </w:r>
      <w:r w:rsidR="007D2F0B" w:rsidRPr="00AB78B9">
        <w:t>Department of Department of Children, Equality, Disability, Integration and Youth</w:t>
      </w:r>
      <w:r w:rsidR="009E64DD" w:rsidRPr="00AB78B9">
        <w:t>; 2024 [</w:t>
      </w:r>
      <w:r w:rsidR="007D2F0B" w:rsidRPr="00AB78B9">
        <w:t>c</w:t>
      </w:r>
      <w:r w:rsidR="009E64DD" w:rsidRPr="00AB78B9">
        <w:t xml:space="preserve">ited 2026 Aug 12]. Available from: </w:t>
      </w:r>
      <w:hyperlink r:id="rId35" w:history="1">
        <w:r w:rsidR="009E64DD" w:rsidRPr="00AB78B9">
          <w:rPr>
            <w:rStyle w:val="Hyperlink"/>
          </w:rPr>
          <w:t>https://www.gov.ie/en/department-of-children-disability-and-equality/publications/autism-innovation-strategy/</w:t>
        </w:r>
      </w:hyperlink>
    </w:p>
    <w:p w14:paraId="5792265A" w14:textId="52E303C3" w:rsidR="00C824FA" w:rsidRDefault="00332B78" w:rsidP="005B72D6">
      <w:pPr>
        <w:pStyle w:val="ListParagraph"/>
        <w:numPr>
          <w:ilvl w:val="0"/>
          <w:numId w:val="18"/>
        </w:numPr>
      </w:pPr>
      <w:r w:rsidRPr="00AB78B9">
        <w:lastRenderedPageBreak/>
        <w:t xml:space="preserve">Belfast Health and Social Care Trust. Guidelines to Neuro-affirmative Language [Internet]. [cited 2026 Aug 12]. Available from: </w:t>
      </w:r>
      <w:hyperlink r:id="rId36" w:history="1">
        <w:r w:rsidRPr="00AB78B9">
          <w:rPr>
            <w:rStyle w:val="Hyperlink"/>
          </w:rPr>
          <w:t>https://belfasttrust.hscni.net/service/child-adolescent-autism-service/guidelines-to-neuro-affirmative-language/</w:t>
        </w:r>
      </w:hyperlink>
      <w:r w:rsidRPr="00AB78B9">
        <w:t xml:space="preserve"> </w:t>
      </w:r>
    </w:p>
    <w:p w14:paraId="7C086D57" w14:textId="161393ED" w:rsidR="00B90840" w:rsidRPr="00AB78B9" w:rsidRDefault="00B90840" w:rsidP="00B90840">
      <w:pPr>
        <w:pStyle w:val="ListParagraph"/>
        <w:numPr>
          <w:ilvl w:val="0"/>
          <w:numId w:val="18"/>
        </w:numPr>
      </w:pPr>
      <w:r>
        <w:t>National Council for Special Education. International Administrative Review of Specialist Provision for Students with Special Educational Needs; 2024.</w:t>
      </w:r>
    </w:p>
    <w:p w14:paraId="020975B9" w14:textId="3FF5F2EE" w:rsidR="00C824FA" w:rsidRPr="005B72D6" w:rsidRDefault="00C824FA" w:rsidP="00C824FA">
      <w:r>
        <w:br w:type="page"/>
      </w:r>
    </w:p>
    <w:p w14:paraId="28648A29" w14:textId="167B6B94" w:rsidR="00AC67BE" w:rsidRDefault="00AC67BE" w:rsidP="00AC67BE">
      <w:pPr>
        <w:pStyle w:val="Heading1"/>
      </w:pPr>
      <w:bookmarkStart w:id="68" w:name="_Toc237420904"/>
      <w:r w:rsidRPr="00AC67BE">
        <w:lastRenderedPageBreak/>
        <w:t>Annex 1: Consultation details</w:t>
      </w:r>
      <w:bookmarkEnd w:id="66"/>
      <w:bookmarkEnd w:id="68"/>
    </w:p>
    <w:p w14:paraId="1DC540D3" w14:textId="03BF1B7F" w:rsidR="00DE724E" w:rsidRPr="00DE724E" w:rsidRDefault="00DE724E" w:rsidP="00DE724E">
      <w:pPr>
        <w:pStyle w:val="Heading2"/>
      </w:pPr>
      <w:bookmarkStart w:id="69" w:name="_Toc231464550"/>
      <w:bookmarkStart w:id="70" w:name="_Toc236820782"/>
      <w:bookmarkStart w:id="71" w:name="_Toc237351822"/>
      <w:bookmarkStart w:id="72" w:name="_Toc237420905"/>
      <w:r>
        <w:t>Original paper</w:t>
      </w:r>
      <w:bookmarkEnd w:id="69"/>
      <w:bookmarkEnd w:id="70"/>
      <w:bookmarkEnd w:id="71"/>
      <w:bookmarkEnd w:id="72"/>
    </w:p>
    <w:p w14:paraId="341518F1" w14:textId="208E34B2" w:rsidR="00AC67BE" w:rsidRPr="00AC67BE" w:rsidRDefault="00DE724E" w:rsidP="00AC67BE">
      <w:r w:rsidRPr="00DE724E">
        <w:t xml:space="preserve">In the development of its original advice paper, </w:t>
      </w:r>
      <w:r>
        <w:t>t</w:t>
      </w:r>
      <w:r w:rsidR="00AC67BE" w:rsidRPr="00AC67BE">
        <w:t xml:space="preserve">he NDA </w:t>
      </w:r>
      <w:r>
        <w:t>met</w:t>
      </w:r>
      <w:r w:rsidR="00AC67BE" w:rsidRPr="00AC67BE">
        <w:t xml:space="preserve"> with five national Disabled Persons Organisations </w:t>
      </w:r>
      <w:r>
        <w:t>in June</w:t>
      </w:r>
      <w:r w:rsidR="00AC67BE" w:rsidRPr="00AC67BE">
        <w:t xml:space="preserve"> 2021 to inform the </w:t>
      </w:r>
      <w:r>
        <w:t xml:space="preserve">development of our </w:t>
      </w:r>
      <w:hyperlink r:id="rId37" w:history="1">
        <w:r w:rsidRPr="00A11674">
          <w:rPr>
            <w:rStyle w:val="Hyperlink"/>
          </w:rPr>
          <w:t>Participation Matters</w:t>
        </w:r>
      </w:hyperlink>
      <w:r>
        <w:t xml:space="preserve"> guidelines</w:t>
      </w:r>
      <w:r w:rsidR="00AC67BE" w:rsidRPr="00AC67BE">
        <w:t xml:space="preserve">. The DPOs who took part in the consultation meetings included As I Am, Irish Deaf Society, Voice of Vision Impairment, Independent Living Movement Ireland, and the National Platform of Self Advocates. </w:t>
      </w:r>
    </w:p>
    <w:p w14:paraId="286AAB6C" w14:textId="7B642E6F" w:rsidR="00AC67BE" w:rsidRPr="00AC67BE" w:rsidRDefault="00AC67BE" w:rsidP="00AC67BE">
      <w:r w:rsidRPr="00AC67BE">
        <w:t>Language was one of the themes on which DPOs provided feedback. Three DPOs outlined their preference for identity-first language (</w:t>
      </w:r>
      <w:r w:rsidR="002E3014">
        <w:t>for example</w:t>
      </w:r>
      <w:r w:rsidRPr="00AC67BE">
        <w:t xml:space="preserve"> ‘disabled person’) as opposed</w:t>
      </w:r>
      <w:r w:rsidR="002E3014">
        <w:t xml:space="preserve"> to</w:t>
      </w:r>
      <w:r w:rsidRPr="00AC67BE">
        <w:t xml:space="preserve"> person-first language (</w:t>
      </w:r>
      <w:r w:rsidR="002E3014">
        <w:t>for example</w:t>
      </w:r>
      <w:r w:rsidRPr="00AC67BE">
        <w:t xml:space="preserve"> people with disabilities). One DPO had mixed views amongst its members in this regard with some members preferring either ‘disabled person’ or ‘people with disabilities’ and some preferring ‘people with disabilities’ only. One DPO offered feedback on language regarding the Deaf community. The </w:t>
      </w:r>
      <w:r w:rsidR="002E3014" w:rsidRPr="00536949">
        <w:t>Participation Matters guidelines</w:t>
      </w:r>
      <w:r w:rsidR="007E6554">
        <w:t xml:space="preserve">, and </w:t>
      </w:r>
      <w:hyperlink r:id="rId38" w:history="1">
        <w:r w:rsidR="007E6554" w:rsidRPr="007E6554">
          <w:rPr>
            <w:rStyle w:val="Hyperlink"/>
          </w:rPr>
          <w:t>accompanying consultation report</w:t>
        </w:r>
      </w:hyperlink>
      <w:r w:rsidR="007E6554">
        <w:t>,</w:t>
      </w:r>
      <w:r w:rsidR="002E3014" w:rsidRPr="00536949">
        <w:t xml:space="preserve"> are available on </w:t>
      </w:r>
      <w:r w:rsidR="002E3014" w:rsidRPr="007E6554">
        <w:t>our website</w:t>
      </w:r>
      <w:r w:rsidRPr="00AC67BE">
        <w:t>.</w:t>
      </w:r>
    </w:p>
    <w:p w14:paraId="531BEEA9" w14:textId="77777777" w:rsidR="00DE724E" w:rsidRDefault="00DE724E" w:rsidP="00DE724E">
      <w:pPr>
        <w:pStyle w:val="Heading2"/>
      </w:pPr>
      <w:bookmarkStart w:id="73" w:name="_Toc231464551"/>
      <w:bookmarkStart w:id="74" w:name="_Toc236820783"/>
      <w:bookmarkStart w:id="75" w:name="_Toc237351823"/>
      <w:bookmarkStart w:id="76" w:name="_Toc237420906"/>
      <w:r>
        <w:t>Updated paper</w:t>
      </w:r>
      <w:bookmarkEnd w:id="73"/>
      <w:bookmarkEnd w:id="74"/>
      <w:bookmarkEnd w:id="75"/>
      <w:bookmarkEnd w:id="76"/>
    </w:p>
    <w:p w14:paraId="1F3F07DB" w14:textId="5B48607E" w:rsidR="00DC66F5" w:rsidRDefault="002E3014" w:rsidP="002E3014">
      <w:r w:rsidRPr="00536949">
        <w:t>In updating the advice paper, the NDA</w:t>
      </w:r>
      <w:r w:rsidR="00732F74">
        <w:t xml:space="preserve"> first</w:t>
      </w:r>
      <w:r w:rsidRPr="00536949">
        <w:t xml:space="preserve"> issued invitations to a wide range of DPOs</w:t>
      </w:r>
      <w:r w:rsidR="001E6571">
        <w:t xml:space="preserve"> to meet to discuss views and recommendations on</w:t>
      </w:r>
      <w:r w:rsidR="00732F74">
        <w:t xml:space="preserve"> their preferred</w:t>
      </w:r>
      <w:r w:rsidR="001E6571">
        <w:t xml:space="preserve"> updates in July 2025. </w:t>
      </w:r>
      <w:r w:rsidR="00732F74">
        <w:t>DPOs</w:t>
      </w:r>
      <w:r w:rsidR="001E6571">
        <w:t xml:space="preserve"> could also provide written submissions if they wished. Five</w:t>
      </w:r>
      <w:r w:rsidR="006C0E29">
        <w:t xml:space="preserve"> national</w:t>
      </w:r>
      <w:r w:rsidR="001E6571">
        <w:t xml:space="preserve"> DPOs participated in this </w:t>
      </w:r>
      <w:r w:rsidR="00732F74">
        <w:t xml:space="preserve">initial </w:t>
      </w:r>
      <w:r w:rsidR="001E6571">
        <w:t xml:space="preserve">stage of the consultation, with </w:t>
      </w:r>
      <w:r w:rsidR="00732F74">
        <w:t>participating DPOs</w:t>
      </w:r>
      <w:r w:rsidR="001E6571">
        <w:t xml:space="preserve"> mainly representing autistic and other neurodivergent people.</w:t>
      </w:r>
      <w:r w:rsidRPr="00536949">
        <w:t xml:space="preserve"> </w:t>
      </w:r>
    </w:p>
    <w:p w14:paraId="32B5B8E4" w14:textId="085A5F3E" w:rsidR="00DC66F5" w:rsidRDefault="001E6571">
      <w:r>
        <w:t>In April 2026, proposed draft updates to the advice paper were circulated to DPOs for comment and review. In addition, the draft updated advice paper was shared with some advocacy</w:t>
      </w:r>
      <w:r w:rsidR="00732F74">
        <w:t xml:space="preserve"> and umbrella</w:t>
      </w:r>
      <w:r>
        <w:t xml:space="preserve"> organisations, service providers, government departments and public bodies</w:t>
      </w:r>
      <w:r w:rsidR="00732F74">
        <w:t xml:space="preserve"> for observations</w:t>
      </w:r>
      <w:r>
        <w:t>. Observations were received from</w:t>
      </w:r>
      <w:r w:rsidR="00732F74">
        <w:t xml:space="preserve"> 1</w:t>
      </w:r>
      <w:r w:rsidR="006C0E29">
        <w:t>7</w:t>
      </w:r>
      <w:r w:rsidR="00732F74">
        <w:t xml:space="preserve"> organisations</w:t>
      </w:r>
      <w:r>
        <w:t xml:space="preserve">, including </w:t>
      </w:r>
      <w:r w:rsidR="00732F74">
        <w:t>six</w:t>
      </w:r>
      <w:r>
        <w:t xml:space="preserve"> </w:t>
      </w:r>
      <w:r w:rsidR="006C0E29">
        <w:t xml:space="preserve">national </w:t>
      </w:r>
      <w:r>
        <w:t>DPOs</w:t>
      </w:r>
      <w:r w:rsidR="005755D2">
        <w:t xml:space="preserve"> (four of these DPOs had participated in the initial stage of the consultation)</w:t>
      </w:r>
      <w:r>
        <w:t xml:space="preserve">. </w:t>
      </w:r>
    </w:p>
    <w:p w14:paraId="501D2A2F" w14:textId="77777777" w:rsidR="00AC67BE" w:rsidRPr="00AC67BE" w:rsidRDefault="00AC67BE" w:rsidP="00AC67BE">
      <w:pPr>
        <w:pStyle w:val="Heading1"/>
      </w:pPr>
      <w:bookmarkStart w:id="77" w:name="_Toc107232404"/>
      <w:bookmarkStart w:id="78" w:name="_Toc237420907"/>
      <w:r w:rsidRPr="00AC67BE">
        <w:t>Annex 2: DPO language resources</w:t>
      </w:r>
      <w:bookmarkEnd w:id="77"/>
      <w:bookmarkEnd w:id="78"/>
    </w:p>
    <w:p w14:paraId="09E82DCF" w14:textId="77777777" w:rsidR="00AC67BE" w:rsidRDefault="00AC67BE" w:rsidP="00AC67BE">
      <w:r w:rsidRPr="00AC67BE">
        <w:t xml:space="preserve">Some national DPOs have resources on their website which outlines their approach to language. The below list was current at time of writing. </w:t>
      </w:r>
    </w:p>
    <w:p w14:paraId="0F2A4E70" w14:textId="77777777" w:rsidR="005755D2" w:rsidRDefault="005755D2" w:rsidP="00AC67BE"/>
    <w:p w14:paraId="2E40016D" w14:textId="77777777" w:rsidR="005755D2" w:rsidRPr="00AC67BE" w:rsidRDefault="005755D2" w:rsidP="00AC67BE"/>
    <w:tbl>
      <w:tblPr>
        <w:tblStyle w:val="TableGrid"/>
        <w:tblW w:w="0" w:type="auto"/>
        <w:tblLayout w:type="fixed"/>
        <w:tblLook w:val="04A0" w:firstRow="1" w:lastRow="0" w:firstColumn="1" w:lastColumn="0" w:noHBand="0" w:noVBand="1"/>
        <w:tblCaption w:val="Table, Annex 2: DPO language resources"/>
        <w:tblDescription w:val="Some national DPO's have resources on their website which outline their approach to language.  List in table was current at time of writing."/>
      </w:tblPr>
      <w:tblGrid>
        <w:gridCol w:w="2689"/>
        <w:gridCol w:w="5941"/>
      </w:tblGrid>
      <w:tr w:rsidR="00AC67BE" w:rsidRPr="00AC67BE" w14:paraId="2067A0D4" w14:textId="77777777" w:rsidTr="00D473F5">
        <w:trPr>
          <w:tblHeader/>
        </w:trPr>
        <w:tc>
          <w:tcPr>
            <w:tcW w:w="2689" w:type="dxa"/>
          </w:tcPr>
          <w:p w14:paraId="2B3224C9" w14:textId="77777777" w:rsidR="00AC67BE" w:rsidRPr="00AC67BE" w:rsidRDefault="00AC67BE" w:rsidP="00AC67BE">
            <w:pPr>
              <w:rPr>
                <w:b/>
              </w:rPr>
            </w:pPr>
            <w:r w:rsidRPr="00AC67BE">
              <w:rPr>
                <w:b/>
              </w:rPr>
              <w:lastRenderedPageBreak/>
              <w:t>DPO name</w:t>
            </w:r>
          </w:p>
        </w:tc>
        <w:tc>
          <w:tcPr>
            <w:tcW w:w="5941" w:type="dxa"/>
          </w:tcPr>
          <w:p w14:paraId="3DB9EA8B" w14:textId="77777777" w:rsidR="00AC67BE" w:rsidRPr="00AC67BE" w:rsidRDefault="00AC67BE" w:rsidP="00AC67BE">
            <w:pPr>
              <w:rPr>
                <w:b/>
              </w:rPr>
            </w:pPr>
            <w:r w:rsidRPr="00AC67BE">
              <w:rPr>
                <w:b/>
              </w:rPr>
              <w:t>Link to resource</w:t>
            </w:r>
          </w:p>
        </w:tc>
      </w:tr>
      <w:tr w:rsidR="00AC67BE" w:rsidRPr="00AC67BE" w14:paraId="2E24034F" w14:textId="77777777" w:rsidTr="00D473F5">
        <w:tc>
          <w:tcPr>
            <w:tcW w:w="2689" w:type="dxa"/>
          </w:tcPr>
          <w:p w14:paraId="42919FAF" w14:textId="78AA6646" w:rsidR="00AC67BE" w:rsidRPr="00AC67BE" w:rsidRDefault="00AC67BE" w:rsidP="00AC67BE">
            <w:r w:rsidRPr="00AC67BE">
              <w:t>AsIAm</w:t>
            </w:r>
          </w:p>
        </w:tc>
        <w:tc>
          <w:tcPr>
            <w:tcW w:w="5941" w:type="dxa"/>
          </w:tcPr>
          <w:p w14:paraId="747A68B4" w14:textId="77777777" w:rsidR="00AC67BE" w:rsidRDefault="002E3014" w:rsidP="00AC67BE">
            <w:hyperlink r:id="rId39" w:history="1">
              <w:r w:rsidRPr="00B12610">
                <w:rPr>
                  <w:rStyle w:val="Hyperlink"/>
                </w:rPr>
                <w:t>Talking About Autism – A Language Guide</w:t>
              </w:r>
            </w:hyperlink>
          </w:p>
          <w:p w14:paraId="67A7DF07" w14:textId="3C228650" w:rsidR="00660CD7" w:rsidRPr="00AC67BE" w:rsidRDefault="00660CD7" w:rsidP="00AC67BE"/>
        </w:tc>
      </w:tr>
      <w:tr w:rsidR="00AC67BE" w:rsidRPr="00AC67BE" w14:paraId="341FC0AC" w14:textId="77777777" w:rsidTr="00D473F5">
        <w:tc>
          <w:tcPr>
            <w:tcW w:w="2689" w:type="dxa"/>
          </w:tcPr>
          <w:p w14:paraId="2AF701D2" w14:textId="77777777" w:rsidR="00AC67BE" w:rsidRDefault="00AC67BE" w:rsidP="00AC67BE">
            <w:r w:rsidRPr="00AC67BE">
              <w:t>Disabled Women Ireland</w:t>
            </w:r>
          </w:p>
          <w:p w14:paraId="369FB987" w14:textId="77777777" w:rsidR="00660CD7" w:rsidRPr="00AC67BE" w:rsidRDefault="00660CD7" w:rsidP="00AC67BE"/>
        </w:tc>
        <w:tc>
          <w:tcPr>
            <w:tcW w:w="5941" w:type="dxa"/>
          </w:tcPr>
          <w:p w14:paraId="289D42FE" w14:textId="138780B5" w:rsidR="00AC67BE" w:rsidRPr="00AC67BE" w:rsidRDefault="002E3014" w:rsidP="00AC67BE">
            <w:hyperlink r:id="rId40" w:history="1">
              <w:r w:rsidRPr="00B12610">
                <w:rPr>
                  <w:rStyle w:val="Hyperlink"/>
                </w:rPr>
                <w:t>DisabilityIsntADirtyWord</w:t>
              </w:r>
            </w:hyperlink>
          </w:p>
        </w:tc>
      </w:tr>
      <w:tr w:rsidR="00AC67BE" w:rsidRPr="00AC67BE" w14:paraId="0E1747D8" w14:textId="77777777" w:rsidTr="00D473F5">
        <w:tc>
          <w:tcPr>
            <w:tcW w:w="2689" w:type="dxa"/>
          </w:tcPr>
          <w:p w14:paraId="64EEF550" w14:textId="77777777" w:rsidR="00AC67BE" w:rsidRDefault="00AC67BE" w:rsidP="00AC67BE">
            <w:r w:rsidRPr="00AC67BE">
              <w:t>Independent Living Movement Ireland</w:t>
            </w:r>
          </w:p>
          <w:p w14:paraId="412F5B61" w14:textId="77777777" w:rsidR="00660CD7" w:rsidRPr="00AC67BE" w:rsidRDefault="00660CD7" w:rsidP="00AC67BE"/>
        </w:tc>
        <w:tc>
          <w:tcPr>
            <w:tcW w:w="5941" w:type="dxa"/>
          </w:tcPr>
          <w:p w14:paraId="1476A394" w14:textId="50616AD5" w:rsidR="002E3014" w:rsidRDefault="002E3014" w:rsidP="002E3014">
            <w:hyperlink r:id="rId41" w:history="1">
              <w:r w:rsidRPr="00B12610">
                <w:rPr>
                  <w:rStyle w:val="Hyperlink"/>
                </w:rPr>
                <w:t>Disability Equality and Language</w:t>
              </w:r>
            </w:hyperlink>
          </w:p>
          <w:p w14:paraId="0CEA2843" w14:textId="77777777" w:rsidR="00AC67BE" w:rsidRPr="00AC67BE" w:rsidRDefault="00AC67BE" w:rsidP="002E3014"/>
        </w:tc>
      </w:tr>
      <w:tr w:rsidR="00AC67BE" w:rsidRPr="00AC67BE" w14:paraId="2804221E" w14:textId="77777777" w:rsidTr="00D473F5">
        <w:tc>
          <w:tcPr>
            <w:tcW w:w="2689" w:type="dxa"/>
          </w:tcPr>
          <w:p w14:paraId="2E2BD11B" w14:textId="77777777" w:rsidR="00AC67BE" w:rsidRPr="00AC67BE" w:rsidRDefault="00AC67BE" w:rsidP="00AC67BE">
            <w:r w:rsidRPr="00AC67BE">
              <w:t>Irish Deaf Society</w:t>
            </w:r>
          </w:p>
        </w:tc>
        <w:tc>
          <w:tcPr>
            <w:tcW w:w="5941" w:type="dxa"/>
          </w:tcPr>
          <w:p w14:paraId="2E720452" w14:textId="77777777" w:rsidR="002E3014" w:rsidRDefault="002E3014" w:rsidP="002E3014">
            <w:hyperlink r:id="rId42" w:history="1">
              <w:r w:rsidRPr="00B12610">
                <w:rPr>
                  <w:rStyle w:val="Hyperlink"/>
                </w:rPr>
                <w:t>Press information</w:t>
              </w:r>
            </w:hyperlink>
          </w:p>
          <w:p w14:paraId="671C99B9" w14:textId="77777777" w:rsidR="002E3014" w:rsidRDefault="002E3014" w:rsidP="002E3014"/>
          <w:p w14:paraId="4F42498A" w14:textId="77777777" w:rsidR="002E3014" w:rsidRDefault="002E3014" w:rsidP="002E3014">
            <w:hyperlink r:id="rId43" w:history="1">
              <w:r w:rsidRPr="00B12610">
                <w:rPr>
                  <w:rStyle w:val="Hyperlink"/>
                </w:rPr>
                <w:t>Deaf Awareness Training</w:t>
              </w:r>
            </w:hyperlink>
          </w:p>
          <w:p w14:paraId="6C021C4A" w14:textId="77777777" w:rsidR="00AC67BE" w:rsidRPr="00AC67BE" w:rsidRDefault="00AC67BE" w:rsidP="00AC67BE"/>
        </w:tc>
      </w:tr>
      <w:tr w:rsidR="002E3014" w:rsidRPr="00536949" w14:paraId="233B3DEC" w14:textId="77777777" w:rsidTr="00D473F5">
        <w:tc>
          <w:tcPr>
            <w:tcW w:w="2689" w:type="dxa"/>
          </w:tcPr>
          <w:p w14:paraId="37191412" w14:textId="77777777" w:rsidR="002E3014" w:rsidRPr="00536949" w:rsidRDefault="002E3014" w:rsidP="009D3A16">
            <w:r w:rsidRPr="00536949">
              <w:t xml:space="preserve">Neurodiversity Ireland </w:t>
            </w:r>
          </w:p>
        </w:tc>
        <w:tc>
          <w:tcPr>
            <w:tcW w:w="5941" w:type="dxa"/>
          </w:tcPr>
          <w:p w14:paraId="30B1ECCF" w14:textId="77777777" w:rsidR="002E3014" w:rsidRDefault="002E3014" w:rsidP="002E3014">
            <w:hyperlink r:id="rId44" w:history="1">
              <w:r w:rsidRPr="00B12610">
                <w:rPr>
                  <w:rStyle w:val="Hyperlink"/>
                </w:rPr>
                <w:t>Embracing the Language of Neurodiversity – A Guide to Inclusive Language and Values</w:t>
              </w:r>
            </w:hyperlink>
          </w:p>
          <w:p w14:paraId="6F90DB55" w14:textId="22E38F15" w:rsidR="00660CD7" w:rsidRPr="00536949" w:rsidRDefault="00660CD7" w:rsidP="002E3014"/>
        </w:tc>
      </w:tr>
      <w:tr w:rsidR="002E3014" w:rsidRPr="00536949" w14:paraId="66537E81" w14:textId="77777777" w:rsidTr="00D473F5">
        <w:tc>
          <w:tcPr>
            <w:tcW w:w="2689" w:type="dxa"/>
          </w:tcPr>
          <w:p w14:paraId="32C34BE5" w14:textId="77777777" w:rsidR="002E3014" w:rsidRPr="00536949" w:rsidRDefault="002E3014" w:rsidP="009D3A16">
            <w:r w:rsidRPr="00536949">
              <w:t>NeuroPride</w:t>
            </w:r>
          </w:p>
        </w:tc>
        <w:tc>
          <w:tcPr>
            <w:tcW w:w="5941" w:type="dxa"/>
          </w:tcPr>
          <w:p w14:paraId="09435CC6" w14:textId="3D294D87" w:rsidR="002E3014" w:rsidRDefault="002E3014" w:rsidP="009D3A16">
            <w:hyperlink r:id="rId45" w:history="1">
              <w:r w:rsidRPr="00B12610">
                <w:rPr>
                  <w:rStyle w:val="Hyperlink"/>
                </w:rPr>
                <w:t>Education videos</w:t>
              </w:r>
            </w:hyperlink>
          </w:p>
          <w:p w14:paraId="784ABD77" w14:textId="77777777" w:rsidR="002E3014" w:rsidRPr="00536949" w:rsidRDefault="002E3014" w:rsidP="009D3A16"/>
        </w:tc>
      </w:tr>
      <w:tr w:rsidR="00AC67BE" w:rsidRPr="00AC67BE" w14:paraId="1F671381" w14:textId="77777777" w:rsidTr="00D473F5">
        <w:tc>
          <w:tcPr>
            <w:tcW w:w="2689" w:type="dxa"/>
          </w:tcPr>
          <w:p w14:paraId="419DADA4" w14:textId="77777777" w:rsidR="00AC67BE" w:rsidRPr="00AC67BE" w:rsidRDefault="00AC67BE" w:rsidP="00AC67BE">
            <w:r w:rsidRPr="00AC67BE">
              <w:t>Voice of Vision Impairment</w:t>
            </w:r>
          </w:p>
        </w:tc>
        <w:tc>
          <w:tcPr>
            <w:tcW w:w="5941" w:type="dxa"/>
          </w:tcPr>
          <w:p w14:paraId="591B5720" w14:textId="2128850A" w:rsidR="00AC67BE" w:rsidRPr="00AC67BE" w:rsidRDefault="002E3014" w:rsidP="00AC67BE">
            <w:hyperlink r:id="rId46" w:history="1">
              <w:r w:rsidRPr="00B12610">
                <w:rPr>
                  <w:rStyle w:val="Hyperlink"/>
                </w:rPr>
                <w:t>The VVI Manual on Accessible Communications (VVI MAC)</w:t>
              </w:r>
            </w:hyperlink>
            <w:r w:rsidRPr="00536949">
              <w:t xml:space="preserve"> </w:t>
            </w:r>
          </w:p>
          <w:p w14:paraId="08EA4BB5" w14:textId="77777777" w:rsidR="00AC67BE" w:rsidRPr="00AC67BE" w:rsidRDefault="00AC67BE" w:rsidP="00AC67BE"/>
        </w:tc>
      </w:tr>
    </w:tbl>
    <w:p w14:paraId="174F5275" w14:textId="0E048127" w:rsidR="00DC66F5" w:rsidRDefault="00DC66F5"/>
    <w:p w14:paraId="5B9AC11D" w14:textId="6FA38AD6" w:rsidR="00B8382B" w:rsidRDefault="00487CE1" w:rsidP="00487CE1">
      <w:pPr>
        <w:pStyle w:val="Heading1"/>
      </w:pPr>
      <w:bookmarkStart w:id="79" w:name="_Toc237420908"/>
      <w:r>
        <w:t xml:space="preserve">Annex 3: </w:t>
      </w:r>
      <w:r w:rsidR="00056E79">
        <w:t>Legislative d</w:t>
      </w:r>
      <w:r>
        <w:t>efinitions of disability</w:t>
      </w:r>
      <w:bookmarkEnd w:id="79"/>
    </w:p>
    <w:p w14:paraId="0D10203B" w14:textId="57194161" w:rsidR="00487CE1" w:rsidRDefault="00487CE1" w:rsidP="00487CE1">
      <w:pPr>
        <w:pStyle w:val="Heading2"/>
      </w:pPr>
      <w:bookmarkStart w:id="80" w:name="_Toc231464554"/>
      <w:bookmarkStart w:id="81" w:name="_Toc236820786"/>
      <w:bookmarkStart w:id="82" w:name="_Toc237351826"/>
      <w:bookmarkStart w:id="83" w:name="_Toc237420909"/>
      <w:r>
        <w:t>Disability Act 2005</w:t>
      </w:r>
      <w:bookmarkEnd w:id="80"/>
      <w:bookmarkEnd w:id="81"/>
      <w:bookmarkEnd w:id="82"/>
      <w:bookmarkEnd w:id="83"/>
    </w:p>
    <w:p w14:paraId="750ACCFC" w14:textId="7BF4E7D1" w:rsidR="00487CE1" w:rsidRPr="00487CE1" w:rsidRDefault="00487CE1" w:rsidP="00487CE1">
      <w:r w:rsidRPr="00487CE1">
        <w:t>“</w:t>
      </w:r>
      <w:r>
        <w:t>D</w:t>
      </w:r>
      <w:r w:rsidRPr="00487CE1">
        <w:t>isability”, in relation to a person, means a substantial restriction in the capacity of the person to carry on a profession, business or occupation in the State or to participate in social or cultural life in the State by reason of an enduring physical, sensory, mental health or intellectual impairment</w:t>
      </w:r>
      <w:r>
        <w:t>.</w:t>
      </w:r>
    </w:p>
    <w:p w14:paraId="486DA5A5" w14:textId="18A2AA5C" w:rsidR="00487CE1" w:rsidRPr="00487CE1" w:rsidRDefault="00487CE1" w:rsidP="00487CE1">
      <w:pPr>
        <w:pStyle w:val="Heading2"/>
      </w:pPr>
      <w:bookmarkStart w:id="84" w:name="_Toc231464555"/>
      <w:bookmarkStart w:id="85" w:name="_Toc236820787"/>
      <w:bookmarkStart w:id="86" w:name="_Toc237351827"/>
      <w:bookmarkStart w:id="87" w:name="_Toc237420910"/>
      <w:r>
        <w:t>Equal Status Act</w:t>
      </w:r>
      <w:r w:rsidR="00056E79">
        <w:t xml:space="preserve"> 2000</w:t>
      </w:r>
      <w:bookmarkEnd w:id="84"/>
      <w:bookmarkEnd w:id="85"/>
      <w:bookmarkEnd w:id="86"/>
      <w:bookmarkEnd w:id="87"/>
    </w:p>
    <w:p w14:paraId="7541E48B" w14:textId="77777777" w:rsidR="00487CE1" w:rsidRDefault="00487CE1" w:rsidP="00487CE1">
      <w:r>
        <w:t>“Disability” means—</w:t>
      </w:r>
    </w:p>
    <w:p w14:paraId="319A2D27" w14:textId="655E7F2E" w:rsidR="00487CE1" w:rsidRDefault="00487CE1" w:rsidP="00487CE1">
      <w:pPr>
        <w:pStyle w:val="ListParagraph"/>
        <w:numPr>
          <w:ilvl w:val="0"/>
          <w:numId w:val="12"/>
        </w:numPr>
      </w:pPr>
      <w:r>
        <w:t>the total or partial absence of a person’s bodily or mental functions, including the absence of a part of a person’s body,</w:t>
      </w:r>
    </w:p>
    <w:p w14:paraId="4005DD59" w14:textId="77777777" w:rsidR="00487CE1" w:rsidRDefault="00487CE1" w:rsidP="00487CE1">
      <w:pPr>
        <w:pStyle w:val="ListParagraph"/>
        <w:numPr>
          <w:ilvl w:val="0"/>
          <w:numId w:val="12"/>
        </w:numPr>
      </w:pPr>
      <w:r>
        <w:t>the presence in the body of organisms causing, or likely to cause, chronic disease or illness,</w:t>
      </w:r>
    </w:p>
    <w:p w14:paraId="16913E65" w14:textId="77777777" w:rsidR="00487CE1" w:rsidRDefault="00487CE1" w:rsidP="00487CE1">
      <w:pPr>
        <w:pStyle w:val="ListParagraph"/>
        <w:numPr>
          <w:ilvl w:val="0"/>
          <w:numId w:val="12"/>
        </w:numPr>
      </w:pPr>
      <w:r>
        <w:t>the malfunction, malformation or disfigurement of a part of a person’s body,</w:t>
      </w:r>
    </w:p>
    <w:p w14:paraId="78D6273E" w14:textId="77777777" w:rsidR="00487CE1" w:rsidRDefault="00487CE1" w:rsidP="00487CE1">
      <w:pPr>
        <w:pStyle w:val="ListParagraph"/>
        <w:numPr>
          <w:ilvl w:val="0"/>
          <w:numId w:val="12"/>
        </w:numPr>
      </w:pPr>
      <w:r>
        <w:t>a condition or malfunction which results in a person learning differently from a person without the condition or malfunction, or</w:t>
      </w:r>
    </w:p>
    <w:p w14:paraId="5AEF4A21" w14:textId="458ACC8D" w:rsidR="00647485" w:rsidRDefault="00487CE1" w:rsidP="00F35CE7">
      <w:pPr>
        <w:pStyle w:val="ListParagraph"/>
        <w:numPr>
          <w:ilvl w:val="0"/>
          <w:numId w:val="12"/>
        </w:numPr>
      </w:pPr>
      <w:r>
        <w:lastRenderedPageBreak/>
        <w:t>a condition, disease or illness which affects a person’s thought processes, perception of reality, emotions or judgement or which results in disturbed behaviour.</w:t>
      </w:r>
    </w:p>
    <w:p w14:paraId="34FAD5C8" w14:textId="7D2E3C5D" w:rsidR="00511774" w:rsidRDefault="00511774" w:rsidP="00511774">
      <w:pPr>
        <w:pStyle w:val="Heading2"/>
      </w:pPr>
      <w:bookmarkStart w:id="88" w:name="_Toc231464556"/>
      <w:bookmarkStart w:id="89" w:name="_Toc236820788"/>
      <w:bookmarkStart w:id="90" w:name="_Toc237351828"/>
      <w:bookmarkStart w:id="91" w:name="_Toc237420911"/>
      <w:r>
        <w:t>UNCRPD</w:t>
      </w:r>
      <w:bookmarkEnd w:id="88"/>
      <w:bookmarkEnd w:id="89"/>
      <w:bookmarkEnd w:id="90"/>
      <w:bookmarkEnd w:id="91"/>
    </w:p>
    <w:p w14:paraId="621B4FC8" w14:textId="4627A9A8" w:rsidR="005755D2" w:rsidRDefault="00511774" w:rsidP="003B4A63">
      <w:r>
        <w:t>Persons with disabilities include those who have long-term physical, mental, intellectual or sensory impairments which in interaction with various barriers may hinder their full and effective participation in society on an equal basis with others.</w:t>
      </w:r>
    </w:p>
    <w:p w14:paraId="1593477E" w14:textId="08DB85CC" w:rsidR="003B4A63" w:rsidRDefault="003B4A63" w:rsidP="003B4A63">
      <w:pPr>
        <w:pStyle w:val="Heading1"/>
        <w:pBdr>
          <w:bottom w:val="single" w:sz="4" w:space="0" w:color="auto"/>
        </w:pBdr>
      </w:pPr>
      <w:bookmarkStart w:id="92" w:name="_Toc237420912"/>
      <w:r>
        <w:t>Annex 4: A</w:t>
      </w:r>
      <w:r w:rsidRPr="003B4A63">
        <w:t>dvice and consultation relating to the use of ‘special’ language and terminology in an education context</w:t>
      </w:r>
      <w:bookmarkEnd w:id="92"/>
    </w:p>
    <w:p w14:paraId="69B7591C" w14:textId="77777777" w:rsidR="003B4A63" w:rsidRDefault="003B4A63" w:rsidP="003B4A63">
      <w:pPr>
        <w:pStyle w:val="Heading2"/>
      </w:pPr>
      <w:bookmarkStart w:id="93" w:name="_Toc237351830"/>
      <w:bookmarkStart w:id="94" w:name="_Toc237420913"/>
      <w:r>
        <w:t>Background</w:t>
      </w:r>
      <w:bookmarkEnd w:id="93"/>
      <w:bookmarkEnd w:id="94"/>
    </w:p>
    <w:p w14:paraId="39E28068" w14:textId="77777777" w:rsidR="003B4A63" w:rsidRPr="00FC0FFF" w:rsidRDefault="003B4A63" w:rsidP="003B4A63">
      <w:r>
        <w:t>In June 2025, t</w:t>
      </w:r>
      <w:r w:rsidRPr="00FC0FFF">
        <w:t xml:space="preserve">he Department of Education and Youth published the </w:t>
      </w:r>
      <w:hyperlink r:id="rId47" w:anchor="epsen-act-2004-review-report-and-easy-read-report" w:history="1">
        <w:r w:rsidRPr="00015A3D">
          <w:rPr>
            <w:rStyle w:val="Hyperlink"/>
          </w:rPr>
          <w:t>Report on the Review of the Education for Persons with Special Educational Needs (EPSEN) Act 2004</w:t>
        </w:r>
      </w:hyperlink>
      <w:r>
        <w:t xml:space="preserve">. One of the key recommendations in the report was as follows: </w:t>
      </w:r>
    </w:p>
    <w:p w14:paraId="4164EB93" w14:textId="77777777" w:rsidR="003B4A63" w:rsidRDefault="003B4A63" w:rsidP="003B4A63">
      <w:pPr>
        <w:pStyle w:val="Quote"/>
      </w:pPr>
      <w:r>
        <w:t>The language and terminology to be used in policy and practice should be clarified, with evidence informed definitions where these are applicable. In this context, the name of the NCSE should be reviewed.</w:t>
      </w:r>
    </w:p>
    <w:p w14:paraId="57AE3F6B" w14:textId="77777777" w:rsidR="003B4A63" w:rsidRDefault="003B4A63" w:rsidP="003B4A63">
      <w:pPr>
        <w:pStyle w:val="Quote"/>
        <w:ind w:left="0"/>
      </w:pPr>
      <w:r>
        <w:t>The basis for the recommendation stipulated the following:</w:t>
      </w:r>
    </w:p>
    <w:p w14:paraId="52C3BD9E" w14:textId="77777777" w:rsidR="003B4A63" w:rsidRDefault="003B4A63" w:rsidP="003B4A63">
      <w:pPr>
        <w:pStyle w:val="Quote"/>
      </w:pPr>
      <w:r w:rsidRPr="00FC0FFF">
        <w:t>Consideration should be given to replacing the term “special” with “additional”, as this has emerged as the preferred term.</w:t>
      </w:r>
    </w:p>
    <w:p w14:paraId="3A4E36C2" w14:textId="77777777" w:rsidR="003B4A63" w:rsidRDefault="003B4A63" w:rsidP="003B4A63">
      <w:r>
        <w:t xml:space="preserve">Following engagement with the Department of Education and Youth and the National Council for Special Education, the National Disability Authority (NDA) agreed to review and update its advice on the use of ‘special’ in an education context, as set out in its </w:t>
      </w:r>
      <w:hyperlink r:id="rId48" w:history="1">
        <w:r w:rsidRPr="00D44C5E">
          <w:rPr>
            <w:rStyle w:val="Hyperlink"/>
          </w:rPr>
          <w:t>advice paper on disability language and terminology</w:t>
        </w:r>
      </w:hyperlink>
      <w:r>
        <w:t xml:space="preserve">. The NDA had already begun work updating this advice paper as per </w:t>
      </w:r>
      <w:r w:rsidRPr="00D44C5E">
        <w:t xml:space="preserve">Action 13 of the </w:t>
      </w:r>
      <w:hyperlink r:id="rId49" w:history="1">
        <w:r w:rsidRPr="00D44C5E">
          <w:rPr>
            <w:rStyle w:val="Hyperlink"/>
          </w:rPr>
          <w:t>Autism Innovation Strategy</w:t>
        </w:r>
      </w:hyperlink>
      <w:r w:rsidRPr="00D44C5E">
        <w:t>.</w:t>
      </w:r>
    </w:p>
    <w:p w14:paraId="65977A94" w14:textId="77777777" w:rsidR="003B4A63" w:rsidRDefault="003B4A63" w:rsidP="003B4A63">
      <w:r w:rsidRPr="00D44C5E">
        <w:t>The NDA’s</w:t>
      </w:r>
      <w:r>
        <w:t xml:space="preserve"> former</w:t>
      </w:r>
      <w:r w:rsidRPr="00D44C5E">
        <w:t xml:space="preserve"> advice paper on disability language and terminology state</w:t>
      </w:r>
      <w:r>
        <w:t>d</w:t>
      </w:r>
      <w:r w:rsidRPr="00D44C5E">
        <w:t xml:space="preserve"> the following regarding</w:t>
      </w:r>
      <w:r>
        <w:t xml:space="preserve"> the use of</w:t>
      </w:r>
      <w:r w:rsidRPr="00D44C5E">
        <w:t xml:space="preserve"> ‘special’ </w:t>
      </w:r>
      <w:r>
        <w:t xml:space="preserve">language </w:t>
      </w:r>
      <w:r w:rsidRPr="00D44C5E">
        <w:t>in an education context:</w:t>
      </w:r>
    </w:p>
    <w:tbl>
      <w:tblPr>
        <w:tblStyle w:val="TableGrid"/>
        <w:tblpPr w:leftFromText="180" w:rightFromText="180" w:vertAnchor="text" w:tblpX="-3" w:tblpY="1"/>
        <w:tblOverlap w:val="never"/>
        <w:tblW w:w="86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20" w:firstRow="1" w:lastRow="0" w:firstColumn="0" w:lastColumn="0" w:noHBand="0" w:noVBand="0"/>
        <w:tblCaption w:val="Table 1: Terms no longer in use and suggested alternative terms"/>
        <w:tblDescription w:val="A list of terms no longer in use and recommended alternative terms."/>
      </w:tblPr>
      <w:tblGrid>
        <w:gridCol w:w="2876"/>
        <w:gridCol w:w="2877"/>
        <w:gridCol w:w="2877"/>
      </w:tblGrid>
      <w:tr w:rsidR="003B4A63" w:rsidRPr="008012E9" w14:paraId="24650636" w14:textId="77777777" w:rsidTr="0071623C">
        <w:tc>
          <w:tcPr>
            <w:tcW w:w="2876" w:type="dxa"/>
          </w:tcPr>
          <w:p w14:paraId="7F467241" w14:textId="77777777" w:rsidR="003B4A63" w:rsidRPr="008012E9" w:rsidRDefault="003B4A63" w:rsidP="0071623C">
            <w:pPr>
              <w:spacing w:after="240"/>
              <w:rPr>
                <w:b/>
              </w:rPr>
            </w:pPr>
            <w:r w:rsidRPr="008012E9">
              <w:rPr>
                <w:b/>
              </w:rPr>
              <w:t>Terms not to use</w:t>
            </w:r>
          </w:p>
        </w:tc>
        <w:tc>
          <w:tcPr>
            <w:tcW w:w="2877" w:type="dxa"/>
          </w:tcPr>
          <w:p w14:paraId="4C9A166F" w14:textId="77777777" w:rsidR="003B4A63" w:rsidRPr="008012E9" w:rsidRDefault="003B4A63" w:rsidP="0071623C">
            <w:pPr>
              <w:spacing w:after="240"/>
              <w:rPr>
                <w:b/>
              </w:rPr>
            </w:pPr>
            <w:r w:rsidRPr="008012E9">
              <w:rPr>
                <w:b/>
              </w:rPr>
              <w:t>Why</w:t>
            </w:r>
          </w:p>
        </w:tc>
        <w:tc>
          <w:tcPr>
            <w:tcW w:w="2877" w:type="dxa"/>
          </w:tcPr>
          <w:p w14:paraId="4E5B6CAD" w14:textId="77777777" w:rsidR="003B4A63" w:rsidRPr="008012E9" w:rsidRDefault="003B4A63" w:rsidP="0071623C">
            <w:pPr>
              <w:spacing w:after="240"/>
              <w:rPr>
                <w:b/>
              </w:rPr>
            </w:pPr>
            <w:r w:rsidRPr="008012E9">
              <w:rPr>
                <w:b/>
              </w:rPr>
              <w:t>Recommended alternative terms</w:t>
            </w:r>
          </w:p>
        </w:tc>
      </w:tr>
      <w:tr w:rsidR="003B4A63" w:rsidRPr="008012E9" w14:paraId="53F3AEF5" w14:textId="77777777" w:rsidTr="0071623C">
        <w:tc>
          <w:tcPr>
            <w:tcW w:w="2876" w:type="dxa"/>
          </w:tcPr>
          <w:p w14:paraId="52AC0588" w14:textId="77777777" w:rsidR="003B4A63" w:rsidRPr="008012E9" w:rsidRDefault="003B4A63" w:rsidP="0071623C">
            <w:pPr>
              <w:spacing w:after="240"/>
              <w:rPr>
                <w:b/>
              </w:rPr>
            </w:pPr>
            <w:r w:rsidRPr="008012E9">
              <w:rPr>
                <w:b/>
              </w:rPr>
              <w:lastRenderedPageBreak/>
              <w:t>‘Special’ in an education context e.g. special school, special class, SEN (Special Educational Needs) student</w:t>
            </w:r>
          </w:p>
        </w:tc>
        <w:tc>
          <w:tcPr>
            <w:tcW w:w="2877" w:type="dxa"/>
          </w:tcPr>
          <w:p w14:paraId="2C5D09ED" w14:textId="77777777" w:rsidR="003B4A63" w:rsidRPr="008012E9" w:rsidRDefault="003B4A63" w:rsidP="0071623C">
            <w:r w:rsidRPr="008012E9">
              <w:t xml:space="preserve">This term can be patronising towards disabled children and students and can have the effect of ‘othering’ them. </w:t>
            </w:r>
          </w:p>
          <w:p w14:paraId="08528292" w14:textId="2FF3F942" w:rsidR="003B4A63" w:rsidRDefault="003B4A63" w:rsidP="0071623C">
            <w:r w:rsidRPr="008012E9">
              <w:t>Language which ‘others’ disabled children and students can perpetuate ideas of separate or segregated education systems instead of supporting the progression towards inclusive education as envisaged by UNCRPD.</w:t>
            </w:r>
          </w:p>
          <w:p w14:paraId="6067DABA" w14:textId="77777777" w:rsidR="003B4A63" w:rsidRPr="008012E9" w:rsidRDefault="003B4A63" w:rsidP="0071623C"/>
          <w:p w14:paraId="0B3EFA8C" w14:textId="3DAE361D" w:rsidR="003B4A63" w:rsidRPr="008012E9" w:rsidRDefault="003B4A63" w:rsidP="0071623C">
            <w:pPr>
              <w:spacing w:after="240"/>
            </w:pPr>
            <w:r w:rsidRPr="008012E9">
              <w:t>However, we recognise that this term is used in legislation e.g. the EPSEN Act 2004 which means its use is unavoidable in some circumstances at present.</w:t>
            </w:r>
          </w:p>
        </w:tc>
        <w:tc>
          <w:tcPr>
            <w:tcW w:w="2877" w:type="dxa"/>
          </w:tcPr>
          <w:p w14:paraId="0A1E92B2" w14:textId="77777777" w:rsidR="003B4A63" w:rsidRDefault="003B4A63" w:rsidP="0071623C">
            <w:pPr>
              <w:spacing w:after="240"/>
            </w:pPr>
            <w:r w:rsidRPr="008012E9">
              <w:t xml:space="preserve">There is currently no consensus regarding an alternative for the word 'special’ in an education context. Some people use the word ‘additional’ e.g. ‘additional educational needs’. </w:t>
            </w:r>
          </w:p>
          <w:p w14:paraId="51EE753A" w14:textId="77777777" w:rsidR="003B4A63" w:rsidRPr="008012E9" w:rsidRDefault="003B4A63" w:rsidP="0071623C">
            <w:pPr>
              <w:spacing w:after="240"/>
            </w:pPr>
            <w:r w:rsidRPr="008012E9">
              <w:t xml:space="preserve">However, it is not fully satisfactory from an inclusive education perspective, as all children and students have individualised needs and no one’s needs are ‘additional’. </w:t>
            </w:r>
          </w:p>
          <w:p w14:paraId="4414259C" w14:textId="77777777" w:rsidR="003B4A63" w:rsidRPr="008012E9" w:rsidRDefault="003B4A63" w:rsidP="0071623C">
            <w:pPr>
              <w:spacing w:after="240"/>
            </w:pPr>
            <w:r w:rsidRPr="008012E9">
              <w:t>Further consultation is needed in order to establish acceptable alternative terminology. The NDA is aware that this language may be examined as part of the review of the EPSEN Act.</w:t>
            </w:r>
          </w:p>
        </w:tc>
      </w:tr>
    </w:tbl>
    <w:p w14:paraId="468BCC50" w14:textId="77777777" w:rsidR="003B4A63" w:rsidRDefault="003B4A63" w:rsidP="003B4A63"/>
    <w:p w14:paraId="7C29F4B2" w14:textId="652D7A85" w:rsidR="003B4A63" w:rsidRDefault="003B4A63" w:rsidP="003B4A63">
      <w:r>
        <w:t xml:space="preserve">In this </w:t>
      </w:r>
      <w:r w:rsidR="009C3B05">
        <w:t>annex</w:t>
      </w:r>
      <w:r>
        <w:t>, the NDA has collated findings from recent public and stakeholder consultations</w:t>
      </w:r>
      <w:r w:rsidRPr="00485A9E">
        <w:t xml:space="preserve"> relating to special educational terminology</w:t>
      </w:r>
      <w:r>
        <w:t xml:space="preserve">, including those undertaken as part of the EPSEN Act review and the SNA Workforce Development Plan, as well as those undertaken by the NDA as part of updates to its </w:t>
      </w:r>
      <w:r w:rsidRPr="00972C57">
        <w:t>advice paper on disability language and terminology</w:t>
      </w:r>
      <w:r>
        <w:t xml:space="preserve">. The purpose of this exercise was to inform the NDA’s work in providing evidence-informed recommendations in relation to language and terminology use concerning the term ‘special’ in education. </w:t>
      </w:r>
    </w:p>
    <w:p w14:paraId="709D567C" w14:textId="77777777" w:rsidR="003B4A63" w:rsidRDefault="003B4A63" w:rsidP="003B4A63">
      <w:pPr>
        <w:pStyle w:val="NDABullet"/>
        <w:numPr>
          <w:ilvl w:val="0"/>
          <w:numId w:val="0"/>
        </w:numPr>
      </w:pPr>
      <w:r>
        <w:t>Most of the consultation findings relate to ‘special educational needs’ terminology. However, there are some consultation findings in relation to special needs assistant, special school, special class and special education teacher terminology.</w:t>
      </w:r>
    </w:p>
    <w:p w14:paraId="5F0BBCC5" w14:textId="77777777" w:rsidR="003B4A63" w:rsidRDefault="003B4A63" w:rsidP="003B4A63">
      <w:pPr>
        <w:pStyle w:val="NDABullet"/>
        <w:numPr>
          <w:ilvl w:val="0"/>
          <w:numId w:val="0"/>
        </w:numPr>
      </w:pPr>
      <w:r>
        <w:t xml:space="preserve">Where feasible, the NDA also undertook a scan of other jurisdictions to compare the terminology used in special education. This scan shows that </w:t>
      </w:r>
      <w:r>
        <w:lastRenderedPageBreak/>
        <w:t>there is no one internationally accepted approach, with many jurisdictions still using ‘special’ language and terminology in an education context. It should also be borne in mind that qualifications and responsibilities differ for roles and professions in each country, making a comparison difficult.</w:t>
      </w:r>
    </w:p>
    <w:p w14:paraId="6055B6CB" w14:textId="77777777" w:rsidR="003B4A63" w:rsidRDefault="003B4A63" w:rsidP="003B4A63">
      <w:pPr>
        <w:pStyle w:val="NDABullet"/>
        <w:numPr>
          <w:ilvl w:val="0"/>
          <w:numId w:val="0"/>
        </w:numPr>
      </w:pPr>
      <w:r>
        <w:t>The NDA’s advice</w:t>
      </w:r>
      <w:r w:rsidRPr="00F727F0">
        <w:t xml:space="preserve"> is outlined </w:t>
      </w:r>
      <w:r>
        <w:t>in the next section, with the consultation findings outlined thereafter</w:t>
      </w:r>
      <w:r w:rsidRPr="00F727F0">
        <w:t xml:space="preserve">. </w:t>
      </w:r>
      <w:r>
        <w:t>The following comment from the European Agency for Special Needs and Inclusive Education, in their report</w:t>
      </w:r>
      <w:r w:rsidRPr="00A42486">
        <w:t xml:space="preserve"> </w:t>
      </w:r>
      <w:r>
        <w:t xml:space="preserve">on </w:t>
      </w:r>
      <w:hyperlink r:id="rId50" w:history="1">
        <w:r w:rsidRPr="00A42486">
          <w:rPr>
            <w:rStyle w:val="Hyperlink"/>
          </w:rPr>
          <w:t>Legislative Definitions around Learners’ Needs</w:t>
        </w:r>
      </w:hyperlink>
      <w:r>
        <w:t xml:space="preserve">, highlights some of the challenges in offering advice in this area: </w:t>
      </w:r>
    </w:p>
    <w:p w14:paraId="535272CB" w14:textId="77777777" w:rsidR="003B4A63" w:rsidRDefault="003B4A63" w:rsidP="003B4A63">
      <w:pPr>
        <w:pStyle w:val="Quote"/>
      </w:pPr>
      <w:r w:rsidRPr="00567FD4">
        <w:t>Developments in thinking around inclusive education as an approach to high-quality education for all learners lead to discussions around the need to identify learners’ needs without using different labels (in particular, labels based on medical or deficit models). All countries are currently facing the problem of framing their legislation and policy so that it clearly aims to ensure the full participation of and raised achievement for all learners in a way that avoids labelling individuals or groups of learners. The dilemma of whether to use different labels or not is evident in countries’ legislation and policy documents, implementation strategies and plans, and in their monitoring and data collection activities.</w:t>
      </w:r>
    </w:p>
    <w:p w14:paraId="1D0AC8EA" w14:textId="77777777" w:rsidR="003B4A63" w:rsidRPr="00F62506" w:rsidRDefault="003B4A63" w:rsidP="003B4A63">
      <w:pPr>
        <w:pStyle w:val="Heading2"/>
      </w:pPr>
      <w:bookmarkStart w:id="95" w:name="_Toc237351831"/>
      <w:bookmarkStart w:id="96" w:name="_Toc237420914"/>
      <w:r>
        <w:t>Advice</w:t>
      </w:r>
      <w:bookmarkEnd w:id="95"/>
      <w:bookmarkEnd w:id="96"/>
      <w:r>
        <w:t xml:space="preserve"> </w:t>
      </w:r>
    </w:p>
    <w:p w14:paraId="41CA7374" w14:textId="77777777" w:rsidR="003B4A63" w:rsidRDefault="003B4A63" w:rsidP="003B4A63">
      <w:r>
        <w:t>The NDA’s advice on the use of ‘special’ language and terminology in an education context relates to policy and practice. Finding a workable definition for legislation is a separate and more complex undertaking, involving different considerations.</w:t>
      </w:r>
    </w:p>
    <w:p w14:paraId="0EBBF6B2" w14:textId="77777777" w:rsidR="003B4A63" w:rsidRDefault="003B4A63" w:rsidP="003B4A63">
      <w:r w:rsidRPr="008E4D2D">
        <w:t xml:space="preserve">This proposed advice is not mandatory but offers guidance to </w:t>
      </w:r>
      <w:r>
        <w:t xml:space="preserve">education </w:t>
      </w:r>
      <w:r w:rsidRPr="008E4D2D">
        <w:t xml:space="preserve">stakeholders and seeks to shape the direction of travel in relation to inclusive terminology in education. </w:t>
      </w:r>
      <w:r>
        <w:t xml:space="preserve">Given the complexities in this area, the NDA recognises that these proposed changes will not be </w:t>
      </w:r>
      <w:r w:rsidRPr="008E4D2D">
        <w:t>fully satisfactory</w:t>
      </w:r>
      <w:r>
        <w:t xml:space="preserve"> to all. The NDA also recognises that change may take time to be adopted and embedded and </w:t>
      </w:r>
      <w:r w:rsidRPr="00A01C2C">
        <w:t>that terminology</w:t>
      </w:r>
      <w:r>
        <w:t xml:space="preserve"> change</w:t>
      </w:r>
      <w:r w:rsidRPr="00A01C2C">
        <w:t xml:space="preserve"> </w:t>
      </w:r>
      <w:r>
        <w:t>in the absence of cultural change</w:t>
      </w:r>
      <w:r w:rsidRPr="00A01C2C">
        <w:t xml:space="preserve"> will not </w:t>
      </w:r>
      <w:r>
        <w:t>eliminate</w:t>
      </w:r>
      <w:r w:rsidRPr="00A01C2C">
        <w:t xml:space="preserve"> educational exclusion or stigma</w:t>
      </w:r>
      <w:r>
        <w:t xml:space="preserve">. </w:t>
      </w:r>
    </w:p>
    <w:p w14:paraId="5BF3BE10" w14:textId="77777777" w:rsidR="003B4A63" w:rsidRDefault="003B4A63" w:rsidP="003B4A63">
      <w:r>
        <w:t>The NDA further acknowledges that some stakeholders would prefer if educational change were prioritised over terminology and language change. However, the purpose of this paper is solely to provide advice on disability language and terminology.</w:t>
      </w:r>
    </w:p>
    <w:p w14:paraId="1E2B0140" w14:textId="20D8543F" w:rsidR="003B4A63" w:rsidRDefault="003B4A63" w:rsidP="003B4A63">
      <w:r>
        <w:t>Until such time as the EPSEN Act and other relevant legislation are changed, the NDA also recognises that use of the term ‘special’ in education may</w:t>
      </w:r>
      <w:r w:rsidR="000B51ED">
        <w:t xml:space="preserve"> still</w:t>
      </w:r>
      <w:r>
        <w:t xml:space="preserve"> be</w:t>
      </w:r>
      <w:r w:rsidR="000B51ED">
        <w:t xml:space="preserve"> in use and therefore</w:t>
      </w:r>
      <w:r>
        <w:t xml:space="preserve"> required in some circumstances.</w:t>
      </w:r>
    </w:p>
    <w:p w14:paraId="72DBC219" w14:textId="77777777" w:rsidR="003B4A63" w:rsidRDefault="003B4A63" w:rsidP="003B4A63">
      <w:pPr>
        <w:pStyle w:val="Heading3"/>
      </w:pPr>
      <w:bookmarkStart w:id="97" w:name="_Toc237351832"/>
      <w:bookmarkStart w:id="98" w:name="_Toc237420915"/>
      <w:r>
        <w:lastRenderedPageBreak/>
        <w:t>Special educational needs</w:t>
      </w:r>
      <w:bookmarkEnd w:id="97"/>
      <w:bookmarkEnd w:id="98"/>
    </w:p>
    <w:p w14:paraId="73B22EB7" w14:textId="1E4DD07D" w:rsidR="003B4A63" w:rsidRDefault="003B4A63" w:rsidP="003B4A63">
      <w:r>
        <w:t xml:space="preserve">Although there was no clear consensus, </w:t>
      </w:r>
      <w:r w:rsidR="000B51ED">
        <w:t>‘</w:t>
      </w:r>
      <w:r>
        <w:t>children with additional educational needs</w:t>
      </w:r>
      <w:r w:rsidR="000B51ED">
        <w:t>’</w:t>
      </w:r>
      <w:r>
        <w:t xml:space="preserve"> emerged as the preferred term from the EPSEN Act review, though some young people disliked the idea of putting a wide range of people with different needs and disabilities into one category. In addition</w:t>
      </w:r>
      <w:r w:rsidRPr="008E4D2D">
        <w:t>, students were considerably more likely than other groups consulted (such as parents and staff) to say that</w:t>
      </w:r>
      <w:r>
        <w:t xml:space="preserve"> </w:t>
      </w:r>
      <w:r w:rsidRPr="008E4D2D">
        <w:t>language and terminology did not matter to them.</w:t>
      </w:r>
      <w:r w:rsidRPr="008656E0">
        <w:t xml:space="preserve"> </w:t>
      </w:r>
      <w:r>
        <w:t xml:space="preserve">This point was encapsulated by one student as follows: </w:t>
      </w:r>
      <w:r w:rsidRPr="008656E0">
        <w:t>“I think these words are fine. I think it needs to focus on better support not changing words.”</w:t>
      </w:r>
    </w:p>
    <w:p w14:paraId="15B72994" w14:textId="77777777" w:rsidR="003B4A63" w:rsidRDefault="003B4A63" w:rsidP="003B4A63">
      <w:r>
        <w:t>DPOs favoured terminology around children with educational support needs or children with specific educational needs.</w:t>
      </w:r>
    </w:p>
    <w:p w14:paraId="2EC2D96D" w14:textId="240F32DF" w:rsidR="003B4A63" w:rsidRDefault="003B4A63" w:rsidP="003B4A63">
      <w:r>
        <w:t xml:space="preserve">While it would be preferable to shift the language away from a ‘student who has needs’ to a ‘student who requires support’ (one student in the EPSEN Act review consultation stated that </w:t>
      </w:r>
      <w:r w:rsidRPr="00043895">
        <w:t>“Even needs suggests something negative.”</w:t>
      </w:r>
      <w:r>
        <w:t xml:space="preserve">), the recognition of needs </w:t>
      </w:r>
      <w:r w:rsidR="00901432">
        <w:t>is</w:t>
      </w:r>
      <w:r>
        <w:t xml:space="preserve"> central to unlocking supports in education.</w:t>
      </w:r>
    </w:p>
    <w:p w14:paraId="041BE918" w14:textId="77777777" w:rsidR="003B4A63" w:rsidRDefault="003B4A63" w:rsidP="003B4A63">
      <w:r>
        <w:t xml:space="preserve">The NDA advises that use of the term ‘additional educational support needs’ is not designed to be a one size fits all category, but a term used to ensure that children who require support in education are recognised and provided with same. This change, while not perfect, provides an option for a shift away from the word ‘special’, with consensus amongst consultees that a change is needed.  </w:t>
      </w:r>
    </w:p>
    <w:p w14:paraId="3DC9DD90" w14:textId="77777777" w:rsidR="003B4A63" w:rsidRDefault="003B4A63" w:rsidP="003B4A63">
      <w:pPr>
        <w:pStyle w:val="NDABullet"/>
      </w:pPr>
      <w:r>
        <w:t xml:space="preserve">Advice: Change children with special educational needs to children with additional educational support </w:t>
      </w:r>
      <w:r w:rsidRPr="00043895">
        <w:t>needs</w:t>
      </w:r>
    </w:p>
    <w:p w14:paraId="0445BEB9" w14:textId="77777777" w:rsidR="003B4A63" w:rsidRDefault="003B4A63" w:rsidP="003B4A63">
      <w:pPr>
        <w:pStyle w:val="Heading3"/>
      </w:pPr>
      <w:bookmarkStart w:id="99" w:name="_Toc237351833"/>
      <w:bookmarkStart w:id="100" w:name="_Toc237420916"/>
      <w:r>
        <w:t>Special needs assistant</w:t>
      </w:r>
      <w:bookmarkEnd w:id="99"/>
      <w:bookmarkEnd w:id="100"/>
    </w:p>
    <w:p w14:paraId="02B277C8" w14:textId="22484CB2" w:rsidR="003B4A63" w:rsidRDefault="003B4A63" w:rsidP="003B4A63">
      <w:r w:rsidRPr="000D5EE0">
        <w:t>SNAs are specifically assigned to address</w:t>
      </w:r>
      <w:r>
        <w:t xml:space="preserve"> the</w:t>
      </w:r>
      <w:r w:rsidRPr="000D5EE0">
        <w:t xml:space="preserve"> </w:t>
      </w:r>
      <w:r>
        <w:t xml:space="preserve">core </w:t>
      </w:r>
      <w:r w:rsidRPr="000D5EE0">
        <w:t>care needs</w:t>
      </w:r>
      <w:r>
        <w:t xml:space="preserve"> of primary post-primary and special school students</w:t>
      </w:r>
      <w:r w:rsidRPr="000D5EE0">
        <w:t xml:space="preserve"> rather than</w:t>
      </w:r>
      <w:r>
        <w:t xml:space="preserve"> provide</w:t>
      </w:r>
      <w:r w:rsidRPr="000D5EE0">
        <w:t xml:space="preserve"> pedagogical or </w:t>
      </w:r>
      <w:r>
        <w:t>teaching</w:t>
      </w:r>
      <w:r w:rsidRPr="000D5EE0">
        <w:t xml:space="preserve"> support</w:t>
      </w:r>
      <w:r>
        <w:t xml:space="preserve">. However, </w:t>
      </w:r>
      <w:hyperlink r:id="rId51" w:history="1">
        <w:r w:rsidRPr="009C3B05">
          <w:rPr>
            <w:rStyle w:val="Hyperlink"/>
          </w:rPr>
          <w:t>Circular 0032/2026</w:t>
        </w:r>
      </w:hyperlink>
      <w:r>
        <w:t xml:space="preserve"> now provides that there is a role for SNA support for access to, engagement and participation in learning under the direction of the teacher.</w:t>
      </w:r>
      <w:r w:rsidR="009D70FA">
        <w:rPr>
          <w:rStyle w:val="FootnoteReference"/>
        </w:rPr>
        <w:footnoteReference w:id="10"/>
      </w:r>
      <w:r>
        <w:t xml:space="preserve"> The same Circular also recognises the role of SNAs in the whole school community developing and fostering students’ independence.</w:t>
      </w:r>
    </w:p>
    <w:p w14:paraId="13A9EC74" w14:textId="77777777" w:rsidR="003B4A63" w:rsidRDefault="003B4A63" w:rsidP="003B4A63">
      <w:r>
        <w:t xml:space="preserve">The recently published </w:t>
      </w:r>
      <w:hyperlink r:id="rId52" w:history="1">
        <w:r w:rsidRPr="00945C12">
          <w:rPr>
            <w:rStyle w:val="Hyperlink"/>
          </w:rPr>
          <w:t>SNA Workforce Development Plan</w:t>
        </w:r>
      </w:hyperlink>
      <w:r>
        <w:t xml:space="preserve"> noted that some schools use alternative titles such as ‘inclusion support assistant’ or ‘additional needs assistant’ for SNAs working in their schools. Nevertheless, the Plan recommended that the existing SNA title should remain, stating that it is widely recognised and embedded in policy and practice. </w:t>
      </w:r>
    </w:p>
    <w:p w14:paraId="78E0EBD7" w14:textId="77777777" w:rsidR="003B4A63" w:rsidRDefault="003B4A63" w:rsidP="003B4A63">
      <w:r>
        <w:lastRenderedPageBreak/>
        <w:t>While acknowledging the findings of the SNA Workforce Development Plan consultation, the NDA is of the view that – in the context of other proposed changes to ‘special’ terminology in an education context and wider moves towards a more inclusive education system – consideration of a title change may be merited.</w:t>
      </w:r>
      <w:r w:rsidRPr="008E76DD">
        <w:t xml:space="preserve"> </w:t>
      </w:r>
      <w:r>
        <w:t xml:space="preserve">The NDA is of the view that the titles of ‘Additional Needs Assistant’, ‘Student Assistant’ or ‘Inclusion Support Assistant’ </w:t>
      </w:r>
      <w:r w:rsidRPr="008F50CD">
        <w:t>should be considered as</w:t>
      </w:r>
      <w:r>
        <w:t xml:space="preserve"> a</w:t>
      </w:r>
      <w:r w:rsidRPr="008F50CD">
        <w:t xml:space="preserve"> replacement title</w:t>
      </w:r>
      <w:r>
        <w:t xml:space="preserve"> </w:t>
      </w:r>
    </w:p>
    <w:p w14:paraId="67C495CF" w14:textId="77777777" w:rsidR="003B4A63" w:rsidRDefault="003B4A63" w:rsidP="003B4A63">
      <w:pPr>
        <w:pStyle w:val="NDABullet"/>
      </w:pPr>
      <w:r>
        <w:t>Advice: Consider changing Special Needs Assistant title to Additional Needs Assistant, Student Assistant or Inclusion Support Assistant</w:t>
      </w:r>
    </w:p>
    <w:p w14:paraId="7BB40607" w14:textId="77777777" w:rsidR="003B4A63" w:rsidRPr="00F62506" w:rsidRDefault="003B4A63" w:rsidP="003B4A63">
      <w:pPr>
        <w:pStyle w:val="NDABullet"/>
      </w:pPr>
      <w:r>
        <w:t xml:space="preserve">Advice: In practice, students should be permitted to call the SNA by their first name, or, if deemed preferable by the school, </w:t>
      </w:r>
      <w:r w:rsidRPr="00222163">
        <w:t xml:space="preserve">they may be asked to use a formal title </w:t>
      </w:r>
      <w:r>
        <w:t xml:space="preserve">(Mr, Ms and so on). </w:t>
      </w:r>
      <w:r w:rsidRPr="00043895">
        <w:t>Schools should take a consistent approach in this regard</w:t>
      </w:r>
      <w:r>
        <w:t xml:space="preserve"> (for example, all SNAs in the school should either be called by their first name or use a formal title)</w:t>
      </w:r>
    </w:p>
    <w:p w14:paraId="445846F5" w14:textId="77777777" w:rsidR="003B4A63" w:rsidRDefault="003B4A63" w:rsidP="003B4A63">
      <w:pPr>
        <w:pStyle w:val="Heading3"/>
      </w:pPr>
      <w:bookmarkStart w:id="101" w:name="_Toc237351834"/>
      <w:bookmarkStart w:id="102" w:name="_Toc237420917"/>
      <w:r>
        <w:t>Special school</w:t>
      </w:r>
      <w:bookmarkEnd w:id="101"/>
      <w:bookmarkEnd w:id="102"/>
    </w:p>
    <w:p w14:paraId="09A70E22" w14:textId="77777777" w:rsidR="003B4A63" w:rsidRDefault="003B4A63" w:rsidP="003B4A63">
      <w:pPr>
        <w:pStyle w:val="NDABullet"/>
      </w:pPr>
      <w:r>
        <w:t>Advice: Change special school to additional educational support school</w:t>
      </w:r>
    </w:p>
    <w:p w14:paraId="68D5DBC2" w14:textId="77777777" w:rsidR="003B4A63" w:rsidRPr="00F62506" w:rsidRDefault="003B4A63" w:rsidP="003B4A63">
      <w:pPr>
        <w:pStyle w:val="NDABullet"/>
      </w:pPr>
      <w:r>
        <w:t>A</w:t>
      </w:r>
      <w:r w:rsidRPr="00EF564B">
        <w:t xml:space="preserve">dvice: </w:t>
      </w:r>
      <w:r>
        <w:t>In practice, a</w:t>
      </w:r>
      <w:r w:rsidRPr="00EF564B">
        <w:t>ll schools should choose individual names and</w:t>
      </w:r>
      <w:r>
        <w:t xml:space="preserve"> neither</w:t>
      </w:r>
      <w:r w:rsidRPr="00EF564B">
        <w:t xml:space="preserve"> ‘special</w:t>
      </w:r>
      <w:r>
        <w:t xml:space="preserve"> school</w:t>
      </w:r>
      <w:r w:rsidRPr="00EF564B">
        <w:t>’</w:t>
      </w:r>
      <w:r>
        <w:t xml:space="preserve"> nor ‘additional educational support school’</w:t>
      </w:r>
      <w:r w:rsidRPr="00EF564B">
        <w:t xml:space="preserve"> should be used in the title of any school</w:t>
      </w:r>
      <w:r>
        <w:t>. F</w:t>
      </w:r>
      <w:r w:rsidRPr="00EF564B">
        <w:t>or example, instead of Saint Francis Special School</w:t>
      </w:r>
      <w:r>
        <w:t xml:space="preserve"> or Saint Francis Additional Educational Support School</w:t>
      </w:r>
      <w:r w:rsidRPr="00EF564B">
        <w:t>, use Saint Francis Schoo</w:t>
      </w:r>
      <w:r>
        <w:t>l</w:t>
      </w:r>
    </w:p>
    <w:p w14:paraId="6F5C7E29" w14:textId="77777777" w:rsidR="003B4A63" w:rsidRDefault="003B4A63" w:rsidP="003B4A63">
      <w:pPr>
        <w:pStyle w:val="Heading3"/>
      </w:pPr>
      <w:bookmarkStart w:id="103" w:name="_Toc237351835"/>
      <w:bookmarkStart w:id="104" w:name="_Toc237420918"/>
      <w:r>
        <w:t>Special class</w:t>
      </w:r>
      <w:bookmarkEnd w:id="103"/>
      <w:bookmarkEnd w:id="104"/>
    </w:p>
    <w:p w14:paraId="4A60DF2F" w14:textId="77777777" w:rsidR="003B4A63" w:rsidRDefault="003B4A63" w:rsidP="003B4A63">
      <w:pPr>
        <w:pStyle w:val="NDABullet"/>
      </w:pPr>
      <w:r>
        <w:t>Advice: Change special class to additional educational support class</w:t>
      </w:r>
    </w:p>
    <w:p w14:paraId="015EE452" w14:textId="77777777" w:rsidR="003B4A63" w:rsidRDefault="003B4A63" w:rsidP="003B4A63">
      <w:pPr>
        <w:pStyle w:val="NDABullet"/>
      </w:pPr>
      <w:r>
        <w:t>Advice: In practice, all classes should be assigned individualised names and neither ‘special class’ nor ‘additional educational support class’ should be used to identify any class. For example, each junior infants’ class in a mainstream school (including a class designated as special in law) might be named after a type of tree or bird or saint to ensure that no individual class is singled out</w:t>
      </w:r>
    </w:p>
    <w:p w14:paraId="3069D3E3" w14:textId="77777777" w:rsidR="003B4A63" w:rsidRDefault="003B4A63" w:rsidP="003B4A63">
      <w:pPr>
        <w:pStyle w:val="NDABullet"/>
      </w:pPr>
      <w:r>
        <w:t xml:space="preserve">Advice: Avoid describing classes as </w:t>
      </w:r>
      <w:r w:rsidRPr="00EF564B">
        <w:t xml:space="preserve">Autism Spectrum Disorder (ASD) Unit </w:t>
      </w:r>
    </w:p>
    <w:p w14:paraId="66F28AD9" w14:textId="77777777" w:rsidR="003B4A63" w:rsidRDefault="003B4A63" w:rsidP="003B4A63">
      <w:pPr>
        <w:pStyle w:val="NDABullet"/>
      </w:pPr>
      <w:r>
        <w:t>Advice: Regardless of configuration, ‘special classes’ (howsoever described) should be given the same name</w:t>
      </w:r>
    </w:p>
    <w:p w14:paraId="01C594F1" w14:textId="77777777" w:rsidR="003B4A63" w:rsidRPr="00F62506" w:rsidRDefault="003B4A63" w:rsidP="003B4A63">
      <w:pPr>
        <w:pStyle w:val="NDABullet"/>
      </w:pPr>
      <w:r>
        <w:t>Advice: Inclusive language should not be used to describe settings which are not considered inclusive under the UN Convention on the Rights of Persons with Disabilities (UNCRPD)</w:t>
      </w:r>
    </w:p>
    <w:p w14:paraId="13EFA524" w14:textId="77777777" w:rsidR="003B4A63" w:rsidRPr="00F62506" w:rsidRDefault="003B4A63" w:rsidP="003B4A63">
      <w:pPr>
        <w:pStyle w:val="Heading3"/>
      </w:pPr>
      <w:bookmarkStart w:id="105" w:name="_Toc237351836"/>
      <w:bookmarkStart w:id="106" w:name="_Toc237420919"/>
      <w:r>
        <w:t>Special education teacher</w:t>
      </w:r>
      <w:bookmarkEnd w:id="105"/>
      <w:bookmarkEnd w:id="106"/>
    </w:p>
    <w:p w14:paraId="6B9F0369" w14:textId="77777777" w:rsidR="003B4A63" w:rsidRPr="00D41404" w:rsidRDefault="003B4A63" w:rsidP="003B4A63">
      <w:pPr>
        <w:pStyle w:val="NDABullet"/>
      </w:pPr>
      <w:r>
        <w:t xml:space="preserve">Advice: Change special education teacher to additional educational support teacher </w:t>
      </w:r>
    </w:p>
    <w:p w14:paraId="4E52BFDD" w14:textId="77777777" w:rsidR="003B4A63" w:rsidRDefault="003B4A63" w:rsidP="003B4A63">
      <w:pPr>
        <w:pStyle w:val="Heading2"/>
      </w:pPr>
      <w:bookmarkStart w:id="107" w:name="_Toc237351837"/>
      <w:bookmarkStart w:id="108" w:name="_Toc237420920"/>
      <w:r>
        <w:lastRenderedPageBreak/>
        <w:t>Special educational needs</w:t>
      </w:r>
      <w:bookmarkEnd w:id="107"/>
      <w:bookmarkEnd w:id="108"/>
    </w:p>
    <w:p w14:paraId="579770B4" w14:textId="77777777" w:rsidR="003B4A63" w:rsidRDefault="003B4A63" w:rsidP="003B4A63">
      <w:pPr>
        <w:pStyle w:val="Heading3"/>
      </w:pPr>
      <w:bookmarkStart w:id="109" w:name="_Toc237351838"/>
      <w:bookmarkStart w:id="110" w:name="_Toc237420921"/>
      <w:r>
        <w:t>Findings from the EPSEN Act Review consultation</w:t>
      </w:r>
      <w:bookmarkEnd w:id="109"/>
      <w:bookmarkEnd w:id="110"/>
    </w:p>
    <w:p w14:paraId="67CB870D" w14:textId="77777777" w:rsidR="003B4A63" w:rsidRPr="00902356" w:rsidRDefault="003B4A63" w:rsidP="003B4A63">
      <w:r>
        <w:t>There were several components to the consultation undertaken as part of the EPSEN review, including surveys and focus groups. The relevant findings from these (and all) reports are detailed below verbatim.</w:t>
      </w:r>
    </w:p>
    <w:p w14:paraId="0608D984" w14:textId="77777777" w:rsidR="003B4A63" w:rsidRPr="006078EF" w:rsidRDefault="003B4A63" w:rsidP="003B4A63">
      <w:pPr>
        <w:pStyle w:val="Heading3"/>
      </w:pPr>
      <w:hyperlink r:id="rId53" w:history="1">
        <w:bookmarkStart w:id="111" w:name="_Toc237351839"/>
        <w:bookmarkStart w:id="112" w:name="_Toc237420922"/>
        <w:r w:rsidRPr="007A043C">
          <w:rPr>
            <w:rStyle w:val="Hyperlink"/>
          </w:rPr>
          <w:t>Report – Analysis of structured online survey questions</w:t>
        </w:r>
        <w:bookmarkEnd w:id="111"/>
        <w:bookmarkEnd w:id="112"/>
      </w:hyperlink>
    </w:p>
    <w:p w14:paraId="1C8D3DA0" w14:textId="77777777" w:rsidR="003B4A63" w:rsidRDefault="003B4A63" w:rsidP="003B4A63">
      <w:r w:rsidRPr="006078EF">
        <w:t>Almost all stakeholder groups selected ‘additional educational needs’ as their preferred way for what the EPSEN Review has referred to as ‘special educational needs’ to be named.</w:t>
      </w:r>
      <w:r>
        <w:rPr>
          <w:rStyle w:val="FootnoteReference"/>
        </w:rPr>
        <w:footnoteReference w:id="11"/>
      </w:r>
      <w:r w:rsidRPr="006078EF">
        <w:t xml:space="preserve"> The views of three key stakeholder groups are shown in Figure 21 below. Of the four groups shown, current students were considerably more likely than others to say that ‘it doesn’t matter much to me’. Indeed, school leavers were narrowly more likely to select this option over ‘additional educational needs’ – but all other stakeholder groups preferred this latter term (the views of school leavers are not shown in the figure)</w:t>
      </w:r>
      <w:r>
        <w:t>.</w:t>
      </w:r>
    </w:p>
    <w:p w14:paraId="7181DE17" w14:textId="77777777" w:rsidR="003B4A63" w:rsidRDefault="003B4A63" w:rsidP="003B4A63">
      <w:r w:rsidRPr="006B5A38">
        <w:rPr>
          <w:noProof/>
        </w:rPr>
        <w:drawing>
          <wp:inline distT="0" distB="0" distL="0" distR="0" wp14:anchorId="1617F525" wp14:editId="3024520D">
            <wp:extent cx="5731510" cy="4277360"/>
            <wp:effectExtent l="0" t="0" r="2540" b="8890"/>
            <wp:docPr id="838100302" name="Picture 1" descr="This graph is copied and pasted from a PDF publication. The graph shows that almost all stakeholder groups selected ‘additional educational needs’ as their preferred way for &#10;what the EPSEN Review has referred to as ‘special educational needs’ to be named. The views of &#10;three key stakeholder groups are shown in Figure 21. Of the four groups shown, current &#10;students were considerably more likely than others to say that ‘it doesn’t matter much to me’. &#10;Indeed, school leavers were narrowly more likely to select this option over ‘additional educational &#10;needs’ – but all other stakeholder groups preferred this latter term (the views of school leavers are &#10;not shown in the fig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100302" name="Picture 1" descr="This graph is copied and pasted from a PDF publication. The graph shows that almost all stakeholder groups selected ‘additional educational needs’ as their preferred way for &#10;what the EPSEN Review has referred to as ‘special educational needs’ to be named. The views of &#10;three key stakeholder groups are shown in Figure 21. Of the four groups shown, current &#10;students were considerably more likely than others to say that ‘it doesn’t matter much to me’. &#10;Indeed, school leavers were narrowly more likely to select this option over ‘additional educational &#10;needs’ – but all other stakeholder groups preferred this latter term (the views of school leavers are &#10;not shown in the figure). "/>
                    <pic:cNvPicPr/>
                  </pic:nvPicPr>
                  <pic:blipFill>
                    <a:blip r:embed="rId54"/>
                    <a:stretch>
                      <a:fillRect/>
                    </a:stretch>
                  </pic:blipFill>
                  <pic:spPr>
                    <a:xfrm>
                      <a:off x="0" y="0"/>
                      <a:ext cx="5731510" cy="4277360"/>
                    </a:xfrm>
                    <a:prstGeom prst="rect">
                      <a:avLst/>
                    </a:prstGeom>
                  </pic:spPr>
                </pic:pic>
              </a:graphicData>
            </a:graphic>
          </wp:inline>
        </w:drawing>
      </w:r>
    </w:p>
    <w:p w14:paraId="1E3216B0" w14:textId="77777777" w:rsidR="003B4A63" w:rsidRDefault="003B4A63" w:rsidP="003B4A63">
      <w:pPr>
        <w:pStyle w:val="Heading3"/>
      </w:pPr>
      <w:hyperlink r:id="rId55" w:history="1">
        <w:bookmarkStart w:id="113" w:name="_Toc237351840"/>
        <w:bookmarkStart w:id="114" w:name="_Toc237420923"/>
        <w:r w:rsidRPr="007A043C">
          <w:rPr>
            <w:rStyle w:val="Hyperlink"/>
          </w:rPr>
          <w:t>Summary report of the findings of a consultation with young people</w:t>
        </w:r>
        <w:bookmarkEnd w:id="113"/>
        <w:bookmarkEnd w:id="114"/>
      </w:hyperlink>
      <w:r w:rsidRPr="00CC35B4">
        <w:t xml:space="preserve"> </w:t>
      </w:r>
    </w:p>
    <w:p w14:paraId="029D1B02" w14:textId="77777777" w:rsidR="003B4A63" w:rsidRDefault="003B4A63" w:rsidP="003B4A63">
      <w:r>
        <w:t>The young people were asked their views on the language used to describe children and young people with special educational needs. Most said that they had no strong feelings about language, and that they were happy with the term ‘special educational needs’. Some disliked the word ‘special’, and several said they prefer to use the term ‘additional educational needs’. A few participants said they disliked the idea of putting a wide range of different people with unique needs into one category.</w:t>
      </w:r>
    </w:p>
    <w:p w14:paraId="6021D0A0" w14:textId="77777777" w:rsidR="003B4A63" w:rsidRDefault="003B4A63" w:rsidP="003B4A63">
      <w:pPr>
        <w:pStyle w:val="Quote"/>
      </w:pPr>
      <w:r w:rsidRPr="00CC35B4">
        <w:t xml:space="preserve">“Special is condescending… use the proper term don’t sugar coat it…say autism” </w:t>
      </w:r>
    </w:p>
    <w:p w14:paraId="0C4D6D1C" w14:textId="77777777" w:rsidR="003B4A63" w:rsidRDefault="003B4A63" w:rsidP="003B4A63">
      <w:pPr>
        <w:pStyle w:val="Quote"/>
      </w:pPr>
      <w:r w:rsidRPr="00CC35B4">
        <w:t>“I think when you get to a teenager, people usually decide for themselves what they want to be called”</w:t>
      </w:r>
    </w:p>
    <w:p w14:paraId="115F93A1" w14:textId="77777777" w:rsidR="003B4A63" w:rsidRDefault="003B4A63" w:rsidP="003B4A63">
      <w:pPr>
        <w:pStyle w:val="Quote"/>
      </w:pPr>
      <w:r w:rsidRPr="00CC35B4">
        <w:t xml:space="preserve">“I don’t like special or special needs… I don’t take offence to it either…when someone describes what I have as special needs or additional needs it makes me feel like there’s a disconnect from what my issue actually is. I would prefer if someone said I have anxiety or autism rather than throwing me into a big category of people with other difficulties” </w:t>
      </w:r>
    </w:p>
    <w:p w14:paraId="1AAF53C5" w14:textId="77777777" w:rsidR="003B4A63" w:rsidRDefault="003B4A63" w:rsidP="003B4A63">
      <w:pPr>
        <w:pStyle w:val="Quote"/>
      </w:pPr>
      <w:r w:rsidRPr="00CC35B4">
        <w:t xml:space="preserve">“I thought about it when I was younger but don’t really care now” </w:t>
      </w:r>
    </w:p>
    <w:p w14:paraId="532D5C98" w14:textId="77777777" w:rsidR="003B4A63" w:rsidRDefault="003B4A63" w:rsidP="003B4A63">
      <w:pPr>
        <w:pStyle w:val="Quote"/>
      </w:pPr>
      <w:r w:rsidRPr="00CC35B4">
        <w:t xml:space="preserve">“There is nothing overtly wrong with this term except for the stigma of special needs as an insult” </w:t>
      </w:r>
    </w:p>
    <w:p w14:paraId="0E461D9F" w14:textId="77777777" w:rsidR="003B4A63" w:rsidRDefault="003B4A63" w:rsidP="003B4A63">
      <w:pPr>
        <w:pStyle w:val="Quote"/>
      </w:pPr>
      <w:r w:rsidRPr="00CC35B4">
        <w:t xml:space="preserve">“I don’t see anything wrong with the term… it does the job. I have a bit of an issue with grouping all these types of people together” </w:t>
      </w:r>
    </w:p>
    <w:p w14:paraId="32EB0D8B" w14:textId="77777777" w:rsidR="003B4A63" w:rsidRDefault="003B4A63" w:rsidP="003B4A63">
      <w:pPr>
        <w:pStyle w:val="Quote"/>
      </w:pPr>
      <w:r w:rsidRPr="00CC35B4">
        <w:t>“We need these words so the school know that people need extra supports. Once you say it to someone, they know you need more help and understanding…people recognise the term”</w:t>
      </w:r>
    </w:p>
    <w:p w14:paraId="7E734A7C" w14:textId="77777777" w:rsidR="003B4A63" w:rsidRDefault="003B4A63" w:rsidP="003B4A63">
      <w:pPr>
        <w:pStyle w:val="Heading3"/>
      </w:pPr>
      <w:hyperlink r:id="rId56" w:history="1">
        <w:bookmarkStart w:id="115" w:name="_Toc237351841"/>
        <w:bookmarkStart w:id="116" w:name="_Toc237420924"/>
        <w:r w:rsidRPr="007A043C">
          <w:rPr>
            <w:rStyle w:val="Hyperlink"/>
          </w:rPr>
          <w:t>Focus Group Research to Assist in the Review of the EPSEN Act 2004</w:t>
        </w:r>
        <w:bookmarkEnd w:id="115"/>
        <w:bookmarkEnd w:id="116"/>
      </w:hyperlink>
    </w:p>
    <w:p w14:paraId="27FD71B5" w14:textId="77777777" w:rsidR="003B4A63" w:rsidRPr="00CC35B4" w:rsidRDefault="003B4A63" w:rsidP="003B4A63">
      <w:pPr>
        <w:pStyle w:val="Heading4"/>
      </w:pPr>
      <w:r>
        <w:t>Adult focus groups</w:t>
      </w:r>
    </w:p>
    <w:p w14:paraId="40FFED91" w14:textId="77777777" w:rsidR="003B4A63" w:rsidRDefault="003B4A63" w:rsidP="003B4A63">
      <w:r>
        <w:t xml:space="preserve">Participants reported that the word “special gets a bit negative” (DFG2) and that their child really dislikes the word. Another participant commented that “the whole language around SEN is very negative” (DFG2). One participant was unconcerned about language used and instead placed more importance on her child’s support needs being met (DFG2). </w:t>
      </w:r>
    </w:p>
    <w:p w14:paraId="3549B216" w14:textId="77777777" w:rsidR="003B4A63" w:rsidRDefault="003B4A63" w:rsidP="003B4A63">
      <w:pPr>
        <w:pStyle w:val="Heading4"/>
      </w:pPr>
      <w:r>
        <w:lastRenderedPageBreak/>
        <w:t>Child focus groups</w:t>
      </w:r>
    </w:p>
    <w:p w14:paraId="6741CABC" w14:textId="77777777" w:rsidR="003B4A63" w:rsidRDefault="003B4A63" w:rsidP="003B4A63">
      <w:r w:rsidRPr="00CC35B4">
        <w:t>Many terms were acceptable to participants. This included neuro-divergent, dyslexic, autistic, dyspraxia, ADHD and Down syndrome. There was less satisfaction with the term special needs. Participants also reported that all terms used to describe special educational needs could be used negatively against children and young people with special educational needs.</w:t>
      </w:r>
    </w:p>
    <w:p w14:paraId="620B78D8" w14:textId="77777777" w:rsidR="003B4A63" w:rsidRPr="00CC35B4" w:rsidRDefault="003B4A63" w:rsidP="003B4A63">
      <w:r w:rsidRPr="009C4ABE">
        <w:t>None of the young people used the terms special needs or additional needs about themselves, although some, but not all, felt these terms were acceptable</w:t>
      </w:r>
      <w:r>
        <w:t>.</w:t>
      </w:r>
    </w:p>
    <w:p w14:paraId="6D27DB8B" w14:textId="77777777" w:rsidR="003B4A63" w:rsidRDefault="003B4A63" w:rsidP="003B4A63">
      <w:pPr>
        <w:pStyle w:val="Heading3"/>
      </w:pPr>
      <w:hyperlink r:id="rId57" w:history="1">
        <w:bookmarkStart w:id="117" w:name="_Toc237351842"/>
        <w:bookmarkStart w:id="118" w:name="_Toc237420925"/>
        <w:r w:rsidRPr="007A043C">
          <w:rPr>
            <w:rStyle w:val="Hyperlink"/>
          </w:rPr>
          <w:t>EPSEN Review: analysis of easy access survey</w:t>
        </w:r>
        <w:bookmarkEnd w:id="117"/>
        <w:bookmarkEnd w:id="118"/>
      </w:hyperlink>
    </w:p>
    <w:p w14:paraId="2D1E64F9" w14:textId="77777777" w:rsidR="003B4A63" w:rsidRDefault="003B4A63" w:rsidP="003B4A63">
      <w:r>
        <w:t xml:space="preserve">All survey respondents were asked a question about terminology – ‘The Government uses the words ‘special educational needs’ to talk about students that need extra help in school. What do you think of these words? Can you think of better words to talk about these students?’. </w:t>
      </w:r>
    </w:p>
    <w:p w14:paraId="02147981" w14:textId="77777777" w:rsidR="003B4A63" w:rsidRDefault="003B4A63" w:rsidP="003B4A63">
      <w:r>
        <w:t xml:space="preserve">Not all students who responded to this question offered an opinion specifically on the term ‘special educational needs’. Most who did, however, did not like it. Many saw the term as stigmatised and negative, and as separating them out from other students. </w:t>
      </w:r>
    </w:p>
    <w:p w14:paraId="6686038E" w14:textId="77777777" w:rsidR="003B4A63" w:rsidRDefault="003B4A63" w:rsidP="003B4A63">
      <w:pPr>
        <w:pStyle w:val="Quote"/>
      </w:pPr>
      <w:r>
        <w:t>“I don't like those words because they single out those with special educational needs.” (age 12) *</w:t>
      </w:r>
    </w:p>
    <w:p w14:paraId="3E43598C" w14:textId="77777777" w:rsidR="003B4A63" w:rsidRDefault="003B4A63" w:rsidP="003B4A63">
      <w:pPr>
        <w:pStyle w:val="Quote"/>
      </w:pPr>
      <w:r>
        <w:t>“Horrible. People learn in different ways and at different speeds. We don't call people who don't play sport as well as others ‘special’.” (age 12) *</w:t>
      </w:r>
    </w:p>
    <w:p w14:paraId="38CF1D1C" w14:textId="77777777" w:rsidR="003B4A63" w:rsidRDefault="003B4A63" w:rsidP="003B4A63">
      <w:pPr>
        <w:pStyle w:val="Quote"/>
      </w:pPr>
      <w:r>
        <w:t>“I think the words make me feel alien, and nowadays the word special can be used as an insult.” (age 15)</w:t>
      </w:r>
    </w:p>
    <w:p w14:paraId="7C9C9F6C" w14:textId="77777777" w:rsidR="003B4A63" w:rsidRDefault="003B4A63" w:rsidP="003B4A63">
      <w:pPr>
        <w:pStyle w:val="Quote"/>
      </w:pPr>
      <w:r w:rsidRPr="0029173E">
        <w:t xml:space="preserve">“I feel like the word special has evolved to have a negative connotation among people my age, so maybe thinking of a name without special could help improve acceptability.” (age 16) </w:t>
      </w:r>
    </w:p>
    <w:p w14:paraId="1F9CF3CA" w14:textId="77777777" w:rsidR="003B4A63" w:rsidRDefault="003B4A63" w:rsidP="003B4A63">
      <w:pPr>
        <w:pStyle w:val="Quote"/>
      </w:pPr>
      <w:r w:rsidRPr="0029173E">
        <w:t>“I think they can ostracise some students as people are just labelled as ‘special’ by other students and often people won't be friends with them as a result.” (age 18)</w:t>
      </w:r>
    </w:p>
    <w:p w14:paraId="6341421B" w14:textId="77777777" w:rsidR="003B4A63" w:rsidRDefault="003B4A63" w:rsidP="003B4A63">
      <w:r w:rsidRPr="0029173E">
        <w:t xml:space="preserve">However, some were pessimistic about the prospects for introducing a more positive alternative, feeling that any term would eventually become stigmatised. </w:t>
      </w:r>
    </w:p>
    <w:p w14:paraId="5991E8B6" w14:textId="77777777" w:rsidR="003B4A63" w:rsidRDefault="003B4A63" w:rsidP="003B4A63">
      <w:pPr>
        <w:pStyle w:val="Quote"/>
      </w:pPr>
      <w:r w:rsidRPr="0029173E">
        <w:t xml:space="preserve">“Special needs is seen as a bad thing, people will just see any other name as a bad thing. Maybe it should be explained better to everyone instead of being a secret.” (age 11) </w:t>
      </w:r>
    </w:p>
    <w:p w14:paraId="4D998554" w14:textId="77777777" w:rsidR="003B4A63" w:rsidRDefault="003B4A63" w:rsidP="003B4A63">
      <w:pPr>
        <w:pStyle w:val="Quote"/>
      </w:pPr>
      <w:r w:rsidRPr="0029173E">
        <w:lastRenderedPageBreak/>
        <w:t xml:space="preserve">“Any words used to stigmatise students with added needs will inherently lead to the words carrying a particular connotation.” (age 17). </w:t>
      </w:r>
    </w:p>
    <w:p w14:paraId="159CC0FC" w14:textId="77777777" w:rsidR="003B4A63" w:rsidRDefault="003B4A63" w:rsidP="003B4A63">
      <w:r w:rsidRPr="0029173E">
        <w:t>There were quite a large number of respondents (approximately one fifth) who said that they didn’t mind the words ‘special educational needs’, or even occasionally (echoing student responses to the structured online survey) that they didn’t really mind or care what terminology was used.</w:t>
      </w:r>
    </w:p>
    <w:p w14:paraId="39A43261" w14:textId="77777777" w:rsidR="003B4A63" w:rsidRDefault="003B4A63" w:rsidP="003B4A63">
      <w:pPr>
        <w:pStyle w:val="Quote"/>
      </w:pPr>
      <w:r w:rsidRPr="0029173E">
        <w:t xml:space="preserve">“They describe and acknowledge that our needs are different from other children in normal school.” (age 12) * </w:t>
      </w:r>
    </w:p>
    <w:p w14:paraId="6B2D7ADE" w14:textId="77777777" w:rsidR="003B4A63" w:rsidRDefault="003B4A63" w:rsidP="003B4A63">
      <w:pPr>
        <w:pStyle w:val="Quote"/>
      </w:pPr>
      <w:r w:rsidRPr="0029173E">
        <w:t xml:space="preserve">“I don’t really mind the term ‘special education needs’ because in all honesty when you’re getting given that sort of help in school (it) isn’t help most students get so therefore it is kind of like a special helping hand in the education system and it’s all because someone has different needs than others. I think the name makes sense.” (age 13) </w:t>
      </w:r>
    </w:p>
    <w:p w14:paraId="4ACF895D" w14:textId="77777777" w:rsidR="003B4A63" w:rsidRDefault="003B4A63" w:rsidP="003B4A63">
      <w:pPr>
        <w:pStyle w:val="Quote"/>
      </w:pPr>
      <w:r w:rsidRPr="0029173E">
        <w:t>“I think these words are fine. I think it needs to focus on better support not changing words.” (age 17)</w:t>
      </w:r>
    </w:p>
    <w:p w14:paraId="16D59239" w14:textId="77777777" w:rsidR="003B4A63" w:rsidRDefault="003B4A63" w:rsidP="003B4A63">
      <w:r w:rsidRPr="0029173E">
        <w:t xml:space="preserve">However, it is important to note that the apparently large proportion of student respondents to this survey who are academically able often did not see themselves as having ‘special educational needs’. Their views on the words ‘special educational needs’ may therefore come from a different perspective to those of other students responding to the survey. </w:t>
      </w:r>
    </w:p>
    <w:p w14:paraId="1A575B98" w14:textId="77777777" w:rsidR="003B4A63" w:rsidRDefault="003B4A63" w:rsidP="003B4A63">
      <w:pPr>
        <w:pStyle w:val="Quote"/>
      </w:pPr>
      <w:r w:rsidRPr="0029173E">
        <w:t xml:space="preserve">“I don't see myself as having special educational needs. I just want more challenging work.” (age 8) * </w:t>
      </w:r>
    </w:p>
    <w:p w14:paraId="24618341" w14:textId="77777777" w:rsidR="003B4A63" w:rsidRDefault="003B4A63" w:rsidP="003B4A63">
      <w:pPr>
        <w:pStyle w:val="Quote"/>
      </w:pPr>
      <w:r w:rsidRPr="0029173E">
        <w:t>“The title ‘special educational needs’ is associated with those who are below the statistical standard deviation definition of normal. As such the title does not cover those ABOVE the definition of normal . . . Calling us 'gifted' is definitely going to put a mark on our backs, though.” (age 17)</w:t>
      </w:r>
    </w:p>
    <w:p w14:paraId="4BF50E75" w14:textId="77777777" w:rsidR="003B4A63" w:rsidRDefault="003B4A63" w:rsidP="003B4A63">
      <w:r w:rsidRPr="0029173E">
        <w:t xml:space="preserve">Many of these particular students were calling for a term specific to them, which would differentiate the kind of support and accommodations which they required in school, from those required by others. </w:t>
      </w:r>
    </w:p>
    <w:p w14:paraId="1338810A" w14:textId="77777777" w:rsidR="003B4A63" w:rsidRDefault="003B4A63" w:rsidP="003B4A63">
      <w:pPr>
        <w:pStyle w:val="Quote"/>
      </w:pPr>
      <w:r w:rsidRPr="0029173E">
        <w:t xml:space="preserve">“I have never needed extra help in school but kids in my class have, so I think ‘kids learning at their own pace’ might be a more appropriate term because 'special' has a negative connotation, now.” (age 10) * </w:t>
      </w:r>
    </w:p>
    <w:p w14:paraId="79BB0AA3" w14:textId="77777777" w:rsidR="003B4A63" w:rsidRDefault="003B4A63" w:rsidP="003B4A63">
      <w:pPr>
        <w:pStyle w:val="Quote"/>
      </w:pPr>
      <w:r w:rsidRPr="0029173E">
        <w:t>“Gifted or something that doesn’t make you sound stupid.” (age 10</w:t>
      </w:r>
      <w:r>
        <w:t>)</w:t>
      </w:r>
    </w:p>
    <w:p w14:paraId="1793FD4A" w14:textId="77777777" w:rsidR="003B4A63" w:rsidRDefault="003B4A63" w:rsidP="003B4A63">
      <w:pPr>
        <w:pStyle w:val="Quote"/>
      </w:pPr>
      <w:r w:rsidRPr="0029173E">
        <w:lastRenderedPageBreak/>
        <w:t xml:space="preserve">“Special as a word makes me feel like there is something wrong with me. I would prefer gifted or additional needs. Even needs suggests something negative. Maybe Additional Educational Support would suit.” (age 11) </w:t>
      </w:r>
    </w:p>
    <w:p w14:paraId="2368ACEB" w14:textId="77777777" w:rsidR="003B4A63" w:rsidRDefault="003B4A63" w:rsidP="003B4A63">
      <w:pPr>
        <w:pStyle w:val="Quote"/>
        <w:ind w:left="0"/>
      </w:pPr>
      <w:r w:rsidRPr="0029173E">
        <w:t xml:space="preserve">These children and young people were not the only ones to query the use of an umbrella term to capture the spectrum of needs within the school environment. Some pointed out that it missed the importance of context. Suggested solutions to this issue were varied. Some respondents preferred more specific terminology, perhaps relating to a specific diagnosis. People-first language was also referenced by some. </w:t>
      </w:r>
    </w:p>
    <w:p w14:paraId="01BE6D38" w14:textId="77777777" w:rsidR="003B4A63" w:rsidRPr="0029173E" w:rsidRDefault="003B4A63" w:rsidP="003B4A63">
      <w:pPr>
        <w:pStyle w:val="Quote"/>
      </w:pPr>
      <w:r w:rsidRPr="0029173E">
        <w:t xml:space="preserve">“We are all special in school. I like to move- action boy. I like maths - maths wizard.” (age 7) * </w:t>
      </w:r>
    </w:p>
    <w:p w14:paraId="0170B984" w14:textId="77777777" w:rsidR="003B4A63" w:rsidRPr="0029173E" w:rsidRDefault="003B4A63" w:rsidP="003B4A63">
      <w:pPr>
        <w:pStyle w:val="Quote"/>
      </w:pPr>
      <w:r w:rsidRPr="0029173E">
        <w:t xml:space="preserve">“Just to group them as people. PEOPLE with autism, or ADHD, or any other thing that makes them different.” (age 8) </w:t>
      </w:r>
    </w:p>
    <w:p w14:paraId="5C89AAF6" w14:textId="77777777" w:rsidR="003B4A63" w:rsidRPr="0029173E" w:rsidRDefault="003B4A63" w:rsidP="003B4A63">
      <w:pPr>
        <w:pStyle w:val="Quote"/>
      </w:pPr>
      <w:r w:rsidRPr="0029173E">
        <w:t xml:space="preserve">“I think it generalises things way too much and can be used in a very loose way.” (age 16) </w:t>
      </w:r>
    </w:p>
    <w:p w14:paraId="28707E13" w14:textId="77777777" w:rsidR="003B4A63" w:rsidRPr="0029173E" w:rsidRDefault="003B4A63" w:rsidP="003B4A63">
      <w:pPr>
        <w:pStyle w:val="Quote"/>
      </w:pPr>
      <w:r w:rsidRPr="0029173E">
        <w:t xml:space="preserve">“I'd prefer to just be called neurodivergent or disabled rather than have my specific needs brought into it, as it makes me feel like I'm less intelligent” (age 16) </w:t>
      </w:r>
    </w:p>
    <w:p w14:paraId="7EA1560C" w14:textId="77995CD9" w:rsidR="003B4A63" w:rsidRDefault="003B4A63" w:rsidP="003B4A63">
      <w:pPr>
        <w:pStyle w:val="Quote"/>
      </w:pPr>
      <w:r w:rsidRPr="0029173E">
        <w:t>“’Special needs’ can be a term that while useful, can be severely limiting. It covers a lot of conditions that ultimately form two different distinct groups with separate needs, physical and mental. . . . .There needs to be recognition of children with specific needs rather tha</w:t>
      </w:r>
      <w:r w:rsidR="000B51ED">
        <w:t>n</w:t>
      </w:r>
      <w:r w:rsidRPr="0029173E">
        <w:t xml:space="preserve"> just labelling us as 'special needs' - it is just too broad a term.” (age 17)</w:t>
      </w:r>
    </w:p>
    <w:p w14:paraId="0E6EFE94" w14:textId="77777777" w:rsidR="003B4A63" w:rsidRDefault="003B4A63" w:rsidP="003B4A63">
      <w:r w:rsidRPr="0029173E">
        <w:t xml:space="preserve">A small but notable proportion of responding students (5 to 10%) questioned the premise of this question, which asks ‘Can you think of better words to talk about these students?’. Their responses query the need for any such label, pointing out that students all have individual needs that should be met within the school environment. There was a particular concentration of this point of view amongst respondents who had already finished school. </w:t>
      </w:r>
    </w:p>
    <w:p w14:paraId="53291CC0" w14:textId="77777777" w:rsidR="003B4A63" w:rsidRDefault="003B4A63" w:rsidP="003B4A63">
      <w:pPr>
        <w:pStyle w:val="Quote"/>
      </w:pPr>
      <w:r w:rsidRPr="0029173E">
        <w:t xml:space="preserve">“We are all the same. I am not special needs, I am me. I have type 1 diabetes and it's hard, but I am me and not special needs.” (age 5) * </w:t>
      </w:r>
    </w:p>
    <w:p w14:paraId="6B40D94C" w14:textId="77777777" w:rsidR="003B4A63" w:rsidRDefault="003B4A63" w:rsidP="003B4A63">
      <w:pPr>
        <w:pStyle w:val="Quote"/>
      </w:pPr>
      <w:r w:rsidRPr="0029173E">
        <w:t xml:space="preserve">“We are the same as everyone else just learn different ways and need help.” (age 10) </w:t>
      </w:r>
    </w:p>
    <w:p w14:paraId="31DD39DD" w14:textId="77777777" w:rsidR="003B4A63" w:rsidRDefault="003B4A63" w:rsidP="003B4A63">
      <w:pPr>
        <w:pStyle w:val="Quote"/>
      </w:pPr>
      <w:r w:rsidRPr="0029173E">
        <w:lastRenderedPageBreak/>
        <w:t xml:space="preserve">“I think there should be no labels used for any person, I'm just who I am.” (age 17) </w:t>
      </w:r>
    </w:p>
    <w:p w14:paraId="0F019381" w14:textId="77777777" w:rsidR="003B4A63" w:rsidRDefault="003B4A63" w:rsidP="003B4A63">
      <w:pPr>
        <w:pStyle w:val="Quote"/>
      </w:pPr>
      <w:r w:rsidRPr="0029173E">
        <w:t>“All students are in desperate need of learning and have different backgrounds and therefore needs. Some need help with daily activities like paying attention in class, some in realisation of their acts has consequences. In my opinion they are bad worded as trying of generalise something too big and wide that makes no sense to me.” (aged 40-50 years)</w:t>
      </w:r>
    </w:p>
    <w:p w14:paraId="4A846287" w14:textId="77777777" w:rsidR="003B4A63" w:rsidRDefault="003B4A63" w:rsidP="003B4A63">
      <w:r w:rsidRPr="0029173E">
        <w:t>A very wide diversity of suggestions were put forward by respondents, to replace the term ‘special educational needs’. It is not practical to consider them all here. However, the most common alternative terms put forward centred on the idea of students having ‘additional needs’ (this was also the most popular alternative amongst students responding to the earlier online survey).</w:t>
      </w:r>
    </w:p>
    <w:p w14:paraId="53C4A464" w14:textId="77777777" w:rsidR="003B4A63" w:rsidRDefault="003B4A63" w:rsidP="003B4A63">
      <w:pPr>
        <w:pStyle w:val="Quote"/>
      </w:pPr>
      <w:r w:rsidRPr="0029173E">
        <w:t xml:space="preserve">“I don’t like special. I think it makes me sound like I’m different. I already know I’m different but I want to try fit in as much as possible. I like the word my mam uses - additional needs.” (age 11) * </w:t>
      </w:r>
    </w:p>
    <w:p w14:paraId="39E377E1" w14:textId="77777777" w:rsidR="003B4A63" w:rsidRDefault="003B4A63" w:rsidP="003B4A63">
      <w:pPr>
        <w:pStyle w:val="Quote"/>
      </w:pPr>
      <w:r w:rsidRPr="0029173E">
        <w:t xml:space="preserve">“I don’t like those words. Everyone has needs. Additional needs would be better – also, look at the things I am good at.” (age 14) * </w:t>
      </w:r>
    </w:p>
    <w:p w14:paraId="667ACDA0" w14:textId="77777777" w:rsidR="003B4A63" w:rsidRDefault="003B4A63" w:rsidP="003B4A63">
      <w:pPr>
        <w:pStyle w:val="Quote"/>
      </w:pPr>
      <w:r w:rsidRPr="0029173E">
        <w:t xml:space="preserve">“I think it's fine. It's not harmful however I feel it can be demeaning at times. Terms such as 'additional needs' feel better.” (age 17) </w:t>
      </w:r>
    </w:p>
    <w:p w14:paraId="102F59A1" w14:textId="77777777" w:rsidR="003B4A63" w:rsidRDefault="003B4A63" w:rsidP="003B4A63">
      <w:r w:rsidRPr="0029173E">
        <w:t xml:space="preserve">Capturing the idea of something ‘additional’ or ‘extra’ was also central to other respondent suggestions for alternative terms, but these focused on the additional supports that were required, rather than on a students’ needs. </w:t>
      </w:r>
    </w:p>
    <w:p w14:paraId="038E3B8D" w14:textId="77777777" w:rsidR="003B4A63" w:rsidRDefault="003B4A63" w:rsidP="003B4A63">
      <w:pPr>
        <w:pStyle w:val="Quote"/>
      </w:pPr>
      <w:r w:rsidRPr="0029173E">
        <w:t xml:space="preserve">“I think that specific additional support would be better.” (age 12) </w:t>
      </w:r>
    </w:p>
    <w:p w14:paraId="028F3D55" w14:textId="77777777" w:rsidR="003B4A63" w:rsidRDefault="003B4A63" w:rsidP="003B4A63">
      <w:pPr>
        <w:pStyle w:val="Quote"/>
      </w:pPr>
      <w:r w:rsidRPr="0029173E">
        <w:t xml:space="preserve">“The words are ok, but maybe better words are additional tutoring requirements.” (age 12) </w:t>
      </w:r>
    </w:p>
    <w:p w14:paraId="4C30A6B1" w14:textId="77777777" w:rsidR="003B4A63" w:rsidRDefault="003B4A63" w:rsidP="003B4A63">
      <w:pPr>
        <w:pStyle w:val="Quote"/>
      </w:pPr>
      <w:r w:rsidRPr="0029173E">
        <w:t>“I think that it shouldn't be called special as it sounds stupid and embarrassing, instead it should be called extra education.</w:t>
      </w:r>
      <w:r>
        <w:t>”</w:t>
      </w:r>
      <w:r w:rsidRPr="0029173E">
        <w:t xml:space="preserve"> (age 14)</w:t>
      </w:r>
    </w:p>
    <w:p w14:paraId="0177B2B8" w14:textId="77777777" w:rsidR="003B4A63" w:rsidRDefault="003B4A63" w:rsidP="003B4A63">
      <w:r w:rsidRPr="00215F40">
        <w:t xml:space="preserve">Another concept around which respondents’ proposed alternatives to the words ‘special educational needs’ commonly centred was that of difference. There was a sense, in these responses, that ‘different’ had less negative connotations than ‘special’. It also seemed that these </w:t>
      </w:r>
      <w:r w:rsidRPr="00215F40">
        <w:lastRenderedPageBreak/>
        <w:t xml:space="preserve">respondents saw ‘difference’ as broader than ‘needs’, being more universal and encompassing strengths as well as challenges. </w:t>
      </w:r>
    </w:p>
    <w:p w14:paraId="680FDBDD" w14:textId="77777777" w:rsidR="003B4A63" w:rsidRDefault="003B4A63" w:rsidP="003B4A63">
      <w:pPr>
        <w:pStyle w:val="Quote"/>
      </w:pPr>
      <w:r w:rsidRPr="00215F40">
        <w:t xml:space="preserve">“Don’t like that wording it’s like talking up and down at people. Maybe saying kids whose brains are made to work differently.” (age 9) </w:t>
      </w:r>
    </w:p>
    <w:p w14:paraId="43728EC5" w14:textId="77777777" w:rsidR="003B4A63" w:rsidRDefault="003B4A63" w:rsidP="003B4A63">
      <w:pPr>
        <w:pStyle w:val="Quote"/>
      </w:pPr>
      <w:r w:rsidRPr="00215F40">
        <w:t xml:space="preserve">“I hate the word special. Different learning style.” (age 13) </w:t>
      </w:r>
    </w:p>
    <w:p w14:paraId="1CDBE692" w14:textId="77777777" w:rsidR="003B4A63" w:rsidRDefault="003B4A63" w:rsidP="003B4A63">
      <w:pPr>
        <w:pStyle w:val="Quote"/>
      </w:pPr>
      <w:r w:rsidRPr="00215F40">
        <w:t xml:space="preserve">“I hate these words it is part of the reason I get bullied. Different abilities is a bit better to use.” (age 16) </w:t>
      </w:r>
    </w:p>
    <w:p w14:paraId="3B29420F" w14:textId="77777777" w:rsidR="003B4A63" w:rsidRDefault="003B4A63" w:rsidP="003B4A63">
      <w:r w:rsidRPr="00215F40">
        <w:t>There was little difference between respondents of various ages, in terms of their views on terminology. There was a slight concentration of respondents saying that they didn’t mind the term ‘special educational needs’ within the older age category of 14 to 17 years. This may reflect the apparently large number of respondents who considered themselves to be 'gifted' or 'academically able'.</w:t>
      </w:r>
    </w:p>
    <w:p w14:paraId="38D81D2E" w14:textId="77777777" w:rsidR="003B4A63" w:rsidRDefault="003B4A63" w:rsidP="003B4A63">
      <w:pPr>
        <w:pStyle w:val="Heading3"/>
      </w:pPr>
      <w:hyperlink r:id="rId58" w:history="1">
        <w:bookmarkStart w:id="119" w:name="_Toc237351843"/>
        <w:bookmarkStart w:id="120" w:name="_Toc237420926"/>
        <w:r w:rsidRPr="003C1BD7">
          <w:rPr>
            <w:rStyle w:val="Hyperlink"/>
          </w:rPr>
          <w:t>SNA Workforce Development Plan</w:t>
        </w:r>
        <w:bookmarkEnd w:id="119"/>
        <w:bookmarkEnd w:id="120"/>
      </w:hyperlink>
    </w:p>
    <w:p w14:paraId="55E43E7C" w14:textId="77777777" w:rsidR="003B4A63" w:rsidRDefault="003B4A63" w:rsidP="003B4A63">
      <w:r w:rsidRPr="003C1BD7">
        <w:t xml:space="preserve">The EPSEN Act 2004 defines ‘special educational needs’ in relation to a person as: </w:t>
      </w:r>
    </w:p>
    <w:p w14:paraId="303DED8B" w14:textId="77777777" w:rsidR="003B4A63" w:rsidRDefault="003B4A63" w:rsidP="003B4A63">
      <w:pPr>
        <w:pStyle w:val="Quote"/>
      </w:pPr>
      <w:r w:rsidRPr="003C1BD7">
        <w:t>A restriction in the capacity of the person to participate in and benefit from education on account of an enduring physical, sensory, mental health or learning disability, or any other condition which results in a person learning differently from a person without that condition.</w:t>
      </w:r>
    </w:p>
    <w:p w14:paraId="52CEC6CF" w14:textId="77777777" w:rsidR="003B4A63" w:rsidRDefault="003B4A63" w:rsidP="003B4A63">
      <w:r w:rsidRPr="003C1BD7">
        <w:t xml:space="preserve">As part of the EPSEN review, the department used various engagement and consultation methods to ensure a thorough and inclusive process. In their survey with parents and professionals, they were provided with a summary of the definition of special educational needs as set out in the act and asked to indicate to what extent the definition ‘adequately defines’ an educational need. The majority of parents and professionals agreed or strongly agreed with this definition. </w:t>
      </w:r>
    </w:p>
    <w:p w14:paraId="61ADE0D1" w14:textId="77777777" w:rsidR="003B4A63" w:rsidRDefault="003B4A63" w:rsidP="003B4A63">
      <w:r w:rsidRPr="003C1BD7">
        <w:t xml:space="preserve">Students appeared least concerned about terminology and believed that any term could become derogatory. They felt that the attitude behind the words rather than the terms themselves was the most important element in creating a more inclusive and welcoming environment. This was also noted by SNAs during focus groups during the research phase for the SNA Workforce Development Plan (the Plan). </w:t>
      </w:r>
    </w:p>
    <w:p w14:paraId="6696A829" w14:textId="77777777" w:rsidR="003B4A63" w:rsidRPr="00215F40" w:rsidRDefault="003B4A63" w:rsidP="003B4A63">
      <w:r w:rsidRPr="003C1BD7">
        <w:t xml:space="preserve">The working group on the review and development of the SNA role (Pillar 1 of this Plan) agreed that maintaining a focus on inclusivity while avoiding language that leads to the “othering” of roles or students is critical. </w:t>
      </w:r>
    </w:p>
    <w:p w14:paraId="3CBE1EDC" w14:textId="77777777" w:rsidR="003B4A63" w:rsidRDefault="003B4A63" w:rsidP="003B4A63">
      <w:pPr>
        <w:pStyle w:val="Heading3"/>
      </w:pPr>
      <w:bookmarkStart w:id="121" w:name="_Toc237351844"/>
      <w:bookmarkStart w:id="122" w:name="_Toc237420927"/>
      <w:r>
        <w:lastRenderedPageBreak/>
        <w:t>Findings from consultation with Disabled Persons Organisations</w:t>
      </w:r>
      <w:bookmarkEnd w:id="121"/>
      <w:bookmarkEnd w:id="122"/>
    </w:p>
    <w:p w14:paraId="64B2C253" w14:textId="77777777" w:rsidR="003B4A63" w:rsidRDefault="003B4A63" w:rsidP="003B4A63">
      <w:r>
        <w:t xml:space="preserve">Five Disabled Persons Organisations provided their views to the NDA on terminology related to special education needs as part of the consultation informing updates to its advice paper on disability language and terminology. All were of the view that this language is not appropriate and stigmatising. </w:t>
      </w:r>
    </w:p>
    <w:p w14:paraId="38D5D347" w14:textId="77777777" w:rsidR="003B4A63" w:rsidRDefault="003B4A63" w:rsidP="003B4A63">
      <w:r>
        <w:t>Alternative suggestions to special educational needs included the following:</w:t>
      </w:r>
    </w:p>
    <w:p w14:paraId="7E171E8F" w14:textId="77777777" w:rsidR="003B4A63" w:rsidRDefault="003B4A63" w:rsidP="003B4A63">
      <w:pPr>
        <w:pStyle w:val="NDABullet"/>
      </w:pPr>
      <w:r>
        <w:t>Educational support needs (two DPOs)</w:t>
      </w:r>
    </w:p>
    <w:p w14:paraId="57FC56FF" w14:textId="77777777" w:rsidR="003B4A63" w:rsidRDefault="003B4A63" w:rsidP="003B4A63">
      <w:pPr>
        <w:pStyle w:val="NDABullet"/>
      </w:pPr>
      <w:r>
        <w:t>Specific educational needs or specific access rights / requirements (one DPO)</w:t>
      </w:r>
    </w:p>
    <w:p w14:paraId="06A26901" w14:textId="77777777" w:rsidR="003B4A63" w:rsidRDefault="003B4A63" w:rsidP="003B4A63">
      <w:pPr>
        <w:pStyle w:val="NDABullet"/>
      </w:pPr>
      <w:r>
        <w:t>Specific educational support needs or specific access requirements (one DPO)</w:t>
      </w:r>
    </w:p>
    <w:p w14:paraId="1FA30237" w14:textId="77777777" w:rsidR="003B4A63" w:rsidRDefault="003B4A63" w:rsidP="003B4A63">
      <w:pPr>
        <w:pStyle w:val="NDABullet"/>
        <w:numPr>
          <w:ilvl w:val="0"/>
          <w:numId w:val="0"/>
        </w:numPr>
      </w:pPr>
      <w:r>
        <w:t>Another DPO did not offer alternative language proposals but felt that the term should be changed.</w:t>
      </w:r>
    </w:p>
    <w:p w14:paraId="4B98A9F5" w14:textId="77777777" w:rsidR="003B4A63" w:rsidRPr="00902356" w:rsidRDefault="003B4A63" w:rsidP="003B4A63">
      <w:pPr>
        <w:pStyle w:val="NDABullet"/>
        <w:numPr>
          <w:ilvl w:val="0"/>
          <w:numId w:val="0"/>
        </w:numPr>
      </w:pPr>
      <w:r>
        <w:t>There was also some opposition expressed to the use of additional educational needs language, with one DPO describing it as the “first cousin” of special educational needs.</w:t>
      </w:r>
    </w:p>
    <w:p w14:paraId="3ABCFBC3" w14:textId="77777777" w:rsidR="003B4A63" w:rsidRDefault="003B4A63" w:rsidP="003B4A63">
      <w:pPr>
        <w:pStyle w:val="Heading3"/>
      </w:pPr>
      <w:bookmarkStart w:id="123" w:name="_Toc237351845"/>
      <w:bookmarkStart w:id="124" w:name="_Toc237420928"/>
      <w:r>
        <w:t>Findings from consultation with other disability advocacy organisations and stakeholders</w:t>
      </w:r>
      <w:bookmarkEnd w:id="123"/>
      <w:bookmarkEnd w:id="124"/>
    </w:p>
    <w:p w14:paraId="7F1346EC" w14:textId="77777777" w:rsidR="003B4A63" w:rsidRPr="00902356" w:rsidRDefault="003B4A63" w:rsidP="003B4A63">
      <w:r>
        <w:t>Four disability advocacy and stakeholder organisations provided views in relation to special educational needs terminology. Similar to the views expressed by DPOs, there was a general view that this terminology was not appropriate. Alternative terminology proposed included:</w:t>
      </w:r>
    </w:p>
    <w:p w14:paraId="2194B8D5" w14:textId="77777777" w:rsidR="003B4A63" w:rsidRDefault="003B4A63" w:rsidP="003B4A63">
      <w:pPr>
        <w:pStyle w:val="NDABullet"/>
      </w:pPr>
      <w:r>
        <w:t>Additional supports or additional learning needs (one advocacy organisation)</w:t>
      </w:r>
    </w:p>
    <w:p w14:paraId="618388D6" w14:textId="77777777" w:rsidR="003B4A63" w:rsidRDefault="003B4A63" w:rsidP="003B4A63">
      <w:pPr>
        <w:pStyle w:val="NDABullet"/>
      </w:pPr>
      <w:r>
        <w:t>A</w:t>
      </w:r>
      <w:r w:rsidRPr="00654C7F">
        <w:t>dditional needs, support needs</w:t>
      </w:r>
      <w:r>
        <w:t xml:space="preserve"> or</w:t>
      </w:r>
      <w:r w:rsidRPr="00654C7F">
        <w:t xml:space="preserve"> supported living</w:t>
      </w:r>
      <w:r>
        <w:t>,</w:t>
      </w:r>
      <w:r w:rsidRPr="00654C7F">
        <w:t xml:space="preserve"> with a preference given to additional needs</w:t>
      </w:r>
      <w:r>
        <w:t xml:space="preserve"> (one advocacy organisation)</w:t>
      </w:r>
    </w:p>
    <w:p w14:paraId="0E256232" w14:textId="77777777" w:rsidR="003B4A63" w:rsidRDefault="003B4A63" w:rsidP="003B4A63">
      <w:pPr>
        <w:pStyle w:val="NDABullet"/>
        <w:numPr>
          <w:ilvl w:val="0"/>
          <w:numId w:val="0"/>
        </w:numPr>
      </w:pPr>
      <w:r>
        <w:t>Another organisation favoured a shift in conversation towards inclusive education design. Instead of asking</w:t>
      </w:r>
      <w:r w:rsidRPr="004F0780">
        <w:t xml:space="preserve"> what “extra” provision children require, the</w:t>
      </w:r>
      <w:r>
        <w:t>ir view is that</w:t>
      </w:r>
      <w:r w:rsidRPr="004F0780">
        <w:t xml:space="preserve"> </w:t>
      </w:r>
      <w:r>
        <w:t>conversations should be about how to design an</w:t>
      </w:r>
      <w:r w:rsidRPr="004F0780">
        <w:t xml:space="preserve"> education system</w:t>
      </w:r>
      <w:r>
        <w:t xml:space="preserve"> where</w:t>
      </w:r>
      <w:r w:rsidRPr="004F0780">
        <w:t xml:space="preserve"> all children can participate, communicate, learn and belong from the beginning</w:t>
      </w:r>
      <w:r>
        <w:t xml:space="preserve">. On this basis, the organisation argued against the use of </w:t>
      </w:r>
      <w:r w:rsidRPr="004F0780">
        <w:t>terms such as “special education” and “additional educational needs”</w:t>
      </w:r>
      <w:r>
        <w:t xml:space="preserve">, asserting that they </w:t>
      </w:r>
      <w:r w:rsidRPr="004F0780">
        <w:t>can be seen to suggest a separation of some children from the ordinary education system and imply that certain learners require something “extra” to access an equitable education experience to their peers</w:t>
      </w:r>
      <w:r>
        <w:t>:</w:t>
      </w:r>
    </w:p>
    <w:p w14:paraId="4B34D395" w14:textId="77777777" w:rsidR="003B4A63" w:rsidRDefault="003B4A63" w:rsidP="003B4A63">
      <w:pPr>
        <w:pStyle w:val="Quote"/>
      </w:pPr>
      <w:r w:rsidRPr="00E056CE">
        <w:lastRenderedPageBreak/>
        <w:t xml:space="preserve">In this context, the term “special education” is problematic because it carries a long history of separation and categorisation. </w:t>
      </w:r>
      <w:r w:rsidRPr="004F0780">
        <w:t>It suggests there is a “typical” form of education and a different form for children who do not fit within it. Even the phrase “</w:t>
      </w:r>
      <w:r w:rsidRPr="004F0780">
        <w:rPr>
          <w:i/>
        </w:rPr>
        <w:t>additional educational needs</w:t>
      </w:r>
      <w:r w:rsidRPr="004F0780">
        <w:t>” can imply that some children are outside what schools are ordinarily designed for. Even when well intentioned, the focus remains on identifying and “managing” individual learners rather than examining how education systems themselves create exclusion through rigid teaching methods, inaccessible environments, standardised assessment practices or limited ways of participating.</w:t>
      </w:r>
    </w:p>
    <w:p w14:paraId="44A5D68B" w14:textId="77777777" w:rsidR="003B4A63" w:rsidRDefault="003B4A63" w:rsidP="003B4A63">
      <w:r>
        <w:t>The same organisation recommended the use of language that places responsibility on systems, structures and environments rather than on children, such as:</w:t>
      </w:r>
    </w:p>
    <w:p w14:paraId="29245D0D" w14:textId="77777777" w:rsidR="003B4A63" w:rsidRDefault="003B4A63" w:rsidP="003B4A63">
      <w:pPr>
        <w:pStyle w:val="NDABullet"/>
      </w:pPr>
      <w:r>
        <w:t xml:space="preserve">Inclusive education </w:t>
      </w:r>
    </w:p>
    <w:p w14:paraId="73128B4B" w14:textId="77777777" w:rsidR="003B4A63" w:rsidRDefault="003B4A63" w:rsidP="003B4A63">
      <w:pPr>
        <w:pStyle w:val="NDABullet"/>
      </w:pPr>
      <w:r>
        <w:t>Inclusive education system (responsibility on all levels-policy, whole school, classroom)</w:t>
      </w:r>
    </w:p>
    <w:p w14:paraId="2976B8B4" w14:textId="77777777" w:rsidR="003B4A63" w:rsidRDefault="003B4A63" w:rsidP="003B4A63">
      <w:pPr>
        <w:pStyle w:val="NDABullet"/>
      </w:pPr>
      <w:r>
        <w:t xml:space="preserve">Inclusive learning environments </w:t>
      </w:r>
    </w:p>
    <w:p w14:paraId="4A989FFD" w14:textId="77777777" w:rsidR="003B4A63" w:rsidRDefault="003B4A63" w:rsidP="003B4A63">
      <w:pPr>
        <w:pStyle w:val="NDABullet"/>
      </w:pPr>
      <w:r>
        <w:t xml:space="preserve">Learner diversity </w:t>
      </w:r>
    </w:p>
    <w:p w14:paraId="5C3E9B81" w14:textId="77777777" w:rsidR="003B4A63" w:rsidRDefault="003B4A63" w:rsidP="003B4A63">
      <w:pPr>
        <w:pStyle w:val="NDABullet"/>
      </w:pPr>
      <w:r>
        <w:t>Inclusive practices</w:t>
      </w:r>
    </w:p>
    <w:p w14:paraId="68E08199" w14:textId="77777777" w:rsidR="003B4A63" w:rsidRDefault="003B4A63" w:rsidP="003B4A63">
      <w:pPr>
        <w:pStyle w:val="NDABullet"/>
      </w:pPr>
      <w:r>
        <w:t xml:space="preserve">Barrier-free education </w:t>
      </w:r>
    </w:p>
    <w:p w14:paraId="07D8AD57" w14:textId="77777777" w:rsidR="003B4A63" w:rsidRDefault="003B4A63" w:rsidP="003B4A63">
      <w:pPr>
        <w:pStyle w:val="NDABullet"/>
      </w:pPr>
      <w:r>
        <w:t>Equitable education</w:t>
      </w:r>
    </w:p>
    <w:p w14:paraId="1E7EA585" w14:textId="562C86E3" w:rsidR="003B4A63" w:rsidRPr="000F3F01" w:rsidRDefault="003B4A63" w:rsidP="003B4A63">
      <w:pPr>
        <w:pStyle w:val="NDABullet"/>
        <w:numPr>
          <w:ilvl w:val="0"/>
          <w:numId w:val="0"/>
        </w:numPr>
      </w:pPr>
      <w:r>
        <w:t xml:space="preserve">Another advocacy group voiced similar views, expressing </w:t>
      </w:r>
      <w:r w:rsidRPr="00AF5E39">
        <w:t>concern that discussion</w:t>
      </w:r>
      <w:r>
        <w:t>s</w:t>
      </w:r>
      <w:r w:rsidRPr="00AF5E39">
        <w:t xml:space="preserve"> </w:t>
      </w:r>
      <w:r>
        <w:t>are centring</w:t>
      </w:r>
      <w:r w:rsidRPr="00AF5E39">
        <w:t xml:space="preserve"> on replacing terminology rather than addressing the educational systems and practices that continue to create exclusion.</w:t>
      </w:r>
      <w:r>
        <w:t xml:space="preserve"> They cautioned that c</w:t>
      </w:r>
      <w:r w:rsidRPr="001272B7">
        <w:t>hanging language without changing educational practice risks becoming a cosmetic exercise.</w:t>
      </w:r>
      <w:r>
        <w:t xml:space="preserve"> This group expressed</w:t>
      </w:r>
      <w:r w:rsidRPr="00B04980">
        <w:t xml:space="preserve"> concern that re</w:t>
      </w:r>
      <w:r w:rsidRPr="00C91151">
        <w:t>placing "special educational needs" with "additional educational needs" or "additional educational support needs" may</w:t>
      </w:r>
      <w:r w:rsidRPr="00B04980">
        <w:t xml:space="preserve"> unintentionally create new misunderstandings while failing to address underlying issues.</w:t>
      </w:r>
      <w:r>
        <w:t xml:space="preserve"> Likewise, the group added that t</w:t>
      </w:r>
      <w:r w:rsidRPr="00B04980">
        <w:t xml:space="preserve">he word </w:t>
      </w:r>
      <w:r w:rsidRPr="00C91151">
        <w:t>"additional"</w:t>
      </w:r>
      <w:r w:rsidRPr="00B04980">
        <w:t xml:space="preserve"> implies that some learners require something extra or receive additional educational provision beyond that provided to their peers.</w:t>
      </w:r>
      <w:r>
        <w:t xml:space="preserve"> A further concern expressed by the group was that the term </w:t>
      </w:r>
      <w:r w:rsidRPr="00C91151">
        <w:t>"additional educational support needs" may unintentionally suggest that additional supports are routinely available</w:t>
      </w:r>
      <w:r>
        <w:t>, which is not the experience of many parents of disabled children</w:t>
      </w:r>
      <w:r w:rsidRPr="00C91151">
        <w:t>.</w:t>
      </w:r>
    </w:p>
    <w:p w14:paraId="7BA09AA8" w14:textId="77777777" w:rsidR="003B4A63" w:rsidRDefault="003B4A63" w:rsidP="003B4A63">
      <w:pPr>
        <w:pStyle w:val="NDABullet"/>
        <w:numPr>
          <w:ilvl w:val="0"/>
          <w:numId w:val="0"/>
        </w:numPr>
      </w:pPr>
      <w:r>
        <w:t>By contrast, another advocacy organisation supported retention of ‘special education’ terminology:</w:t>
      </w:r>
    </w:p>
    <w:p w14:paraId="5B5A19D6" w14:textId="77777777" w:rsidR="003B4A63" w:rsidRPr="00E83E1A" w:rsidRDefault="003B4A63" w:rsidP="003B4A63">
      <w:pPr>
        <w:pStyle w:val="Quote"/>
      </w:pPr>
      <w:r w:rsidRPr="006E7F49">
        <w:rPr>
          <w:iCs w:val="0"/>
        </w:rPr>
        <w:lastRenderedPageBreak/>
        <w:t xml:space="preserve">The use of the word ‘special’ in an educational context has been the norm for a number of years. </w:t>
      </w:r>
      <w:r w:rsidRPr="006E7F49">
        <w:rPr>
          <w:rStyle w:val="QuoteChar"/>
        </w:rPr>
        <w:t>‘Special’ education is designed to provide support for students with disabilities and/or learning difficulties so that they can access an appropriate level of education based on their individual needs.  There are, of course, alternatives that could be utilised instead of the word ‘special’, for example, ‘inclusive classes’ ‘specialist schools / classes’, ‘specialist teachers, and so forth. However, given the nature of the variety of approaches, supports and settings available, the use of the term ‘special’ provides a unified direction to specific and clearly defined pathways for supports and services with the overall goal of providing students disabilities and/or learning difficulties with opportunities to engage in and benefit from education as appropriate to their individual needs</w:t>
      </w:r>
      <w:r w:rsidRPr="006E7F49">
        <w:t>.</w:t>
      </w:r>
    </w:p>
    <w:p w14:paraId="2A9E1BDB" w14:textId="77777777" w:rsidR="003B4A63" w:rsidRDefault="003B4A63" w:rsidP="003B4A63">
      <w:pPr>
        <w:pStyle w:val="Heading3"/>
      </w:pPr>
      <w:bookmarkStart w:id="125" w:name="_Toc237351846"/>
      <w:bookmarkStart w:id="126" w:name="_Toc237420929"/>
      <w:r>
        <w:t>Finding from wider consultation with education stakeholders, government departments and public bodies</w:t>
      </w:r>
      <w:bookmarkEnd w:id="125"/>
      <w:bookmarkEnd w:id="126"/>
    </w:p>
    <w:p w14:paraId="0E9F76BB" w14:textId="77777777" w:rsidR="003B4A63" w:rsidRDefault="003B4A63" w:rsidP="003B4A63">
      <w:r>
        <w:t xml:space="preserve">One public body highlighted that </w:t>
      </w:r>
      <w:r w:rsidRPr="00F37736">
        <w:t>the increasing reliance on ‘special education’ is contrary to the principles of inclusive education</w:t>
      </w:r>
      <w:r>
        <w:t xml:space="preserve"> as set out in the UN Convention on the Rights of Persons with Disabilities (UNCRPD). </w:t>
      </w:r>
      <w:r w:rsidRPr="00F37736">
        <w:t xml:space="preserve">However, </w:t>
      </w:r>
      <w:r>
        <w:t>this public body</w:t>
      </w:r>
      <w:r w:rsidRPr="00F37736">
        <w:t xml:space="preserve"> also recognise</w:t>
      </w:r>
      <w:r>
        <w:t>d</w:t>
      </w:r>
      <w:r w:rsidRPr="00F37736">
        <w:t xml:space="preserve"> that its common use cannot be disentangled from </w:t>
      </w:r>
      <w:r>
        <w:t>Ireland’s</w:t>
      </w:r>
      <w:r w:rsidRPr="00F37736">
        <w:t xml:space="preserve"> current education model and </w:t>
      </w:r>
      <w:r>
        <w:t>there is a</w:t>
      </w:r>
      <w:r w:rsidRPr="00F37736">
        <w:t xml:space="preserve"> need to be able refer to the system of education that currently exists in language. </w:t>
      </w:r>
      <w:r>
        <w:t>This public body explained that they</w:t>
      </w:r>
      <w:r w:rsidRPr="00F37736">
        <w:t xml:space="preserve"> use inverted commas when referring to ‘special schools/classes’ to make clear that this is not our language, and that </w:t>
      </w:r>
      <w:r>
        <w:t>they</w:t>
      </w:r>
      <w:r w:rsidRPr="00F37736">
        <w:t xml:space="preserve"> are no</w:t>
      </w:r>
      <w:r>
        <w:t>t</w:t>
      </w:r>
      <w:r w:rsidRPr="00F37736">
        <w:t xml:space="preserve"> endorsing it as a term or as a practice. </w:t>
      </w:r>
    </w:p>
    <w:p w14:paraId="169A9311" w14:textId="77777777" w:rsidR="003B4A63" w:rsidRDefault="003B4A63" w:rsidP="003B4A63">
      <w:r>
        <w:t>One government department proposed that specific educational needs be used instead of special educational needs.</w:t>
      </w:r>
    </w:p>
    <w:p w14:paraId="4308B051" w14:textId="77777777" w:rsidR="003B4A63" w:rsidRDefault="003B4A63" w:rsidP="003B4A63">
      <w:pPr>
        <w:pStyle w:val="Heading3"/>
      </w:pPr>
      <w:bookmarkStart w:id="127" w:name="_Toc237351847"/>
      <w:bookmarkStart w:id="128" w:name="_Toc237420930"/>
      <w:r>
        <w:t>Comparative review of other jurisdictions</w:t>
      </w:r>
      <w:bookmarkEnd w:id="127"/>
      <w:bookmarkEnd w:id="128"/>
    </w:p>
    <w:p w14:paraId="3F60F5A8" w14:textId="77777777" w:rsidR="003B4A63" w:rsidRPr="007E17F4" w:rsidRDefault="003B4A63" w:rsidP="003B4A63">
      <w:r>
        <w:t xml:space="preserve">The NDA recognises that comparing terminology connected to special education across jurisdictions can be difficult for several reasons, including differing definitions and education systems, as well as translation issues. Nevertheless, we thought it might be useful to provide a brief overview of some of the terminology used in other jurisdictions connected to special education to assist with consideration of possible alternatives. </w:t>
      </w:r>
    </w:p>
    <w:p w14:paraId="05BD0CE5" w14:textId="77777777" w:rsidR="003B4A63" w:rsidRDefault="003B4A63" w:rsidP="003B4A63">
      <w:r w:rsidRPr="00EF13FB">
        <w:t xml:space="preserve">The European Agency for Special Needs and Inclusive Education’s 2022 publication </w:t>
      </w:r>
      <w:hyperlink r:id="rId59" w:history="1">
        <w:r w:rsidRPr="00EF13FB">
          <w:rPr>
            <w:rStyle w:val="Hyperlink"/>
          </w:rPr>
          <w:t>Legislative Definitions around Learners’ Needs</w:t>
        </w:r>
      </w:hyperlink>
      <w:r w:rsidRPr="00EF13FB">
        <w:t xml:space="preserve"> </w:t>
      </w:r>
      <w:r>
        <w:t>provide</w:t>
      </w:r>
      <w:r w:rsidRPr="00EF13FB">
        <w:t xml:space="preserve">s a snapshot of legal definitions and legislative provision across 35 European countries and regions. </w:t>
      </w:r>
      <w:r>
        <w:t xml:space="preserve">The review found that most countries (32) use the label of learners with disabilities, special needs and learning difficulties in policy and legislation addressing learners with special needs. </w:t>
      </w:r>
    </w:p>
    <w:p w14:paraId="40A45F05" w14:textId="77777777" w:rsidR="003B4A63" w:rsidRDefault="003B4A63" w:rsidP="003B4A63">
      <w:r>
        <w:lastRenderedPageBreak/>
        <w:t xml:space="preserve">The Agency’s position is that ‘learners’ needs’ is the ideal term, asserting that this it has been understood to highlight a requirement for educational provision and/or support, without applying a label based on an external factor that in some way describes or impacts upon an individual or group of learners. </w:t>
      </w:r>
    </w:p>
    <w:p w14:paraId="7CDE14A2" w14:textId="77777777" w:rsidR="003B4A63" w:rsidRDefault="003B4A63" w:rsidP="003B4A63">
      <w:r>
        <w:t>The term ‘special educational needs’ continues to be used in jurisdictions, including Northern Ireland, Western Australia and England (the latter uses special educational needs and disability). Examples of terms used in other jurisdictions include:</w:t>
      </w:r>
    </w:p>
    <w:p w14:paraId="6ECA988A" w14:textId="77777777" w:rsidR="003B4A63" w:rsidRDefault="003B4A63" w:rsidP="003B4A63">
      <w:pPr>
        <w:pStyle w:val="NDABullet"/>
      </w:pPr>
      <w:r>
        <w:t>Additional learning needs (Wales)</w:t>
      </w:r>
    </w:p>
    <w:p w14:paraId="6D4AD28D" w14:textId="77777777" w:rsidR="003B4A63" w:rsidRDefault="003B4A63" w:rsidP="003B4A63">
      <w:pPr>
        <w:pStyle w:val="NDABullet"/>
      </w:pPr>
      <w:r>
        <w:t>Additional support needs (Scotland)</w:t>
      </w:r>
    </w:p>
    <w:p w14:paraId="6A7C6521" w14:textId="77777777" w:rsidR="003B4A63" w:rsidRDefault="003B4A63" w:rsidP="003B4A63">
      <w:pPr>
        <w:pStyle w:val="NDABullet"/>
      </w:pPr>
      <w:r>
        <w:t xml:space="preserve">Student with disability (Victoria and South Australia) </w:t>
      </w:r>
    </w:p>
    <w:p w14:paraId="41409135" w14:textId="77777777" w:rsidR="003B4A63" w:rsidRDefault="003B4A63" w:rsidP="003B4A63">
      <w:pPr>
        <w:pStyle w:val="NDABullet"/>
      </w:pPr>
      <w:r>
        <w:t>Exceptional pupils (Ontario)</w:t>
      </w:r>
    </w:p>
    <w:p w14:paraId="650F7F82" w14:textId="77777777" w:rsidR="003B4A63" w:rsidRDefault="003B4A63" w:rsidP="003B4A63">
      <w:pPr>
        <w:pStyle w:val="NDABullet"/>
      </w:pPr>
      <w:r>
        <w:t>Learning support (New Zealand educational policy, though legislation still refers to special educational needs)</w:t>
      </w:r>
    </w:p>
    <w:p w14:paraId="1E9B9597" w14:textId="77777777" w:rsidR="003B4A63" w:rsidRDefault="003B4A63" w:rsidP="003B4A63">
      <w:pPr>
        <w:pStyle w:val="Heading2"/>
      </w:pPr>
      <w:bookmarkStart w:id="129" w:name="_Toc237351848"/>
      <w:bookmarkStart w:id="130" w:name="_Toc237420931"/>
      <w:r>
        <w:t>Special needs assistant</w:t>
      </w:r>
      <w:bookmarkEnd w:id="129"/>
      <w:bookmarkEnd w:id="130"/>
    </w:p>
    <w:p w14:paraId="51C682E4" w14:textId="2ACEEC74" w:rsidR="003B4A63" w:rsidRPr="00303374" w:rsidRDefault="003B4A63" w:rsidP="003B4A63">
      <w:pPr>
        <w:pStyle w:val="Heading3"/>
        <w:rPr>
          <w:b w:val="0"/>
          <w:bCs/>
          <w:sz w:val="22"/>
          <w:szCs w:val="22"/>
        </w:rPr>
      </w:pPr>
      <w:hyperlink r:id="rId60" w:history="1">
        <w:bookmarkStart w:id="131" w:name="_Toc237351849"/>
        <w:bookmarkStart w:id="132" w:name="_Toc237420932"/>
        <w:r w:rsidRPr="000E0F08">
          <w:rPr>
            <w:rStyle w:val="Hyperlink"/>
          </w:rPr>
          <w:t>Circular 32/2026</w:t>
        </w:r>
        <w:bookmarkEnd w:id="131"/>
        <w:bookmarkEnd w:id="132"/>
      </w:hyperlink>
      <w:r w:rsidR="00303374" w:rsidRPr="00303374">
        <w:rPr>
          <w:rStyle w:val="FootnoteReference"/>
          <w:b w:val="0"/>
          <w:bCs/>
          <w:sz w:val="22"/>
          <w:szCs w:val="22"/>
        </w:rPr>
        <w:footnoteReference w:id="12"/>
      </w:r>
    </w:p>
    <w:p w14:paraId="47985825" w14:textId="77777777" w:rsidR="003B4A63" w:rsidRDefault="003B4A63" w:rsidP="003B4A63">
      <w:r>
        <w:t>The role of the special needs assistant (SNA) is to provide recognised primary, post-primary and special schools with additional adult support to facilitate the attendance, participation and inclusion in school of students with special educational needs to enable them to achieve their full potential.</w:t>
      </w:r>
    </w:p>
    <w:p w14:paraId="3A7A4BD3" w14:textId="77777777" w:rsidR="003B4A63" w:rsidRDefault="003B4A63" w:rsidP="003B4A63">
      <w:pPr>
        <w:pStyle w:val="Heading3"/>
      </w:pPr>
      <w:hyperlink r:id="rId61" w:history="1">
        <w:bookmarkStart w:id="133" w:name="_Toc237351850"/>
        <w:bookmarkStart w:id="134" w:name="_Toc237420933"/>
        <w:r w:rsidRPr="003351E7">
          <w:rPr>
            <w:rStyle w:val="Hyperlink"/>
          </w:rPr>
          <w:t>SNA Workforce Development Plan</w:t>
        </w:r>
        <w:bookmarkEnd w:id="133"/>
        <w:bookmarkEnd w:id="134"/>
      </w:hyperlink>
    </w:p>
    <w:p w14:paraId="00BBA2F7" w14:textId="77777777" w:rsidR="003B4A63" w:rsidRPr="003351E7" w:rsidRDefault="003B4A63" w:rsidP="003B4A63">
      <w:pPr>
        <w:pStyle w:val="Heading4"/>
      </w:pPr>
      <w:r>
        <w:t>Special Needs Assistant</w:t>
      </w:r>
    </w:p>
    <w:p w14:paraId="396791E2" w14:textId="77777777" w:rsidR="003B4A63" w:rsidRDefault="003B4A63" w:rsidP="003B4A63">
      <w:r>
        <w:t xml:space="preserve">In relation to the title of special needs assistant (SNA), it was acknowledged during research on the Plan that some schools use alternative titles such as ‘inclusion support assistant’ or ‘additional needs assistant’ for SNAs working in their schools. </w:t>
      </w:r>
    </w:p>
    <w:p w14:paraId="55544EC3" w14:textId="77777777" w:rsidR="003B4A63" w:rsidRDefault="003B4A63" w:rsidP="003B4A63">
      <w:r>
        <w:t xml:space="preserve">The Working Group under Pillar 1 of the Plan agreed that an official change in title would not make any difference to the students’ perspective of the role and their relationship with the SNA. The consensus from the working group was that the SNA title remains widely recognised and embedded in policy and practice, including in the term special education teachers and subject to any changes arising from the recommendations from the EPSEN Review, a change from the current title, is not merited. </w:t>
      </w:r>
    </w:p>
    <w:p w14:paraId="1E5E74F8" w14:textId="77777777" w:rsidR="003B4A63" w:rsidRDefault="003B4A63" w:rsidP="003B4A63">
      <w:r>
        <w:t xml:space="preserve">Accordingly, the term ‘special needs assistant’ or ‘SNA’ has been used throughout this report and in the development of the Plan to maintain </w:t>
      </w:r>
      <w:r>
        <w:lastRenderedPageBreak/>
        <w:t>consistency and clarity, and to align with existing provisions and associated legislation.</w:t>
      </w:r>
    </w:p>
    <w:p w14:paraId="28BA17AD" w14:textId="77777777" w:rsidR="003B4A63" w:rsidRDefault="003B4A63" w:rsidP="003B4A63">
      <w:pPr>
        <w:pStyle w:val="Heading4"/>
      </w:pPr>
      <w:r w:rsidRPr="003351E7">
        <w:t xml:space="preserve">SNA Title In Schools </w:t>
      </w:r>
    </w:p>
    <w:p w14:paraId="062B0990" w14:textId="77777777" w:rsidR="003B4A63" w:rsidRDefault="003B4A63" w:rsidP="003B4A63">
      <w:r w:rsidRPr="003351E7">
        <w:t>In the research conducted with children and young people in schools, there was discussion on how in certain schools, SNAs are referred to as Mr., Ms or Mrs., while in other schools they are addressed by their first name. Most participants expressed a preference for the more informal approach of calling the SNAs by their first name. Feedback from focus groups also reflected the different practices in schools where formal titles are used for teaching staff whereas an SNA in same room may be known by their first name. Many of the SNA participants signified that they had no concerns around being called by their first names. They agreed that whatever title is used, a consistent approach should be taken in schools with a view to promoting equality and respect.</w:t>
      </w:r>
    </w:p>
    <w:p w14:paraId="3C1A9841" w14:textId="77777777" w:rsidR="003B4A63" w:rsidRDefault="003B4A63" w:rsidP="003B4A63">
      <w:pPr>
        <w:pStyle w:val="Heading3"/>
      </w:pPr>
      <w:bookmarkStart w:id="135" w:name="_Toc237351851"/>
      <w:bookmarkStart w:id="136" w:name="_Toc237420934"/>
      <w:r>
        <w:t xml:space="preserve">Consultation informing the </w:t>
      </w:r>
      <w:r w:rsidRPr="00A76872">
        <w:t>Special Needs Assistant Workforce Development Plan</w:t>
      </w:r>
      <w:bookmarkEnd w:id="135"/>
      <w:bookmarkEnd w:id="136"/>
    </w:p>
    <w:p w14:paraId="634FBF44" w14:textId="77777777" w:rsidR="003B4A63" w:rsidRDefault="003B4A63" w:rsidP="003B4A63">
      <w:pPr>
        <w:pStyle w:val="Heading4"/>
      </w:pPr>
      <w:hyperlink r:id="rId62" w:history="1">
        <w:r w:rsidRPr="007A043C">
          <w:rPr>
            <w:rStyle w:val="Hyperlink"/>
          </w:rPr>
          <w:t>The Role of Special Needs Assistants: Report on the Consultation with Children and Young People</w:t>
        </w:r>
      </w:hyperlink>
    </w:p>
    <w:p w14:paraId="056982C0" w14:textId="77777777" w:rsidR="003B4A63" w:rsidRDefault="003B4A63" w:rsidP="003B4A63">
      <w:r w:rsidRPr="00C6401A">
        <w:t>Some of the CYP</w:t>
      </w:r>
      <w:r>
        <w:t xml:space="preserve"> (children and young people)</w:t>
      </w:r>
      <w:r w:rsidRPr="00C6401A">
        <w:t xml:space="preserve"> expressed dissatisfaction with the role title “Special Needs Assistant” and suggested changing the title. The concern related mainly to use of the word ‘special’ which was seen as stigmatising. There was discussion on how in certain schools, SNAs are referred to as Mr or Mrs, while in other schools they are addressed by their first name. Most participants expressed a preference for the more informal approach of calling the SNAs by their first name.  </w:t>
      </w:r>
    </w:p>
    <w:p w14:paraId="3BC9BA92" w14:textId="77777777" w:rsidR="003B4A63" w:rsidRDefault="003B4A63" w:rsidP="003B4A63">
      <w:pPr>
        <w:pStyle w:val="Quote"/>
      </w:pPr>
      <w:r w:rsidRPr="00C6401A">
        <w:t xml:space="preserve">“I don’t like the name SNA as it has special needs in it … the name SNA is an old fashioned name and it should not be called ‘special needs’. Maybe call it a teacher’s assistant so we feel more normal instead of people calling us bad names like ‘retard’ and calling this school ‘special’ because we include everyone in the school and everyone gets help they need.”  </w:t>
      </w:r>
    </w:p>
    <w:p w14:paraId="45073D11" w14:textId="77777777" w:rsidR="003B4A63" w:rsidRDefault="003B4A63" w:rsidP="003B4A63">
      <w:pPr>
        <w:pStyle w:val="Quote"/>
      </w:pPr>
      <w:r w:rsidRPr="00C6401A">
        <w:t xml:space="preserve">“I would call them additional needs rather than special needs.” </w:t>
      </w:r>
    </w:p>
    <w:p w14:paraId="41BEA0B3" w14:textId="77777777" w:rsidR="003B4A63" w:rsidRDefault="003B4A63" w:rsidP="003B4A63">
      <w:pPr>
        <w:pStyle w:val="Quote"/>
      </w:pPr>
      <w:r w:rsidRPr="00C6401A">
        <w:t xml:space="preserve">“In this school we call our SNAs and teachers Miss &amp; Mr or Sir. When I am on my own with my SNA I like calling her by her first name and she is ok with that too. We prefer it.” </w:t>
      </w:r>
    </w:p>
    <w:p w14:paraId="4927BF9B" w14:textId="77777777" w:rsidR="003B4A63" w:rsidRDefault="003B4A63" w:rsidP="003B4A63">
      <w:pPr>
        <w:pStyle w:val="Quote"/>
      </w:pPr>
      <w:r w:rsidRPr="00C6401A">
        <w:t>“Should be first names used as it is more comfortable.”</w:t>
      </w:r>
    </w:p>
    <w:p w14:paraId="14EE6937" w14:textId="77777777" w:rsidR="003B4A63" w:rsidRDefault="003B4A63" w:rsidP="003B4A63">
      <w:pPr>
        <w:pStyle w:val="Heading4"/>
      </w:pPr>
      <w:hyperlink r:id="rId63" w:history="1">
        <w:r w:rsidRPr="007A043C">
          <w:rPr>
            <w:rStyle w:val="Hyperlink"/>
          </w:rPr>
          <w:t>Special Needs Assistants Learning and Development Focus Group Report</w:t>
        </w:r>
      </w:hyperlink>
    </w:p>
    <w:p w14:paraId="19471689" w14:textId="77777777" w:rsidR="003B4A63" w:rsidRPr="007A043C" w:rsidRDefault="003B4A63" w:rsidP="003B4A63">
      <w:r>
        <w:t xml:space="preserve">A lack of respect for the SNA role was cited by some as an overarching barrier (to learning and development). The language and terms around </w:t>
      </w:r>
      <w:r>
        <w:lastRenderedPageBreak/>
        <w:t>SNAs including the actual role title (which some thought should</w:t>
      </w:r>
      <w:r w:rsidRPr="007A043C">
        <w:t xml:space="preserve"> change) and the use of the word ‘scheme’ in circulars was mentioned.</w:t>
      </w:r>
    </w:p>
    <w:p w14:paraId="5738380C" w14:textId="77777777" w:rsidR="003B4A63" w:rsidRDefault="003B4A63" w:rsidP="003B4A63">
      <w:r>
        <w:t xml:space="preserve">There is overall agreement that a change in culture is required to increase respect for SNAs and value for the work they do. This would include: </w:t>
      </w:r>
    </w:p>
    <w:p w14:paraId="22CAF9A1" w14:textId="77777777" w:rsidR="003B4A63" w:rsidRPr="007A043C" w:rsidRDefault="003B4A63" w:rsidP="003B4A63">
      <w:pPr>
        <w:pStyle w:val="NDABullet"/>
      </w:pPr>
      <w:r>
        <w:t>a change in the language from the descriptor SNA scheme as mentioned previously and possibly from the role title of Special Needs Assistant.</w:t>
      </w:r>
    </w:p>
    <w:p w14:paraId="5FD76416" w14:textId="77777777" w:rsidR="003B4A63" w:rsidRPr="00F43233" w:rsidRDefault="003B4A63" w:rsidP="003B4A63">
      <w:pPr>
        <w:pStyle w:val="Heading3"/>
      </w:pPr>
      <w:bookmarkStart w:id="137" w:name="_Toc237351852"/>
      <w:bookmarkStart w:id="138" w:name="_Toc237420935"/>
      <w:r>
        <w:t>Findings from the EPSEN Act Review consultation</w:t>
      </w:r>
      <w:bookmarkEnd w:id="137"/>
      <w:bookmarkEnd w:id="138"/>
    </w:p>
    <w:p w14:paraId="65278E96" w14:textId="77777777" w:rsidR="003B4A63" w:rsidRDefault="003B4A63" w:rsidP="003B4A63">
      <w:pPr>
        <w:pStyle w:val="Heading3"/>
      </w:pPr>
      <w:hyperlink r:id="rId64" w:history="1">
        <w:bookmarkStart w:id="139" w:name="_Toc237351853"/>
        <w:bookmarkStart w:id="140" w:name="_Toc237420936"/>
        <w:r w:rsidRPr="007A043C">
          <w:rPr>
            <w:rStyle w:val="Hyperlink"/>
          </w:rPr>
          <w:t>Focus Group Research to Assist in the Review of the EPSEN Act 2004</w:t>
        </w:r>
        <w:bookmarkEnd w:id="139"/>
        <w:bookmarkEnd w:id="140"/>
      </w:hyperlink>
    </w:p>
    <w:p w14:paraId="3995EE3A" w14:textId="77777777" w:rsidR="003B4A63" w:rsidRPr="00CC35B4" w:rsidRDefault="003B4A63" w:rsidP="003B4A63">
      <w:pPr>
        <w:pStyle w:val="Heading4"/>
      </w:pPr>
      <w:r>
        <w:t>Adult focus groups</w:t>
      </w:r>
    </w:p>
    <w:p w14:paraId="47E109D3" w14:textId="77777777" w:rsidR="003B4A63" w:rsidRDefault="003B4A63" w:rsidP="003B4A63">
      <w:r>
        <w:t>Another subtheme that emerged from the focus group discussions highlighted how different terminology is frequently used to describe similar roles and systems in schools. Some schools called SNAs inclusion officers or additional needs assistants.</w:t>
      </w:r>
    </w:p>
    <w:p w14:paraId="1F42CCEE" w14:textId="77777777" w:rsidR="003B4A63" w:rsidRDefault="003B4A63" w:rsidP="003B4A63">
      <w:pPr>
        <w:pStyle w:val="Heading3"/>
      </w:pPr>
      <w:bookmarkStart w:id="141" w:name="_Toc237351854"/>
      <w:bookmarkStart w:id="142" w:name="_Toc237420937"/>
      <w:r>
        <w:t>NCSE Policy Advice Paper No.6 – Comprehensive Review of the Special Needs Assistant Scheme</w:t>
      </w:r>
      <w:bookmarkEnd w:id="141"/>
      <w:bookmarkEnd w:id="142"/>
    </w:p>
    <w:p w14:paraId="60BC81CD" w14:textId="77777777" w:rsidR="003B4A63" w:rsidRPr="000A01CF" w:rsidRDefault="003B4A63" w:rsidP="003B4A63">
      <w:r>
        <w:t xml:space="preserve">In its </w:t>
      </w:r>
      <w:hyperlink r:id="rId65" w:history="1">
        <w:r w:rsidRPr="007A043C">
          <w:rPr>
            <w:rStyle w:val="Hyperlink"/>
          </w:rPr>
          <w:t>Policy Advice Paper No.6</w:t>
        </w:r>
      </w:hyperlink>
      <w:r>
        <w:t>, the NCSE recommended that existing and new care support staff in schools should be renamed as inclusion support assistants as this title better reflects the increased focus on developing student independence and moves away from special needs terminology which is often disliked by students and parents. The term ‘SNA’ should no longer be used.</w:t>
      </w:r>
    </w:p>
    <w:p w14:paraId="3ACC9048" w14:textId="77777777" w:rsidR="003B4A63" w:rsidRDefault="003B4A63" w:rsidP="003B4A63">
      <w:pPr>
        <w:pStyle w:val="Heading3"/>
      </w:pPr>
      <w:bookmarkStart w:id="143" w:name="_Toc237351855"/>
      <w:bookmarkStart w:id="144" w:name="_Toc237420938"/>
      <w:r>
        <w:t>Findings from consultation with Disabled Persons Organisations</w:t>
      </w:r>
      <w:bookmarkEnd w:id="143"/>
      <w:bookmarkEnd w:id="144"/>
    </w:p>
    <w:p w14:paraId="54C7E8D4" w14:textId="77777777" w:rsidR="003B4A63" w:rsidRDefault="003B4A63" w:rsidP="003B4A63">
      <w:r>
        <w:t xml:space="preserve">Four DPOs </w:t>
      </w:r>
      <w:r w:rsidRPr="00780615">
        <w:t xml:space="preserve">provided their views to the NDA on terminology related to special education </w:t>
      </w:r>
      <w:r>
        <w:t>assistant</w:t>
      </w:r>
      <w:r w:rsidRPr="00780615">
        <w:t>.</w:t>
      </w:r>
      <w:r>
        <w:t xml:space="preserve"> All four were of the view that the terminology should be changed with the following suggested as alternatives:</w:t>
      </w:r>
    </w:p>
    <w:p w14:paraId="143C0295" w14:textId="77777777" w:rsidR="003B4A63" w:rsidRDefault="003B4A63" w:rsidP="003B4A63">
      <w:pPr>
        <w:pStyle w:val="NDABullet"/>
      </w:pPr>
      <w:r>
        <w:t>Educational support assistant (one DPO)</w:t>
      </w:r>
    </w:p>
    <w:p w14:paraId="5D3BC161" w14:textId="77777777" w:rsidR="003B4A63" w:rsidRDefault="003B4A63" w:rsidP="003B4A63">
      <w:pPr>
        <w:pStyle w:val="NDABullet"/>
      </w:pPr>
      <w:r>
        <w:t>Support assistant or classroom assistant (one DPO)</w:t>
      </w:r>
    </w:p>
    <w:p w14:paraId="5876895E" w14:textId="77777777" w:rsidR="003B4A63" w:rsidRDefault="003B4A63" w:rsidP="003B4A63">
      <w:pPr>
        <w:pStyle w:val="NDABullet"/>
      </w:pPr>
      <w:r w:rsidRPr="00AC2497">
        <w:t xml:space="preserve">Access </w:t>
      </w:r>
      <w:r>
        <w:t>s</w:t>
      </w:r>
      <w:r w:rsidRPr="00AC2497">
        <w:t xml:space="preserve">upport </w:t>
      </w:r>
      <w:r>
        <w:t>a</w:t>
      </w:r>
      <w:r w:rsidRPr="00AC2497">
        <w:t>ssistant</w:t>
      </w:r>
      <w:r>
        <w:t xml:space="preserve"> or p</w:t>
      </w:r>
      <w:r w:rsidRPr="00AC2497">
        <w:t>erson</w:t>
      </w:r>
      <w:r>
        <w:t xml:space="preserve"> (one DPO – this DPO also mentioned that they are </w:t>
      </w:r>
      <w:r w:rsidRPr="00AC2497">
        <w:t>aware there is a move from SNA to ANA,</w:t>
      </w:r>
      <w:r>
        <w:t xml:space="preserve"> </w:t>
      </w:r>
      <w:r w:rsidRPr="00AC2497">
        <w:t xml:space="preserve">and while this is better than using special, additional still implies that the needs of </w:t>
      </w:r>
      <w:r>
        <w:t>d</w:t>
      </w:r>
      <w:r w:rsidRPr="00AC2497">
        <w:t>isabled people are an extra</w:t>
      </w:r>
      <w:r>
        <w:t>)</w:t>
      </w:r>
    </w:p>
    <w:p w14:paraId="5680C0E6" w14:textId="77777777" w:rsidR="003B4A63" w:rsidRDefault="003B4A63" w:rsidP="003B4A63">
      <w:pPr>
        <w:pStyle w:val="NDABullet"/>
      </w:pPr>
      <w:r>
        <w:t>Classroom assistant or class assistant (one DPO)</w:t>
      </w:r>
    </w:p>
    <w:p w14:paraId="24752B05" w14:textId="77777777" w:rsidR="003B4A63" w:rsidRDefault="003B4A63" w:rsidP="003B4A63">
      <w:pPr>
        <w:pStyle w:val="Heading3"/>
      </w:pPr>
      <w:bookmarkStart w:id="145" w:name="_Toc237351856"/>
      <w:bookmarkStart w:id="146" w:name="_Toc237420939"/>
      <w:r>
        <w:t>Findings from consultation with other disability advocacy organisations and stakeholders</w:t>
      </w:r>
      <w:bookmarkEnd w:id="145"/>
      <w:bookmarkEnd w:id="146"/>
    </w:p>
    <w:p w14:paraId="3E003522" w14:textId="77777777" w:rsidR="003B4A63" w:rsidRDefault="003B4A63" w:rsidP="003B4A63">
      <w:r>
        <w:t>One advocacy organisation supported changing the SNA title to additional supports assistant.</w:t>
      </w:r>
    </w:p>
    <w:p w14:paraId="29033CC8" w14:textId="77777777" w:rsidR="003B4A63" w:rsidRDefault="003B4A63" w:rsidP="003B4A63">
      <w:r>
        <w:t xml:space="preserve">Another advocacy support group noted that while the proposed title "Student Assistant" removes the reference to "special", it is unclear </w:t>
      </w:r>
      <w:r>
        <w:lastRenderedPageBreak/>
        <w:t>whether it adequately describes the role. This group asserted that the title could equally apply to many different positions within a school and may not clearly communicate its educational purpose.</w:t>
      </w:r>
    </w:p>
    <w:p w14:paraId="7C3F9FEA" w14:textId="77777777" w:rsidR="003B4A63" w:rsidRDefault="003B4A63" w:rsidP="003B4A63">
      <w:pPr>
        <w:pStyle w:val="Heading3"/>
      </w:pPr>
      <w:bookmarkStart w:id="147" w:name="_Toc237351857"/>
      <w:bookmarkStart w:id="148" w:name="_Toc237420940"/>
      <w:r>
        <w:t>Finding from wider consultation with education stakeholders, government departments and public bodies</w:t>
      </w:r>
      <w:bookmarkEnd w:id="147"/>
      <w:bookmarkEnd w:id="148"/>
    </w:p>
    <w:p w14:paraId="2FE6DD5A" w14:textId="77777777" w:rsidR="003B4A63" w:rsidRPr="00676FE9" w:rsidRDefault="003B4A63" w:rsidP="003B4A63">
      <w:r w:rsidRPr="00676FE9">
        <w:t>One government department was of the view that the title “Special Needs Assistant” should be retained at this time. They explained that the SNA title is widely recognised, clearly understood, embedded in legislation and policy, and accurately identifies a distinct professional role within the education system. While ongoing consideration of inclusive terminology is appropriate, their view is that the consultation evidence does not demonstrate a clear rationale for replacing the title with “Student Assistant”.</w:t>
      </w:r>
    </w:p>
    <w:p w14:paraId="46C69D96" w14:textId="77777777" w:rsidR="003B4A63" w:rsidRPr="004511D9" w:rsidRDefault="003B4A63" w:rsidP="003B4A63">
      <w:pPr>
        <w:pStyle w:val="Heading3"/>
      </w:pPr>
      <w:bookmarkStart w:id="149" w:name="_Toc237351858"/>
      <w:bookmarkStart w:id="150" w:name="_Toc237420941"/>
      <w:r>
        <w:t>Comparative review of other jurisdictions</w:t>
      </w:r>
      <w:bookmarkEnd w:id="149"/>
      <w:bookmarkEnd w:id="150"/>
    </w:p>
    <w:p w14:paraId="4C985FCE" w14:textId="77777777" w:rsidR="003B4A63" w:rsidRDefault="003B4A63" w:rsidP="003B4A63">
      <w:r w:rsidRPr="00EA77A8">
        <w:t>In the Irish education system, the</w:t>
      </w:r>
      <w:r>
        <w:t xml:space="preserve"> SNA</w:t>
      </w:r>
      <w:r w:rsidRPr="00EA77A8">
        <w:t xml:space="preserve"> role is defined as a non-teaching position. SNAs are specifically assigned to address </w:t>
      </w:r>
      <w:r>
        <w:t xml:space="preserve">core </w:t>
      </w:r>
      <w:r w:rsidRPr="00EA77A8">
        <w:t xml:space="preserve">care needs rather than pedagogical or </w:t>
      </w:r>
      <w:r>
        <w:t xml:space="preserve">teaching </w:t>
      </w:r>
      <w:r w:rsidRPr="00EA77A8">
        <w:t xml:space="preserve">support, </w:t>
      </w:r>
      <w:r>
        <w:t>distinguishing</w:t>
      </w:r>
      <w:r w:rsidRPr="00EA77A8">
        <w:t xml:space="preserve"> them from "Teaching Assistants" used in other jurisdictions. </w:t>
      </w:r>
    </w:p>
    <w:p w14:paraId="0CA03349" w14:textId="77777777" w:rsidR="003B4A63" w:rsidRDefault="003B4A63" w:rsidP="003B4A63">
      <w:r>
        <w:t xml:space="preserve">To inform the </w:t>
      </w:r>
      <w:r w:rsidRPr="00E974FC">
        <w:t>Comprehensive Review of the Special Needs Assistant Scheme</w:t>
      </w:r>
      <w:r>
        <w:t xml:space="preserve">, the NCSE undertook an </w:t>
      </w:r>
      <w:hyperlink r:id="rId66" w:history="1">
        <w:r w:rsidRPr="004511D9">
          <w:rPr>
            <w:rStyle w:val="Hyperlink"/>
          </w:rPr>
          <w:t>international administrative review on the use of non-teaching adult support staff to support students with disabilities in schools who have additional care needs</w:t>
        </w:r>
      </w:hyperlink>
      <w:r>
        <w:t>. Information was received from 32 administrations.</w:t>
      </w:r>
    </w:p>
    <w:p w14:paraId="78DC3C00" w14:textId="77777777" w:rsidR="003B4A63" w:rsidRDefault="003B4A63" w:rsidP="003B4A63">
      <w:r w:rsidRPr="00E974FC">
        <w:t>Re</w:t>
      </w:r>
      <w:r>
        <w:t>view re</w:t>
      </w:r>
      <w:r w:rsidRPr="00E974FC">
        <w:t>spondents were asked whether additional non-teaching adult support staff were given a particular title, and if so, to state what they were (e.g. paraprofessional, care assistant, teaching assistant, other). Over 70 titles were provided for these types of paraprofessionals in responses received. The majority of responses indicate a type of paraprofessional which was education</w:t>
      </w:r>
      <w:r>
        <w:t xml:space="preserve"> </w:t>
      </w:r>
      <w:r w:rsidRPr="00E974FC">
        <w:t xml:space="preserve">orientated in its title, for example: </w:t>
      </w:r>
    </w:p>
    <w:p w14:paraId="33F6CCF4" w14:textId="77777777" w:rsidR="003B4A63" w:rsidRDefault="003B4A63" w:rsidP="003B4A63">
      <w:pPr>
        <w:pStyle w:val="NDABullet"/>
      </w:pPr>
      <w:r w:rsidRPr="00E974FC">
        <w:t>pedagogical assistants</w:t>
      </w:r>
    </w:p>
    <w:p w14:paraId="1E217759" w14:textId="77777777" w:rsidR="003B4A63" w:rsidRDefault="003B4A63" w:rsidP="003B4A63">
      <w:pPr>
        <w:pStyle w:val="NDABullet"/>
      </w:pPr>
      <w:r w:rsidRPr="00E974FC">
        <w:t>school assistants</w:t>
      </w:r>
    </w:p>
    <w:p w14:paraId="04EC487C" w14:textId="77777777" w:rsidR="003B4A63" w:rsidRDefault="003B4A63" w:rsidP="003B4A63">
      <w:pPr>
        <w:pStyle w:val="NDABullet"/>
      </w:pPr>
      <w:r w:rsidRPr="00E974FC">
        <w:t>education support staff</w:t>
      </w:r>
    </w:p>
    <w:p w14:paraId="77A56488" w14:textId="77777777" w:rsidR="003B4A63" w:rsidRDefault="003B4A63" w:rsidP="003B4A63">
      <w:pPr>
        <w:pStyle w:val="NDABullet"/>
      </w:pPr>
      <w:r w:rsidRPr="00E974FC">
        <w:t>pupil assistant</w:t>
      </w:r>
    </w:p>
    <w:p w14:paraId="1F0EAB0C" w14:textId="77777777" w:rsidR="003B4A63" w:rsidRDefault="003B4A63" w:rsidP="003B4A63">
      <w:pPr>
        <w:pStyle w:val="NDABullet"/>
      </w:pPr>
      <w:r w:rsidRPr="00E974FC">
        <w:t>learning support assistant</w:t>
      </w:r>
    </w:p>
    <w:p w14:paraId="10C4A5BB" w14:textId="77777777" w:rsidR="003B4A63" w:rsidRDefault="003B4A63" w:rsidP="003B4A63">
      <w:pPr>
        <w:pStyle w:val="NDABullet"/>
      </w:pPr>
      <w:r w:rsidRPr="00E974FC">
        <w:t>class assistant</w:t>
      </w:r>
    </w:p>
    <w:p w14:paraId="6316BD84" w14:textId="77777777" w:rsidR="003B4A63" w:rsidRDefault="003B4A63" w:rsidP="003B4A63">
      <w:pPr>
        <w:pStyle w:val="NDABullet"/>
      </w:pPr>
      <w:r w:rsidRPr="00E974FC">
        <w:t>teacher assistant</w:t>
      </w:r>
    </w:p>
    <w:p w14:paraId="7A714ED6" w14:textId="77777777" w:rsidR="003B4A63" w:rsidRDefault="003B4A63" w:rsidP="003B4A63">
      <w:pPr>
        <w:pStyle w:val="NDABullet"/>
      </w:pPr>
      <w:r w:rsidRPr="00E974FC">
        <w:t>teaching assistant</w:t>
      </w:r>
    </w:p>
    <w:p w14:paraId="67EA586F" w14:textId="77777777" w:rsidR="003B4A63" w:rsidRDefault="003B4A63" w:rsidP="003B4A63">
      <w:pPr>
        <w:pStyle w:val="NDABullet"/>
      </w:pPr>
      <w:r w:rsidRPr="00E974FC">
        <w:t>school learning support officers.</w:t>
      </w:r>
    </w:p>
    <w:p w14:paraId="244F7B5C" w14:textId="77777777" w:rsidR="003B4A63" w:rsidRDefault="003B4A63" w:rsidP="003B4A63">
      <w:pPr>
        <w:pStyle w:val="Heading2"/>
      </w:pPr>
      <w:bookmarkStart w:id="151" w:name="_Toc237351859"/>
      <w:bookmarkStart w:id="152" w:name="_Toc237420942"/>
      <w:r>
        <w:lastRenderedPageBreak/>
        <w:t>Special school, class and teacher</w:t>
      </w:r>
      <w:bookmarkEnd w:id="151"/>
      <w:bookmarkEnd w:id="152"/>
    </w:p>
    <w:p w14:paraId="183C3484" w14:textId="77777777" w:rsidR="003B4A63" w:rsidRPr="00F128F9" w:rsidRDefault="003B4A63" w:rsidP="003B4A63">
      <w:pPr>
        <w:pStyle w:val="Heading3"/>
      </w:pPr>
      <w:bookmarkStart w:id="153" w:name="_Toc237351860"/>
      <w:bookmarkStart w:id="154" w:name="_Toc237420943"/>
      <w:r>
        <w:t>Findings from the EPSEN Act Review consultation</w:t>
      </w:r>
      <w:bookmarkEnd w:id="153"/>
      <w:bookmarkEnd w:id="154"/>
    </w:p>
    <w:p w14:paraId="58B7795A" w14:textId="77777777" w:rsidR="003B4A63" w:rsidRDefault="003B4A63" w:rsidP="003B4A63">
      <w:pPr>
        <w:pStyle w:val="Heading3"/>
      </w:pPr>
      <w:hyperlink r:id="rId67" w:history="1">
        <w:bookmarkStart w:id="155" w:name="_Toc237351861"/>
        <w:bookmarkStart w:id="156" w:name="_Toc237420944"/>
        <w:r w:rsidRPr="007A043C">
          <w:rPr>
            <w:rStyle w:val="Hyperlink"/>
          </w:rPr>
          <w:t>Focus Group Research to Assist in the Review of the EPSEN Act 2004</w:t>
        </w:r>
        <w:bookmarkEnd w:id="155"/>
        <w:bookmarkEnd w:id="156"/>
      </w:hyperlink>
    </w:p>
    <w:p w14:paraId="11B763E4" w14:textId="77777777" w:rsidR="003B4A63" w:rsidRDefault="003B4A63" w:rsidP="003B4A63">
      <w:pPr>
        <w:pStyle w:val="Heading4"/>
      </w:pPr>
      <w:r>
        <w:t>Child focus groups</w:t>
      </w:r>
    </w:p>
    <w:p w14:paraId="437FCE69" w14:textId="77777777" w:rsidR="003B4A63" w:rsidRDefault="003B4A63" w:rsidP="003B4A63">
      <w:r w:rsidRPr="009C4ABE">
        <w:t xml:space="preserve">In the special school group, the term ‘special school’ was explored and one participant stated that they disliked the term, saying: </w:t>
      </w:r>
    </w:p>
    <w:p w14:paraId="191E6EE9" w14:textId="77777777" w:rsidR="003B4A63" w:rsidRPr="007A4D0A" w:rsidRDefault="003B4A63" w:rsidP="003B4A63">
      <w:pPr>
        <w:pStyle w:val="Quote"/>
      </w:pPr>
      <w:r w:rsidRPr="009C4ABE">
        <w:t xml:space="preserve">“I don’t think this is a special school, because, what’s so special about it? There’s nothing special about it, it’s just like another ordinary school”. </w:t>
      </w:r>
    </w:p>
    <w:p w14:paraId="3F918F2D" w14:textId="77777777" w:rsidR="003B4A63" w:rsidRDefault="003B4A63" w:rsidP="003B4A63">
      <w:pPr>
        <w:pStyle w:val="Heading3"/>
      </w:pPr>
      <w:bookmarkStart w:id="157" w:name="_Toc237351862"/>
      <w:bookmarkStart w:id="158" w:name="_Toc237420945"/>
      <w:r>
        <w:t>Findings from consultation with Disabled Persons Organisations</w:t>
      </w:r>
      <w:bookmarkEnd w:id="157"/>
      <w:bookmarkEnd w:id="158"/>
    </w:p>
    <w:p w14:paraId="4E2E8378" w14:textId="77777777" w:rsidR="003B4A63" w:rsidRPr="007A4D0A" w:rsidRDefault="003B4A63" w:rsidP="003B4A63">
      <w:pPr>
        <w:pStyle w:val="Heading4"/>
      </w:pPr>
      <w:r>
        <w:t>Special school</w:t>
      </w:r>
    </w:p>
    <w:p w14:paraId="69766F6D" w14:textId="77777777" w:rsidR="003B4A63" w:rsidRDefault="003B4A63" w:rsidP="003B4A63">
      <w:r>
        <w:t xml:space="preserve">One DPO was of the view that schools should be labelled as schools, without the ‘special’ label. Members of another </w:t>
      </w:r>
      <w:r w:rsidRPr="00500044">
        <w:t>DPO felt that the term needed to be changed</w:t>
      </w:r>
      <w:r>
        <w:t xml:space="preserve">, with some stating that the generic term ‘school’ should be used. </w:t>
      </w:r>
    </w:p>
    <w:p w14:paraId="7F9DAAD2" w14:textId="77777777" w:rsidR="003B4A63" w:rsidRDefault="003B4A63" w:rsidP="003B4A63">
      <w:pPr>
        <w:pStyle w:val="Heading4"/>
      </w:pPr>
      <w:r>
        <w:t>Special class</w:t>
      </w:r>
    </w:p>
    <w:p w14:paraId="5EAF2EA7" w14:textId="77777777" w:rsidR="003B4A63" w:rsidRPr="007A4D0A" w:rsidRDefault="003B4A63" w:rsidP="003B4A63">
      <w:r>
        <w:t xml:space="preserve">One DPO was of the view that the generic term ‘class’ should be used for classes currently labelled as ‘special’. Another DPO felt that every class should be assigned an individualised name. This same DPO recognised that </w:t>
      </w:r>
      <w:r w:rsidRPr="007A4D0A">
        <w:t>classes may need a designation within legislation but within educational settings they should just be the same as the rest of the school</w:t>
      </w:r>
      <w:r>
        <w:t>.</w:t>
      </w:r>
      <w:r w:rsidRPr="007A4D0A">
        <w:t xml:space="preserve"> Members of </w:t>
      </w:r>
      <w:r>
        <w:t>a third</w:t>
      </w:r>
      <w:r w:rsidRPr="007A4D0A">
        <w:t xml:space="preserve"> DPO felt that the term needed to be changed</w:t>
      </w:r>
      <w:r>
        <w:t xml:space="preserve"> but did not put forward an alternative language suggestion</w:t>
      </w:r>
      <w:r w:rsidRPr="007A4D0A">
        <w:t>.</w:t>
      </w:r>
    </w:p>
    <w:p w14:paraId="019D99F5" w14:textId="77777777" w:rsidR="003B4A63" w:rsidRDefault="003B4A63" w:rsidP="003B4A63">
      <w:pPr>
        <w:pStyle w:val="Heading4"/>
      </w:pPr>
      <w:r>
        <w:t>Special education teacher</w:t>
      </w:r>
    </w:p>
    <w:p w14:paraId="162804F4" w14:textId="77777777" w:rsidR="003B4A63" w:rsidRDefault="003B4A63" w:rsidP="003B4A63">
      <w:r>
        <w:t>One DPO favoured the term ‘support teacher’, while a different DPO supported the term ‘teacher with a specialised focus on disability’. Explaining their preference for the latter, this DPO expressed the view</w:t>
      </w:r>
      <w:r w:rsidRPr="003C0488">
        <w:t xml:space="preserve"> that teachers who teach </w:t>
      </w:r>
      <w:r>
        <w:t>d</w:t>
      </w:r>
      <w:r w:rsidRPr="003C0488">
        <w:t>isabled people</w:t>
      </w:r>
      <w:r>
        <w:t xml:space="preserve"> do not</w:t>
      </w:r>
      <w:r w:rsidRPr="003C0488">
        <w:t xml:space="preserve"> need to have the word 'special' in front of their title </w:t>
      </w:r>
      <w:r>
        <w:t>–</w:t>
      </w:r>
      <w:r w:rsidRPr="003C0488">
        <w:t xml:space="preserve"> they are just teachers of a specific group of children</w:t>
      </w:r>
      <w:r>
        <w:t>.</w:t>
      </w:r>
    </w:p>
    <w:p w14:paraId="1852B9EB" w14:textId="77777777" w:rsidR="003B4A63" w:rsidRPr="007A4D0A" w:rsidRDefault="003B4A63" w:rsidP="003B4A63">
      <w:pPr>
        <w:pStyle w:val="NDABullet"/>
        <w:numPr>
          <w:ilvl w:val="0"/>
          <w:numId w:val="0"/>
        </w:numPr>
      </w:pPr>
      <w:r w:rsidRPr="00500044">
        <w:t>Members of another DPO felt that the term needed to be changed,</w:t>
      </w:r>
      <w:r>
        <w:t xml:space="preserve"> with some members of this DPO expressing the view that the generic term ‘teacher’ should be used. </w:t>
      </w:r>
    </w:p>
    <w:p w14:paraId="38B330F8" w14:textId="77777777" w:rsidR="003B4A63" w:rsidRDefault="003B4A63" w:rsidP="003B4A63">
      <w:pPr>
        <w:pStyle w:val="Heading3"/>
      </w:pPr>
      <w:bookmarkStart w:id="159" w:name="_Toc237351863"/>
      <w:bookmarkStart w:id="160" w:name="_Toc237420946"/>
      <w:r>
        <w:t>Findings from consultation with other disability advocacy organisations and stakeholders</w:t>
      </w:r>
      <w:bookmarkEnd w:id="159"/>
      <w:bookmarkEnd w:id="160"/>
    </w:p>
    <w:p w14:paraId="4D6A6BF4" w14:textId="77777777" w:rsidR="003B4A63" w:rsidRDefault="003B4A63" w:rsidP="003B4A63">
      <w:r>
        <w:t>One advocacy organisation stated their preference for additional supports school, additional supports class and additional supports teacher.</w:t>
      </w:r>
    </w:p>
    <w:p w14:paraId="06BC4750" w14:textId="77777777" w:rsidR="003B4A63" w:rsidRDefault="003B4A63" w:rsidP="003B4A63">
      <w:r>
        <w:t>Another advocacy organisation opposed replacing the title ‘Special Education Teachers’ with ‘Specialist Teacher’, asserting that few teachers and SNAs have received specialist training.</w:t>
      </w:r>
    </w:p>
    <w:p w14:paraId="0008691C" w14:textId="77777777" w:rsidR="003B4A63" w:rsidRDefault="003B4A63" w:rsidP="003B4A63">
      <w:pPr>
        <w:pStyle w:val="Heading3"/>
      </w:pPr>
      <w:bookmarkStart w:id="161" w:name="_Toc237351864"/>
      <w:bookmarkStart w:id="162" w:name="_Toc237420947"/>
      <w:r>
        <w:lastRenderedPageBreak/>
        <w:t>Findings from wider consultation with education stakeholders, government departments and public bodies</w:t>
      </w:r>
      <w:bookmarkEnd w:id="161"/>
      <w:bookmarkEnd w:id="162"/>
    </w:p>
    <w:p w14:paraId="5DB50E9E" w14:textId="77777777" w:rsidR="003B4A63" w:rsidRPr="00490E90" w:rsidRDefault="003B4A63" w:rsidP="003B4A63">
      <w:r>
        <w:t xml:space="preserve">One government department suggested that supplemented class be used instead of special class. Their view was that this would </w:t>
      </w:r>
      <w:r w:rsidRPr="001A3CB6">
        <w:t>have the potential of shifting the focus from the student group to the additional features of the learning environment</w:t>
      </w:r>
      <w:r>
        <w:t>.</w:t>
      </w:r>
    </w:p>
    <w:p w14:paraId="05FEAD21" w14:textId="77777777" w:rsidR="003B4A63" w:rsidRDefault="003B4A63" w:rsidP="003B4A63">
      <w:pPr>
        <w:pStyle w:val="Heading3"/>
      </w:pPr>
      <w:bookmarkStart w:id="163" w:name="_Toc237351865"/>
      <w:bookmarkStart w:id="164" w:name="_Toc237420948"/>
      <w:r>
        <w:t>Comparative review of other jurisdictions</w:t>
      </w:r>
      <w:bookmarkEnd w:id="163"/>
      <w:bookmarkEnd w:id="164"/>
    </w:p>
    <w:p w14:paraId="1644710E" w14:textId="77777777" w:rsidR="003B4A63" w:rsidRPr="00F128F9" w:rsidRDefault="003B4A63" w:rsidP="003B4A63">
      <w:pPr>
        <w:pStyle w:val="Heading4"/>
      </w:pPr>
      <w:r>
        <w:t>Special school</w:t>
      </w:r>
    </w:p>
    <w:p w14:paraId="5AB1E40D" w14:textId="77777777" w:rsidR="003B4A63" w:rsidRDefault="003B4A63" w:rsidP="003B4A63">
      <w:r>
        <w:t>The term ‘special school’ is still used in jurisdictions, including England. Alternative terms used in other jurisdictions include:</w:t>
      </w:r>
    </w:p>
    <w:p w14:paraId="7586A8E0" w14:textId="68879F24" w:rsidR="003B4A63" w:rsidRDefault="003B4A63" w:rsidP="003B4A63">
      <w:pPr>
        <w:pStyle w:val="NDABullet"/>
      </w:pPr>
      <w:r>
        <w:t>Resource centres (Malta)</w:t>
      </w:r>
      <w:r w:rsidR="00B90840">
        <w:t xml:space="preserve"> (20)</w:t>
      </w:r>
    </w:p>
    <w:p w14:paraId="4A0997A1" w14:textId="77777777" w:rsidR="003B4A63" w:rsidRDefault="003B4A63" w:rsidP="003B4A63">
      <w:pPr>
        <w:pStyle w:val="NDABullet"/>
      </w:pPr>
      <w:r>
        <w:t>Resource Centres for Inclusion (Portugal)</w:t>
      </w:r>
    </w:p>
    <w:p w14:paraId="6D0AD7DF" w14:textId="77777777" w:rsidR="003B4A63" w:rsidRDefault="003B4A63" w:rsidP="003B4A63">
      <w:pPr>
        <w:pStyle w:val="NDABullet"/>
      </w:pPr>
      <w:r>
        <w:t>R</w:t>
      </w:r>
      <w:r w:rsidRPr="00085DD8">
        <w:t>ehabilitation centres</w:t>
      </w:r>
      <w:r>
        <w:t xml:space="preserve"> (Italy)</w:t>
      </w:r>
    </w:p>
    <w:p w14:paraId="540884CA" w14:textId="77777777" w:rsidR="003B4A63" w:rsidRDefault="003B4A63" w:rsidP="003B4A63">
      <w:pPr>
        <w:pStyle w:val="NDABullet"/>
      </w:pPr>
      <w:r>
        <w:t>Specialist school (New Zealand, Australian Capital Territory)</w:t>
      </w:r>
    </w:p>
    <w:p w14:paraId="65DB201C" w14:textId="77777777" w:rsidR="003B4A63" w:rsidRDefault="003B4A63" w:rsidP="003B4A63">
      <w:pPr>
        <w:pStyle w:val="NDABullet"/>
      </w:pPr>
      <w:r>
        <w:t>Schools for specific purpose (New South Wales)</w:t>
      </w:r>
    </w:p>
    <w:p w14:paraId="226BAD23" w14:textId="77777777" w:rsidR="003B4A63" w:rsidRDefault="003B4A63" w:rsidP="003B4A63">
      <w:pPr>
        <w:pStyle w:val="NDABullet"/>
      </w:pPr>
      <w:r>
        <w:t>Additional support needs school (in use in some schools in Scotland)</w:t>
      </w:r>
    </w:p>
    <w:p w14:paraId="17DDDED3" w14:textId="77777777" w:rsidR="003B4A63" w:rsidRDefault="003B4A63" w:rsidP="003B4A63">
      <w:pPr>
        <w:pStyle w:val="Heading4"/>
      </w:pPr>
      <w:r>
        <w:t>Special class</w:t>
      </w:r>
    </w:p>
    <w:p w14:paraId="35BA0697" w14:textId="77777777" w:rsidR="003B4A63" w:rsidRDefault="003B4A63" w:rsidP="003B4A63">
      <w:r>
        <w:t>The term ‘special class’ is used in several jurisdictions, including Switzerland, England and Germany, with Iceland using ‘special unit’. Alternative terms used in other jurisdictions include:</w:t>
      </w:r>
    </w:p>
    <w:p w14:paraId="3C9BA2B3" w14:textId="77777777" w:rsidR="003B4A63" w:rsidRDefault="003B4A63" w:rsidP="003B4A63">
      <w:pPr>
        <w:pStyle w:val="NDABullet"/>
      </w:pPr>
      <w:r>
        <w:t>Satellite classes (New Zealand – students are enrolled with a specialist school but attend classes at a local school)</w:t>
      </w:r>
    </w:p>
    <w:p w14:paraId="39BD90AF" w14:textId="77777777" w:rsidR="003B4A63" w:rsidRDefault="003B4A63" w:rsidP="003B4A63">
      <w:pPr>
        <w:pStyle w:val="NDABullet"/>
      </w:pPr>
      <w:r>
        <w:t>Specialist classes (Poland)</w:t>
      </w:r>
    </w:p>
    <w:p w14:paraId="38645361" w14:textId="77777777" w:rsidR="003B4A63" w:rsidRDefault="003B4A63" w:rsidP="003B4A63">
      <w:pPr>
        <w:pStyle w:val="NDABullet"/>
      </w:pPr>
      <w:r w:rsidRPr="00143287">
        <w:t>Local Units for Educational Inclusion</w:t>
      </w:r>
      <w:r>
        <w:t xml:space="preserve"> (France)</w:t>
      </w:r>
    </w:p>
    <w:p w14:paraId="7BDF86DA" w14:textId="77777777" w:rsidR="003B4A63" w:rsidRDefault="003B4A63" w:rsidP="003B4A63">
      <w:pPr>
        <w:pStyle w:val="Heading4"/>
      </w:pPr>
      <w:r>
        <w:t>Special education teacher</w:t>
      </w:r>
    </w:p>
    <w:p w14:paraId="75E115F7" w14:textId="03EF5255" w:rsidR="003B4A63" w:rsidRPr="003B4A63" w:rsidRDefault="003B4A63" w:rsidP="00AE2299">
      <w:pPr>
        <w:pStyle w:val="NDABullet"/>
        <w:numPr>
          <w:ilvl w:val="0"/>
          <w:numId w:val="0"/>
        </w:numPr>
        <w:sectPr w:rsidR="003B4A63" w:rsidRPr="003B4A63" w:rsidSect="006006F6">
          <w:pgSz w:w="11906" w:h="16838"/>
          <w:pgMar w:top="1440" w:right="1440" w:bottom="1440" w:left="1440" w:header="709" w:footer="709" w:gutter="0"/>
          <w:cols w:space="708"/>
          <w:docGrid w:linePitch="360"/>
        </w:sectPr>
      </w:pPr>
      <w:r w:rsidRPr="00F128F9">
        <w:t>T</w:t>
      </w:r>
      <w:r>
        <w:t>h</w:t>
      </w:r>
      <w:r w:rsidRPr="00F128F9">
        <w:t>e</w:t>
      </w:r>
      <w:r>
        <w:t xml:space="preserve"> title ‘specialist teacher’ is commonly</w:t>
      </w:r>
      <w:r w:rsidRPr="00F128F9">
        <w:t xml:space="preserve"> used in other jurisdictions (New Zealand, Belgium, Czech Republic, Denmark, Finland, Poland, Spain)</w:t>
      </w:r>
      <w:r>
        <w:t xml:space="preserve"> instead of special education teacher. </w:t>
      </w:r>
    </w:p>
    <w:p w14:paraId="4B180E3A" w14:textId="77777777" w:rsidR="005E435C" w:rsidRDefault="005E435C" w:rsidP="0012433B">
      <w:pPr>
        <w:spacing w:after="7800"/>
      </w:pPr>
      <w:r>
        <w:rPr>
          <w:noProof/>
        </w:rPr>
        <w:lastRenderedPageBreak/>
        <w:drawing>
          <wp:inline distT="0" distB="0" distL="0" distR="0" wp14:anchorId="73591E4A" wp14:editId="3CEBED33">
            <wp:extent cx="2520696" cy="1801368"/>
            <wp:effectExtent l="0" t="0" r="0" b="8890"/>
            <wp:docPr id="140433508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35084" name="Picture 1">
                      <a:extLst>
                        <a:ext uri="{C183D7F6-B498-43B3-948B-1728B52AA6E4}">
                          <adec:decorative xmlns:adec="http://schemas.microsoft.com/office/drawing/2017/decorative" val="1"/>
                        </a:ext>
                      </a:extLst>
                    </pic:cNvPr>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520696" cy="1801368"/>
                    </a:xfrm>
                    <a:prstGeom prst="rect">
                      <a:avLst/>
                    </a:prstGeom>
                  </pic:spPr>
                </pic:pic>
              </a:graphicData>
            </a:graphic>
          </wp:inline>
        </w:drawing>
      </w:r>
    </w:p>
    <w:p w14:paraId="74E6AF25" w14:textId="77777777" w:rsidR="005E435C" w:rsidRDefault="005E435C" w:rsidP="0012433B">
      <w:pPr>
        <w:spacing w:after="120"/>
        <w:rPr>
          <w:rFonts w:cs="Arial"/>
          <w:b/>
          <w:bCs/>
          <w:szCs w:val="24"/>
          <w:lang w:val="ga-IE"/>
        </w:rPr>
        <w:sectPr w:rsidR="005E435C" w:rsidSect="005E435C">
          <w:footerReference w:type="default" r:id="rId69"/>
          <w:pgSz w:w="11906" w:h="16838"/>
          <w:pgMar w:top="1440" w:right="1440" w:bottom="1440" w:left="1440" w:header="709" w:footer="709" w:gutter="0"/>
          <w:cols w:space="708"/>
          <w:titlePg/>
          <w:docGrid w:linePitch="360"/>
        </w:sectPr>
      </w:pPr>
    </w:p>
    <w:p w14:paraId="50DA03BE" w14:textId="77777777" w:rsidR="005E435C" w:rsidRDefault="005E435C" w:rsidP="0012433B">
      <w:pPr>
        <w:spacing w:after="120"/>
        <w:rPr>
          <w:rFonts w:cs="Arial"/>
          <w:szCs w:val="24"/>
        </w:rPr>
      </w:pPr>
      <w:r w:rsidRPr="00EC2CCA">
        <w:rPr>
          <w:rFonts w:cs="Arial"/>
          <w:b/>
          <w:bCs/>
          <w:szCs w:val="24"/>
          <w:lang w:val="ga-IE"/>
        </w:rPr>
        <w:t>Údarás</w:t>
      </w:r>
      <w:r w:rsidRPr="00EC2CCA">
        <w:rPr>
          <w:rFonts w:cs="Arial"/>
          <w:b/>
          <w:bCs/>
          <w:szCs w:val="24"/>
        </w:rPr>
        <w:t xml:space="preserve"> </w:t>
      </w:r>
      <w:r w:rsidRPr="00EC2CCA">
        <w:rPr>
          <w:rFonts w:cs="Arial"/>
          <w:b/>
          <w:bCs/>
          <w:szCs w:val="24"/>
          <w:lang w:val="ga-IE"/>
        </w:rPr>
        <w:t>Náisiúnta</w:t>
      </w:r>
      <w:r w:rsidRPr="00EC2CCA">
        <w:rPr>
          <w:rFonts w:cs="Arial"/>
          <w:b/>
          <w:bCs/>
          <w:szCs w:val="24"/>
        </w:rPr>
        <w:t xml:space="preserve"> </w:t>
      </w:r>
      <w:r w:rsidRPr="00EC2CCA">
        <w:rPr>
          <w:rFonts w:cs="Arial"/>
          <w:b/>
          <w:bCs/>
          <w:szCs w:val="24"/>
          <w:lang w:val="ga-IE"/>
        </w:rPr>
        <w:t>Míchumais</w:t>
      </w:r>
      <w:r w:rsidRPr="00EC2CCA">
        <w:rPr>
          <w:rFonts w:cs="Arial"/>
          <w:szCs w:val="24"/>
        </w:rPr>
        <w:t xml:space="preserve"> </w:t>
      </w:r>
    </w:p>
    <w:p w14:paraId="56CE800A" w14:textId="77777777" w:rsidR="005E435C" w:rsidRPr="00EC2CCA" w:rsidRDefault="005E435C" w:rsidP="0012433B">
      <w:pPr>
        <w:spacing w:after="0"/>
        <w:rPr>
          <w:rFonts w:cs="Arial"/>
          <w:color w:val="000000"/>
          <w:szCs w:val="24"/>
          <w:shd w:val="clear" w:color="auto" w:fill="FFFFFF"/>
        </w:rPr>
      </w:pPr>
      <w:r w:rsidRPr="00EC2CCA">
        <w:rPr>
          <w:rFonts w:cs="Arial"/>
          <w:color w:val="000000"/>
          <w:szCs w:val="24"/>
          <w:shd w:val="clear" w:color="auto" w:fill="FFFFFF"/>
        </w:rPr>
        <w:t xml:space="preserve">25 </w:t>
      </w:r>
      <w:r w:rsidRPr="00EC2CCA">
        <w:rPr>
          <w:rFonts w:cs="Arial"/>
          <w:color w:val="000000"/>
          <w:szCs w:val="24"/>
          <w:shd w:val="clear" w:color="auto" w:fill="FFFFFF"/>
          <w:lang w:val="ga-IE"/>
        </w:rPr>
        <w:t>Bóthar</w:t>
      </w:r>
      <w:r w:rsidRPr="00EC2CCA">
        <w:rPr>
          <w:rFonts w:cs="Arial"/>
          <w:color w:val="000000"/>
          <w:szCs w:val="24"/>
          <w:shd w:val="clear" w:color="auto" w:fill="FFFFFF"/>
        </w:rPr>
        <w:t xml:space="preserve"> </w:t>
      </w:r>
      <w:r w:rsidRPr="00EC2CCA">
        <w:rPr>
          <w:rFonts w:cs="Arial"/>
          <w:color w:val="000000"/>
          <w:szCs w:val="24"/>
          <w:shd w:val="clear" w:color="auto" w:fill="FFFFFF"/>
          <w:lang w:val="ga-IE"/>
        </w:rPr>
        <w:t>Chluaidh</w:t>
      </w:r>
      <w:r w:rsidRPr="00EC2CCA">
        <w:rPr>
          <w:rFonts w:cs="Arial"/>
          <w:color w:val="000000"/>
          <w:szCs w:val="24"/>
          <w:shd w:val="clear" w:color="auto" w:fill="FFFFFF"/>
        </w:rPr>
        <w:t xml:space="preserve"> </w:t>
      </w:r>
    </w:p>
    <w:p w14:paraId="4B12EEAD" w14:textId="77777777" w:rsidR="005E435C" w:rsidRDefault="005E435C" w:rsidP="0012433B">
      <w:pPr>
        <w:spacing w:after="0"/>
        <w:rPr>
          <w:rFonts w:cs="Arial"/>
          <w:color w:val="000000"/>
          <w:szCs w:val="24"/>
          <w:shd w:val="clear" w:color="auto" w:fill="FFFFFF"/>
        </w:rPr>
      </w:pPr>
      <w:r w:rsidRPr="00EC2CCA">
        <w:rPr>
          <w:rFonts w:cs="Arial"/>
          <w:color w:val="000000"/>
          <w:szCs w:val="24"/>
          <w:shd w:val="clear" w:color="auto" w:fill="FFFFFF"/>
          <w:lang w:val="ga-IE"/>
        </w:rPr>
        <w:t>Baile</w:t>
      </w:r>
      <w:r w:rsidRPr="00EC2CCA">
        <w:rPr>
          <w:rFonts w:cs="Arial"/>
          <w:color w:val="000000"/>
          <w:szCs w:val="24"/>
          <w:shd w:val="clear" w:color="auto" w:fill="FFFFFF"/>
        </w:rPr>
        <w:t xml:space="preserve"> </w:t>
      </w:r>
      <w:r w:rsidRPr="00EC2CCA">
        <w:rPr>
          <w:rFonts w:cs="Arial"/>
          <w:color w:val="000000"/>
          <w:szCs w:val="24"/>
          <w:shd w:val="clear" w:color="auto" w:fill="FFFFFF"/>
          <w:lang w:val="ga-IE"/>
        </w:rPr>
        <w:t>Átha</w:t>
      </w:r>
      <w:r w:rsidRPr="00EC2CCA">
        <w:rPr>
          <w:rFonts w:cs="Arial"/>
          <w:color w:val="000000"/>
          <w:szCs w:val="24"/>
          <w:shd w:val="clear" w:color="auto" w:fill="FFFFFF"/>
        </w:rPr>
        <w:t xml:space="preserve"> Cliath 4 </w:t>
      </w:r>
    </w:p>
    <w:p w14:paraId="305B4408" w14:textId="77777777" w:rsidR="005E435C" w:rsidRDefault="005E435C" w:rsidP="0012433B">
      <w:pPr>
        <w:spacing w:after="120"/>
        <w:rPr>
          <w:rFonts w:cs="Arial"/>
          <w:color w:val="000000"/>
          <w:szCs w:val="24"/>
          <w:shd w:val="clear" w:color="auto" w:fill="FFFFFF"/>
        </w:rPr>
      </w:pPr>
      <w:r w:rsidRPr="00EC2CCA">
        <w:rPr>
          <w:rFonts w:cs="Arial"/>
          <w:color w:val="000000"/>
          <w:szCs w:val="24"/>
          <w:shd w:val="clear" w:color="auto" w:fill="FFFFFF"/>
        </w:rPr>
        <w:t>D04 E409</w:t>
      </w:r>
    </w:p>
    <w:p w14:paraId="384DB0F0" w14:textId="77777777" w:rsidR="005E435C" w:rsidRPr="00EC2CCA" w:rsidRDefault="005E435C" w:rsidP="0012433B">
      <w:pPr>
        <w:spacing w:after="0"/>
        <w:rPr>
          <w:rFonts w:cs="Arial"/>
          <w:szCs w:val="24"/>
          <w:lang w:val="fr-FR"/>
        </w:rPr>
      </w:pPr>
      <w:r w:rsidRPr="00EC2CCA">
        <w:rPr>
          <w:rFonts w:cs="Arial"/>
          <w:b/>
          <w:bCs/>
          <w:szCs w:val="24"/>
          <w:lang w:val="fr-FR"/>
        </w:rPr>
        <w:t>Teil</w:t>
      </w:r>
      <w:r>
        <w:rPr>
          <w:rFonts w:cs="Arial"/>
          <w:b/>
          <w:bCs/>
          <w:szCs w:val="24"/>
          <w:lang w:val="fr-FR"/>
        </w:rPr>
        <w:t>eafón:</w:t>
      </w:r>
      <w:r w:rsidRPr="00EC2CCA">
        <w:rPr>
          <w:rFonts w:cs="Arial"/>
          <w:szCs w:val="24"/>
          <w:lang w:val="fr-FR"/>
        </w:rPr>
        <w:t xml:space="preserve"> (0</w:t>
      </w:r>
      <w:r>
        <w:rPr>
          <w:rFonts w:cs="Arial"/>
          <w:szCs w:val="24"/>
          <w:lang w:val="fr-FR"/>
        </w:rPr>
        <w:t>1</w:t>
      </w:r>
      <w:r w:rsidRPr="00EC2CCA">
        <w:rPr>
          <w:rFonts w:cs="Arial"/>
          <w:szCs w:val="24"/>
          <w:lang w:val="fr-FR"/>
        </w:rPr>
        <w:t>) 6080 400</w:t>
      </w:r>
    </w:p>
    <w:p w14:paraId="1789AC59" w14:textId="77777777" w:rsidR="005E435C" w:rsidRPr="00EC2CCA" w:rsidRDefault="005E435C" w:rsidP="0012433B">
      <w:pPr>
        <w:spacing w:after="0"/>
        <w:rPr>
          <w:rFonts w:cs="Arial"/>
          <w:color w:val="000000"/>
          <w:szCs w:val="24"/>
          <w:shd w:val="clear" w:color="auto" w:fill="FFFFFF"/>
        </w:rPr>
      </w:pPr>
      <w:r w:rsidRPr="004E767F">
        <w:rPr>
          <w:rFonts w:cs="Arial"/>
          <w:b/>
          <w:bCs/>
          <w:szCs w:val="24"/>
          <w:lang w:val="fr-FR"/>
        </w:rPr>
        <w:t>Ríomhphost:</w:t>
      </w:r>
      <w:r w:rsidRPr="004E767F">
        <w:rPr>
          <w:rFonts w:cs="Arial"/>
          <w:szCs w:val="24"/>
          <w:lang w:val="fr-FR"/>
        </w:rPr>
        <w:t xml:space="preserve"> </w:t>
      </w:r>
      <w:hyperlink r:id="rId70" w:history="1">
        <w:r w:rsidRPr="004E767F">
          <w:rPr>
            <w:rStyle w:val="Hyperlink"/>
            <w:rFonts w:cs="Arial"/>
            <w:szCs w:val="24"/>
            <w:lang w:val="fr-FR"/>
          </w:rPr>
          <w:t>info@nda.ie</w:t>
        </w:r>
      </w:hyperlink>
    </w:p>
    <w:p w14:paraId="17A59EE9" w14:textId="77777777" w:rsidR="005E435C" w:rsidRDefault="005E435C" w:rsidP="0012433B">
      <w:pPr>
        <w:spacing w:after="0"/>
        <w:rPr>
          <w:rFonts w:cs="Arial"/>
          <w:b/>
          <w:bCs/>
          <w:szCs w:val="24"/>
        </w:rPr>
      </w:pPr>
      <w:r w:rsidRPr="00B0222A">
        <w:rPr>
          <w:b/>
          <w:bCs/>
          <w:lang w:val="ga-IE"/>
        </w:rPr>
        <w:t>Idirlíon</w:t>
      </w:r>
      <w:r>
        <w:rPr>
          <w:b/>
          <w:bCs/>
        </w:rPr>
        <w:t xml:space="preserve">: </w:t>
      </w:r>
      <w:hyperlink r:id="rId71" w:history="1">
        <w:r w:rsidRPr="00BB20E4">
          <w:rPr>
            <w:rStyle w:val="Hyperlink"/>
            <w:rFonts w:cs="Arial"/>
            <w:szCs w:val="24"/>
          </w:rPr>
          <w:t>www.nda.ie/ga</w:t>
        </w:r>
      </w:hyperlink>
      <w:r>
        <w:rPr>
          <w:rFonts w:cs="Arial"/>
          <w:b/>
          <w:bCs/>
          <w:szCs w:val="24"/>
        </w:rPr>
        <w:t xml:space="preserve"> </w:t>
      </w:r>
      <w:r w:rsidRPr="001C5939">
        <w:rPr>
          <w:rFonts w:cs="Arial"/>
          <w:b/>
          <w:bCs/>
          <w:szCs w:val="24"/>
        </w:rPr>
        <w:t xml:space="preserve"> </w:t>
      </w:r>
    </w:p>
    <w:p w14:paraId="47CE1C8C" w14:textId="77777777" w:rsidR="005E435C" w:rsidRPr="00B5664E" w:rsidRDefault="005E435C" w:rsidP="0012433B">
      <w:pPr>
        <w:spacing w:after="0"/>
        <w:rPr>
          <w:rFonts w:cs="Arial"/>
          <w:b/>
          <w:bCs/>
          <w:szCs w:val="24"/>
        </w:rPr>
      </w:pPr>
    </w:p>
    <w:p w14:paraId="492A00C6" w14:textId="77777777" w:rsidR="005E435C" w:rsidRDefault="005E435C" w:rsidP="0012433B">
      <w:pPr>
        <w:spacing w:after="120"/>
        <w:rPr>
          <w:rFonts w:cs="Arial"/>
          <w:szCs w:val="24"/>
        </w:rPr>
      </w:pPr>
      <w:r>
        <w:rPr>
          <w:rFonts w:cs="Arial"/>
          <w:b/>
          <w:bCs/>
          <w:szCs w:val="24"/>
          <w:lang w:val="ga-IE"/>
        </w:rPr>
        <w:t>National Disability Authority</w:t>
      </w:r>
      <w:r w:rsidRPr="00EC2CCA">
        <w:rPr>
          <w:rFonts w:cs="Arial"/>
          <w:szCs w:val="24"/>
        </w:rPr>
        <w:t xml:space="preserve"> </w:t>
      </w:r>
    </w:p>
    <w:p w14:paraId="6B6C8491" w14:textId="77777777" w:rsidR="005E435C" w:rsidRPr="00EC2CCA" w:rsidRDefault="005E435C" w:rsidP="0012433B">
      <w:pPr>
        <w:spacing w:after="0"/>
        <w:rPr>
          <w:rFonts w:cs="Arial"/>
          <w:color w:val="000000"/>
          <w:szCs w:val="24"/>
          <w:shd w:val="clear" w:color="auto" w:fill="FFFFFF"/>
        </w:rPr>
      </w:pPr>
      <w:r w:rsidRPr="00EC2CCA">
        <w:rPr>
          <w:rFonts w:cs="Arial"/>
          <w:color w:val="000000"/>
          <w:szCs w:val="24"/>
          <w:shd w:val="clear" w:color="auto" w:fill="FFFFFF"/>
        </w:rPr>
        <w:t xml:space="preserve">25 </w:t>
      </w:r>
      <w:r>
        <w:rPr>
          <w:rFonts w:cs="Arial"/>
          <w:color w:val="000000"/>
          <w:szCs w:val="24"/>
          <w:shd w:val="clear" w:color="auto" w:fill="FFFFFF"/>
          <w:lang w:val="ga-IE"/>
        </w:rPr>
        <w:t>Clyde Road</w:t>
      </w:r>
      <w:r w:rsidRPr="00EC2CCA">
        <w:rPr>
          <w:rFonts w:cs="Arial"/>
          <w:color w:val="000000"/>
          <w:szCs w:val="24"/>
          <w:shd w:val="clear" w:color="auto" w:fill="FFFFFF"/>
        </w:rPr>
        <w:t xml:space="preserve"> </w:t>
      </w:r>
    </w:p>
    <w:p w14:paraId="3D26AA4F" w14:textId="77777777" w:rsidR="005E435C" w:rsidRDefault="005E435C" w:rsidP="0012433B">
      <w:pPr>
        <w:spacing w:after="0"/>
        <w:rPr>
          <w:rFonts w:cs="Arial"/>
          <w:color w:val="000000"/>
          <w:szCs w:val="24"/>
          <w:shd w:val="clear" w:color="auto" w:fill="FFFFFF"/>
        </w:rPr>
      </w:pPr>
      <w:r>
        <w:rPr>
          <w:rFonts w:cs="Arial"/>
          <w:color w:val="000000"/>
          <w:szCs w:val="24"/>
          <w:shd w:val="clear" w:color="auto" w:fill="FFFFFF"/>
          <w:lang w:val="ga-IE"/>
        </w:rPr>
        <w:t>Dublin</w:t>
      </w:r>
      <w:r w:rsidRPr="00EC2CCA">
        <w:rPr>
          <w:rFonts w:cs="Arial"/>
          <w:color w:val="000000"/>
          <w:szCs w:val="24"/>
          <w:shd w:val="clear" w:color="auto" w:fill="FFFFFF"/>
        </w:rPr>
        <w:t xml:space="preserve"> 4 </w:t>
      </w:r>
    </w:p>
    <w:p w14:paraId="0F606774" w14:textId="77777777" w:rsidR="005E435C" w:rsidRDefault="005E435C" w:rsidP="0012433B">
      <w:pPr>
        <w:spacing w:after="120"/>
        <w:rPr>
          <w:rFonts w:cs="Arial"/>
          <w:color w:val="000000"/>
          <w:szCs w:val="24"/>
          <w:shd w:val="clear" w:color="auto" w:fill="FFFFFF"/>
        </w:rPr>
      </w:pPr>
      <w:r w:rsidRPr="00EC2CCA">
        <w:rPr>
          <w:rFonts w:cs="Arial"/>
          <w:color w:val="000000"/>
          <w:szCs w:val="24"/>
          <w:shd w:val="clear" w:color="auto" w:fill="FFFFFF"/>
        </w:rPr>
        <w:t>D04 E409</w:t>
      </w:r>
    </w:p>
    <w:p w14:paraId="006D7CF3" w14:textId="77777777" w:rsidR="005E435C" w:rsidRPr="00EC2CCA" w:rsidRDefault="005E435C" w:rsidP="0012433B">
      <w:pPr>
        <w:spacing w:after="0"/>
        <w:rPr>
          <w:rFonts w:cs="Arial"/>
          <w:szCs w:val="24"/>
          <w:lang w:val="fr-FR"/>
        </w:rPr>
      </w:pPr>
      <w:r w:rsidRPr="00EC2CCA">
        <w:rPr>
          <w:rFonts w:cs="Arial"/>
          <w:b/>
          <w:bCs/>
          <w:szCs w:val="24"/>
          <w:lang w:val="fr-FR"/>
        </w:rPr>
        <w:t>Te</w:t>
      </w:r>
      <w:r>
        <w:rPr>
          <w:rFonts w:cs="Arial"/>
          <w:b/>
          <w:bCs/>
          <w:szCs w:val="24"/>
          <w:lang w:val="fr-FR"/>
        </w:rPr>
        <w:t>lephone:</w:t>
      </w:r>
      <w:r w:rsidRPr="00EC2CCA">
        <w:rPr>
          <w:rFonts w:cs="Arial"/>
          <w:szCs w:val="24"/>
          <w:lang w:val="fr-FR"/>
        </w:rPr>
        <w:t xml:space="preserve"> (0</w:t>
      </w:r>
      <w:r>
        <w:rPr>
          <w:rFonts w:cs="Arial"/>
          <w:szCs w:val="24"/>
          <w:lang w:val="fr-FR"/>
        </w:rPr>
        <w:t>1</w:t>
      </w:r>
      <w:r w:rsidRPr="00EC2CCA">
        <w:rPr>
          <w:rFonts w:cs="Arial"/>
          <w:szCs w:val="24"/>
          <w:lang w:val="fr-FR"/>
        </w:rPr>
        <w:t>) 6080 400</w:t>
      </w:r>
    </w:p>
    <w:p w14:paraId="035F2569" w14:textId="77777777" w:rsidR="005E435C" w:rsidRDefault="005E435C" w:rsidP="0012433B">
      <w:pPr>
        <w:spacing w:after="0"/>
        <w:rPr>
          <w:rFonts w:cs="Arial"/>
          <w:szCs w:val="24"/>
          <w:lang w:val="fr-FR"/>
        </w:rPr>
      </w:pPr>
      <w:r>
        <w:rPr>
          <w:rFonts w:cs="Arial"/>
          <w:b/>
          <w:bCs/>
          <w:szCs w:val="24"/>
          <w:lang w:val="fr-FR"/>
        </w:rPr>
        <w:t>Email</w:t>
      </w:r>
      <w:r w:rsidRPr="004E767F">
        <w:rPr>
          <w:rFonts w:cs="Arial"/>
          <w:b/>
          <w:bCs/>
          <w:szCs w:val="24"/>
          <w:lang w:val="fr-FR"/>
        </w:rPr>
        <w:t>:</w:t>
      </w:r>
      <w:r w:rsidRPr="004E767F">
        <w:rPr>
          <w:rFonts w:cs="Arial"/>
          <w:szCs w:val="24"/>
          <w:lang w:val="fr-FR"/>
        </w:rPr>
        <w:t xml:space="preserve"> </w:t>
      </w:r>
      <w:hyperlink r:id="rId72" w:history="1">
        <w:r w:rsidRPr="004E767F">
          <w:rPr>
            <w:rStyle w:val="Hyperlink"/>
            <w:rFonts w:cs="Arial"/>
            <w:szCs w:val="24"/>
            <w:lang w:val="fr-FR"/>
          </w:rPr>
          <w:t>info@nda.ie</w:t>
        </w:r>
      </w:hyperlink>
    </w:p>
    <w:p w14:paraId="742AEA49" w14:textId="77777777" w:rsidR="005E435C" w:rsidRPr="00B5664E" w:rsidRDefault="005E435C" w:rsidP="0012433B">
      <w:pPr>
        <w:spacing w:after="0"/>
        <w:rPr>
          <w:rFonts w:cs="Arial"/>
          <w:szCs w:val="24"/>
          <w:lang w:val="fr-FR"/>
        </w:rPr>
      </w:pPr>
      <w:r w:rsidRPr="00997168">
        <w:rPr>
          <w:b/>
          <w:bCs/>
        </w:rPr>
        <w:t>Web:</w:t>
      </w:r>
      <w:r>
        <w:t xml:space="preserve"> </w:t>
      </w:r>
      <w:hyperlink r:id="rId73" w:history="1">
        <w:r w:rsidRPr="00B5664E">
          <w:rPr>
            <w:rStyle w:val="Hyperlink"/>
            <w:rFonts w:cs="Arial"/>
            <w:szCs w:val="24"/>
          </w:rPr>
          <w:t>www.nda.ie</w:t>
        </w:r>
      </w:hyperlink>
    </w:p>
    <w:p w14:paraId="2D6AE040" w14:textId="77777777" w:rsidR="005E435C" w:rsidRDefault="005E435C" w:rsidP="0012433B">
      <w:pPr>
        <w:sectPr w:rsidR="005E435C" w:rsidSect="005E435C">
          <w:type w:val="continuous"/>
          <w:pgSz w:w="11906" w:h="16838"/>
          <w:pgMar w:top="1440" w:right="1440" w:bottom="1440" w:left="1440" w:header="708" w:footer="708" w:gutter="0"/>
          <w:cols w:num="2" w:space="708"/>
          <w:docGrid w:linePitch="360"/>
        </w:sectPr>
      </w:pPr>
    </w:p>
    <w:p w14:paraId="4437E756" w14:textId="77777777" w:rsidR="008F6846" w:rsidRPr="00511774" w:rsidRDefault="008F6846" w:rsidP="008F6846"/>
    <w:sectPr w:rsidR="008F6846" w:rsidRPr="00511774" w:rsidSect="005E435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BC962" w14:textId="77777777" w:rsidR="00F1756E" w:rsidRDefault="00F1756E" w:rsidP="00917FAC">
      <w:pPr>
        <w:spacing w:after="0"/>
      </w:pPr>
      <w:r>
        <w:separator/>
      </w:r>
    </w:p>
  </w:endnote>
  <w:endnote w:type="continuationSeparator" w:id="0">
    <w:p w14:paraId="6E3B662F" w14:textId="77777777" w:rsidR="00F1756E" w:rsidRDefault="00F1756E" w:rsidP="00917F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1BEC8" w14:textId="77777777" w:rsidR="00842D43" w:rsidRDefault="00842D43" w:rsidP="001538BD">
    <w:pPr>
      <w:pStyle w:val="Footer"/>
      <w:jc w:val="right"/>
    </w:pPr>
    <w:r>
      <w:t>Footer</w:t>
    </w:r>
    <w:r>
      <w:tab/>
    </w:r>
    <w:r>
      <w:tab/>
    </w:r>
    <w:sdt>
      <w:sdtPr>
        <w:id w:val="596831219"/>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67D6B" w14:textId="77777777" w:rsidR="00842D43" w:rsidRDefault="00842D43" w:rsidP="001538BD">
    <w:pPr>
      <w:pStyle w:val="Footer"/>
      <w:jc w:val="right"/>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26FBC" w14:textId="3AE26A0D" w:rsidR="00917FAC" w:rsidRDefault="001538BD" w:rsidP="001538BD">
    <w:pPr>
      <w:pStyle w:val="Footer"/>
      <w:jc w:val="right"/>
    </w:pPr>
    <w:r>
      <w:tab/>
    </w:r>
    <w:r>
      <w:tab/>
    </w:r>
    <w:sdt>
      <w:sdtPr>
        <w:id w:val="-724988138"/>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7A228" w14:textId="77777777" w:rsidR="005E435C" w:rsidRDefault="005E435C" w:rsidP="001538BD">
    <w:pPr>
      <w:pStyle w:val="Footer"/>
      <w:jc w:val="right"/>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28BC0" w14:textId="77777777" w:rsidR="00F1756E" w:rsidRDefault="00F1756E" w:rsidP="00917FAC">
      <w:pPr>
        <w:spacing w:after="0"/>
      </w:pPr>
      <w:r>
        <w:separator/>
      </w:r>
    </w:p>
  </w:footnote>
  <w:footnote w:type="continuationSeparator" w:id="0">
    <w:p w14:paraId="7DBC5A98" w14:textId="77777777" w:rsidR="00F1756E" w:rsidRDefault="00F1756E" w:rsidP="00917FAC">
      <w:pPr>
        <w:spacing w:after="0"/>
      </w:pPr>
      <w:r>
        <w:continuationSeparator/>
      </w:r>
    </w:p>
  </w:footnote>
  <w:footnote w:id="1">
    <w:p w14:paraId="3F115FBA" w14:textId="443D8987" w:rsidR="00724EB5" w:rsidRDefault="00724EB5">
      <w:pPr>
        <w:pStyle w:val="FootnoteText"/>
      </w:pPr>
      <w:r>
        <w:rPr>
          <w:rStyle w:val="FootnoteReference"/>
        </w:rPr>
        <w:footnoteRef/>
      </w:r>
      <w:r>
        <w:t xml:space="preserve"> See Recommendation 1 for an explanation on the use of the term disabled person.</w:t>
      </w:r>
    </w:p>
  </w:footnote>
  <w:footnote w:id="2">
    <w:p w14:paraId="52AEA0BF" w14:textId="6D6B81C0" w:rsidR="0007040D" w:rsidRDefault="0007040D">
      <w:pPr>
        <w:pStyle w:val="FootnoteText"/>
      </w:pPr>
      <w:r>
        <w:rPr>
          <w:rStyle w:val="FootnoteReference"/>
        </w:rPr>
        <w:footnoteRef/>
      </w:r>
      <w:r>
        <w:t xml:space="preserve"> Other models of disability also exist, including for example the model of the capability approach. </w:t>
      </w:r>
    </w:p>
  </w:footnote>
  <w:footnote w:id="3">
    <w:p w14:paraId="2EA8AF24" w14:textId="418F1721" w:rsidR="00AC67BE" w:rsidRDefault="00AC67BE" w:rsidP="00AC67BE">
      <w:pPr>
        <w:pStyle w:val="FootnoteText"/>
      </w:pPr>
      <w:r>
        <w:rPr>
          <w:rStyle w:val="FootnoteReference"/>
        </w:rPr>
        <w:footnoteRef/>
      </w:r>
      <w:r>
        <w:t xml:space="preserve"> See page </w:t>
      </w:r>
      <w:r w:rsidR="00370604">
        <w:t>29</w:t>
      </w:r>
      <w:r w:rsidR="007C123C">
        <w:t xml:space="preserve"> </w:t>
      </w:r>
      <w:r>
        <w:t>for an explanation of the term ‘DPO’. See Annex 1 for details of the consultation.</w:t>
      </w:r>
    </w:p>
  </w:footnote>
  <w:footnote w:id="4">
    <w:p w14:paraId="0805809F" w14:textId="2E374F97" w:rsidR="00AC67BE" w:rsidRDefault="00AC67BE" w:rsidP="00AC67BE">
      <w:pPr>
        <w:pStyle w:val="FootnoteText"/>
      </w:pPr>
      <w:r>
        <w:rPr>
          <w:rStyle w:val="FootnoteReference"/>
        </w:rPr>
        <w:footnoteRef/>
      </w:r>
      <w:r>
        <w:t xml:space="preserve"> See</w:t>
      </w:r>
      <w:r w:rsidR="0005578B">
        <w:t xml:space="preserve"> for example</w:t>
      </w:r>
      <w:r>
        <w:t xml:space="preserve"> the UN</w:t>
      </w:r>
      <w:r w:rsidR="0005578B">
        <w:t>CRPD Committee</w:t>
      </w:r>
      <w:r>
        <w:t xml:space="preserve">’s </w:t>
      </w:r>
      <w:r w:rsidRPr="00D44D7A">
        <w:t>examination of the UK’s compliance with the Convention in 2017</w:t>
      </w:r>
      <w:r>
        <w:t>.</w:t>
      </w:r>
    </w:p>
  </w:footnote>
  <w:footnote w:id="5">
    <w:p w14:paraId="562413AD" w14:textId="03F18E26" w:rsidR="00AC67BE" w:rsidRDefault="00AC67BE" w:rsidP="00AC67BE">
      <w:pPr>
        <w:pStyle w:val="FootnoteText"/>
      </w:pPr>
      <w:r>
        <w:rPr>
          <w:rStyle w:val="FootnoteReference"/>
        </w:rPr>
        <w:footnoteRef/>
      </w:r>
      <w:r>
        <w:t xml:space="preserve"> Source: Irish Deaf Society consultation. See also</w:t>
      </w:r>
      <w:r w:rsidR="00A75B32">
        <w:t xml:space="preserve"> Deaf Awareness Training Series from Citizens Information Board, in conjunction with the Irish Deaf Society. Available from: </w:t>
      </w:r>
      <w:hyperlink r:id="rId1" w:history="1">
        <w:r w:rsidR="00A75B32" w:rsidRPr="00591492">
          <w:rPr>
            <w:rStyle w:val="Hyperlink"/>
          </w:rPr>
          <w:t>https://www.citizensinformationboard.ie/en/services/accessibility/deaf-awareness-training.html</w:t>
        </w:r>
      </w:hyperlink>
      <w:r w:rsidR="0005578B">
        <w:t xml:space="preserve"> </w:t>
      </w:r>
    </w:p>
  </w:footnote>
  <w:footnote w:id="6">
    <w:p w14:paraId="582F30F6" w14:textId="64C95CF8" w:rsidR="00BE7B0F" w:rsidRDefault="00BE7B0F">
      <w:pPr>
        <w:pStyle w:val="FootnoteText"/>
      </w:pPr>
      <w:r>
        <w:rPr>
          <w:rStyle w:val="FootnoteReference"/>
        </w:rPr>
        <w:footnoteRef/>
      </w:r>
      <w:r>
        <w:t xml:space="preserve"> </w:t>
      </w:r>
      <w:r w:rsidRPr="00BE7B0F">
        <w:t xml:space="preserve">While not necessarily medical language, similar considerations can apply in respect of the term ‘service user’. </w:t>
      </w:r>
      <w:r w:rsidR="00A75B32">
        <w:t>Learn more in</w:t>
      </w:r>
      <w:r w:rsidRPr="00BE7B0F">
        <w:t xml:space="preserve"> the Glossary.</w:t>
      </w:r>
    </w:p>
  </w:footnote>
  <w:footnote w:id="7">
    <w:p w14:paraId="5D16C764" w14:textId="1FC2BBE7" w:rsidR="00282020" w:rsidRDefault="00282020" w:rsidP="00282020">
      <w:pPr>
        <w:pStyle w:val="FootnoteText"/>
      </w:pPr>
      <w:r>
        <w:rPr>
          <w:rStyle w:val="FootnoteReference"/>
        </w:rPr>
        <w:footnoteRef/>
      </w:r>
      <w:r>
        <w:t xml:space="preserve"> Article 24 </w:t>
      </w:r>
      <w:r w:rsidR="00D96D69" w:rsidRPr="00D96D69">
        <w:t xml:space="preserve">UNCRPD requires that States Parties must ensure that disabled people “are not excluded from the general education system on the basis of disability” and that they can “access an inclusive, quality and free primary education and secondary education on an equal basis with others in the communities in which they live.” (Article 24) The </w:t>
      </w:r>
      <w:r w:rsidR="00D96D69">
        <w:t>UN</w:t>
      </w:r>
      <w:r w:rsidR="00D96D69" w:rsidRPr="00D96D69">
        <w:t xml:space="preserve">CRPD </w:t>
      </w:r>
      <w:r w:rsidR="00D96D69">
        <w:t>C</w:t>
      </w:r>
      <w:r w:rsidR="00D96D69" w:rsidRPr="00D96D69">
        <w:t xml:space="preserve">ommittee has expanded on this in </w:t>
      </w:r>
      <w:r w:rsidR="00D96D69">
        <w:t xml:space="preserve">its </w:t>
      </w:r>
      <w:hyperlink r:id="rId2" w:history="1">
        <w:r w:rsidR="00D96D69" w:rsidRPr="00D96D69">
          <w:rPr>
            <w:rStyle w:val="Hyperlink"/>
          </w:rPr>
          <w:t>General Comment No 4</w:t>
        </w:r>
      </w:hyperlink>
      <w:r w:rsidR="0005578B">
        <w:t xml:space="preserve"> (2016)</w:t>
      </w:r>
      <w:r w:rsidR="00734E73">
        <w:t xml:space="preserve"> on the right to inclusive education</w:t>
      </w:r>
      <w:r w:rsidR="00D96D69" w:rsidRPr="00D96D69">
        <w:t>, clarifying that meeting the requirement of the Convention “is not compatible with sustaining two systems of education: a mainstream education system and a special/segregated education system.”</w:t>
      </w:r>
    </w:p>
  </w:footnote>
  <w:footnote w:id="8">
    <w:p w14:paraId="27E05AF4" w14:textId="215468FB" w:rsidR="007B3992" w:rsidRDefault="007B3992">
      <w:pPr>
        <w:pStyle w:val="FootnoteText"/>
      </w:pPr>
      <w:r>
        <w:rPr>
          <w:rStyle w:val="FootnoteReference"/>
        </w:rPr>
        <w:footnoteRef/>
      </w:r>
      <w:r>
        <w:t xml:space="preserve"> </w:t>
      </w:r>
      <w:r w:rsidRPr="007B3992">
        <w:t>In addition, Asperger Syndrome is named after Dr. Hans Asperger, a controversial figure, whose work has been posthumously connected to a Nazi eugenics programme in his native Austria.</w:t>
      </w:r>
    </w:p>
  </w:footnote>
  <w:footnote w:id="9">
    <w:p w14:paraId="1FD1CC84" w14:textId="581EA424" w:rsidR="00C1687A" w:rsidRDefault="00C1687A" w:rsidP="00C1687A">
      <w:pPr>
        <w:pStyle w:val="FootnoteText"/>
      </w:pPr>
      <w:r>
        <w:rPr>
          <w:rStyle w:val="FootnoteReference"/>
        </w:rPr>
        <w:footnoteRef/>
      </w:r>
      <w:r>
        <w:t xml:space="preserve"> See the </w:t>
      </w:r>
      <w:hyperlink r:id="rId3" w:history="1">
        <w:r w:rsidRPr="00A75B32">
          <w:rPr>
            <w:rStyle w:val="Hyperlink"/>
          </w:rPr>
          <w:t>Centre for Excellence in Universal Design</w:t>
        </w:r>
        <w:r w:rsidR="00A75B32" w:rsidRPr="00A75B32">
          <w:rPr>
            <w:rStyle w:val="Hyperlink"/>
          </w:rPr>
          <w:t xml:space="preserve"> website</w:t>
        </w:r>
      </w:hyperlink>
      <w:r w:rsidR="00A75B32">
        <w:t>.</w:t>
      </w:r>
      <w:r>
        <w:t xml:space="preserve"> </w:t>
      </w:r>
    </w:p>
  </w:footnote>
  <w:footnote w:id="10">
    <w:p w14:paraId="4AB30BF3" w14:textId="7DFE960A" w:rsidR="009D70FA" w:rsidRDefault="009D70FA">
      <w:pPr>
        <w:pStyle w:val="FootnoteText"/>
      </w:pPr>
      <w:r>
        <w:rPr>
          <w:rStyle w:val="FootnoteReference"/>
        </w:rPr>
        <w:footnoteRef/>
      </w:r>
      <w:r>
        <w:t xml:space="preserve"> At the time of </w:t>
      </w:r>
      <w:r w:rsidR="00303374">
        <w:t>publication</w:t>
      </w:r>
      <w:r>
        <w:t xml:space="preserve">, </w:t>
      </w:r>
      <w:r w:rsidRPr="009D70FA">
        <w:t>Circular 0032/2026 has been suspended by the Department of Education to allow for further consultation with key stakeholders</w:t>
      </w:r>
      <w:r>
        <w:t>.</w:t>
      </w:r>
    </w:p>
  </w:footnote>
  <w:footnote w:id="11">
    <w:p w14:paraId="69A6E455" w14:textId="77777777" w:rsidR="003B4A63" w:rsidRDefault="003B4A63" w:rsidP="003B4A63">
      <w:pPr>
        <w:pStyle w:val="FootnoteText"/>
      </w:pPr>
      <w:r>
        <w:rPr>
          <w:rStyle w:val="FootnoteReference"/>
        </w:rPr>
        <w:footnoteRef/>
      </w:r>
      <w:r>
        <w:t xml:space="preserve"> The student survey was for students currently in post-primary education, or who had experienced Ireland’s primary and post-primary education system at first hand.</w:t>
      </w:r>
    </w:p>
  </w:footnote>
  <w:footnote w:id="12">
    <w:p w14:paraId="5F51EA7E" w14:textId="07E418AE" w:rsidR="00303374" w:rsidRDefault="00303374">
      <w:pPr>
        <w:pStyle w:val="FootnoteText"/>
      </w:pPr>
      <w:r>
        <w:rPr>
          <w:rStyle w:val="FootnoteReference"/>
        </w:rPr>
        <w:footnoteRef/>
      </w:r>
      <w:r>
        <w:t xml:space="preserve"> </w:t>
      </w:r>
      <w:r w:rsidRPr="00303374">
        <w:t>At the time of publication, Circular 0032/2026 has been suspended by the Department of Education to allow for further consultation with key stakeholders.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C70DA" w14:textId="77777777" w:rsidR="00842D43" w:rsidRDefault="00842D43" w:rsidP="00CE2D15">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8A2C8" w14:textId="037B3EDC" w:rsidR="00917FAC" w:rsidRDefault="00CB4408">
    <w:pPr>
      <w:pStyle w:val="Header"/>
    </w:pPr>
    <w:r>
      <w:t xml:space="preserve">Advice </w:t>
    </w:r>
    <w:r w:rsidR="009B3854">
      <w:t>P</w:t>
    </w:r>
    <w:r>
      <w:t xml:space="preserve">aper on </w:t>
    </w:r>
    <w:r w:rsidR="009B3854">
      <w:t>D</w:t>
    </w:r>
    <w:r>
      <w:t xml:space="preserve">isability </w:t>
    </w:r>
    <w:r w:rsidR="009B3854">
      <w:t>L</w:t>
    </w:r>
    <w:r>
      <w:t xml:space="preserve">anguage and </w:t>
    </w:r>
    <w:r w:rsidR="009B3854">
      <w:t>T</w:t>
    </w:r>
    <w:r>
      <w:t>erminology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D40A7"/>
    <w:multiLevelType w:val="hybridMultilevel"/>
    <w:tmpl w:val="F26CE1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88579E2"/>
    <w:multiLevelType w:val="hybridMultilevel"/>
    <w:tmpl w:val="F4ECAC02"/>
    <w:lvl w:ilvl="0" w:tplc="40905D92">
      <w:start w:val="1"/>
      <w:numFmt w:val="bullet"/>
      <w:pStyle w:val="NDA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15:restartNumberingAfterBreak="0">
    <w:nsid w:val="12C70E8F"/>
    <w:multiLevelType w:val="hybridMultilevel"/>
    <w:tmpl w:val="4F025FA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24352F1E"/>
    <w:multiLevelType w:val="multilevel"/>
    <w:tmpl w:val="1809001D"/>
    <w:lvl w:ilvl="0">
      <w:start w:val="1"/>
      <w:numFmt w:val="bullet"/>
      <w:lvlText w:val=""/>
      <w:lvlJc w:val="left"/>
      <w:pPr>
        <w:ind w:left="360" w:hanging="360"/>
      </w:pPr>
      <w:rPr>
        <w:rFonts w:ascii="Symbol" w:hAnsi="Symbol"/>
        <w:sz w:val="24"/>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930466E"/>
    <w:multiLevelType w:val="hybridMultilevel"/>
    <w:tmpl w:val="FD5EAA4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CBF6550"/>
    <w:multiLevelType w:val="multilevel"/>
    <w:tmpl w:val="1809001D"/>
    <w:lvl w:ilvl="0">
      <w:start w:val="1"/>
      <w:numFmt w:val="bullet"/>
      <w:lvlText w:val=""/>
      <w:lvlJc w:val="left"/>
      <w:pPr>
        <w:ind w:left="360" w:hanging="360"/>
      </w:pPr>
      <w:rPr>
        <w:rFonts w:ascii="Symbol" w:hAnsi="Symbol"/>
        <w:sz w:val="24"/>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FCB4145"/>
    <w:multiLevelType w:val="multilevel"/>
    <w:tmpl w:val="1809001D"/>
    <w:lvl w:ilvl="0">
      <w:start w:val="1"/>
      <w:numFmt w:val="bullet"/>
      <w:lvlText w:val=""/>
      <w:lvlJc w:val="left"/>
      <w:pPr>
        <w:ind w:left="360" w:hanging="360"/>
      </w:pPr>
      <w:rPr>
        <w:rFonts w:ascii="Symbol" w:hAnsi="Symbol"/>
        <w:sz w:val="24"/>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0CF3F9F"/>
    <w:multiLevelType w:val="hybridMultilevel"/>
    <w:tmpl w:val="7312E262"/>
    <w:lvl w:ilvl="0" w:tplc="1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F264791"/>
    <w:multiLevelType w:val="hybridMultilevel"/>
    <w:tmpl w:val="9DD6C3D8"/>
    <w:lvl w:ilvl="0" w:tplc="24205422">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422F55D4"/>
    <w:multiLevelType w:val="hybridMultilevel"/>
    <w:tmpl w:val="FA3A09EE"/>
    <w:lvl w:ilvl="0" w:tplc="291A3D82">
      <w:start w:val="1"/>
      <w:numFmt w:val="decimal"/>
      <w:lvlText w:val="%1."/>
      <w:lvlJc w:val="left"/>
      <w:pPr>
        <w:ind w:left="1020" w:hanging="360"/>
      </w:pPr>
    </w:lvl>
    <w:lvl w:ilvl="1" w:tplc="F65E2A06">
      <w:start w:val="1"/>
      <w:numFmt w:val="decimal"/>
      <w:lvlText w:val="%2."/>
      <w:lvlJc w:val="left"/>
      <w:pPr>
        <w:ind w:left="1020" w:hanging="360"/>
      </w:pPr>
    </w:lvl>
    <w:lvl w:ilvl="2" w:tplc="A2A87A38">
      <w:start w:val="1"/>
      <w:numFmt w:val="decimal"/>
      <w:lvlText w:val="%3."/>
      <w:lvlJc w:val="left"/>
      <w:pPr>
        <w:ind w:left="1020" w:hanging="360"/>
      </w:pPr>
    </w:lvl>
    <w:lvl w:ilvl="3" w:tplc="2BF005FE">
      <w:start w:val="1"/>
      <w:numFmt w:val="decimal"/>
      <w:lvlText w:val="%4."/>
      <w:lvlJc w:val="left"/>
      <w:pPr>
        <w:ind w:left="1020" w:hanging="360"/>
      </w:pPr>
    </w:lvl>
    <w:lvl w:ilvl="4" w:tplc="3620CD58">
      <w:start w:val="1"/>
      <w:numFmt w:val="decimal"/>
      <w:lvlText w:val="%5."/>
      <w:lvlJc w:val="left"/>
      <w:pPr>
        <w:ind w:left="1020" w:hanging="360"/>
      </w:pPr>
    </w:lvl>
    <w:lvl w:ilvl="5" w:tplc="31166D7A">
      <w:start w:val="1"/>
      <w:numFmt w:val="decimal"/>
      <w:lvlText w:val="%6."/>
      <w:lvlJc w:val="left"/>
      <w:pPr>
        <w:ind w:left="1020" w:hanging="360"/>
      </w:pPr>
    </w:lvl>
    <w:lvl w:ilvl="6" w:tplc="55369484">
      <w:start w:val="1"/>
      <w:numFmt w:val="decimal"/>
      <w:lvlText w:val="%7."/>
      <w:lvlJc w:val="left"/>
      <w:pPr>
        <w:ind w:left="1020" w:hanging="360"/>
      </w:pPr>
    </w:lvl>
    <w:lvl w:ilvl="7" w:tplc="390841DE">
      <w:start w:val="1"/>
      <w:numFmt w:val="decimal"/>
      <w:lvlText w:val="%8."/>
      <w:lvlJc w:val="left"/>
      <w:pPr>
        <w:ind w:left="1020" w:hanging="360"/>
      </w:pPr>
    </w:lvl>
    <w:lvl w:ilvl="8" w:tplc="3DFE90AC">
      <w:start w:val="1"/>
      <w:numFmt w:val="decimal"/>
      <w:lvlText w:val="%9."/>
      <w:lvlJc w:val="left"/>
      <w:pPr>
        <w:ind w:left="1020" w:hanging="360"/>
      </w:pPr>
    </w:lvl>
  </w:abstractNum>
  <w:abstractNum w:abstractNumId="10" w15:restartNumberingAfterBreak="0">
    <w:nsid w:val="514D3537"/>
    <w:multiLevelType w:val="hybridMultilevel"/>
    <w:tmpl w:val="BC4C5482"/>
    <w:lvl w:ilvl="0" w:tplc="8DD6C846">
      <w:start w:val="1"/>
      <w:numFmt w:val="decimal"/>
      <w:lvlText w:val="%1."/>
      <w:lvlJc w:val="left"/>
      <w:pPr>
        <w:ind w:left="720" w:hanging="360"/>
      </w:pPr>
      <w:rPr>
        <w:rFonts w:ascii="Verdana" w:eastAsiaTheme="minorHAnsi" w:hAnsi="Verdana"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5F050F1A"/>
    <w:multiLevelType w:val="hybridMultilevel"/>
    <w:tmpl w:val="C6C06B5C"/>
    <w:lvl w:ilvl="0" w:tplc="528298B8">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5F434EBF"/>
    <w:multiLevelType w:val="multilevel"/>
    <w:tmpl w:val="1809001D"/>
    <w:lvl w:ilvl="0">
      <w:start w:val="1"/>
      <w:numFmt w:val="bullet"/>
      <w:lvlText w:val=""/>
      <w:lvlJc w:val="left"/>
      <w:pPr>
        <w:ind w:left="360" w:hanging="360"/>
      </w:pPr>
      <w:rPr>
        <w:rFonts w:ascii="Symbol" w:hAnsi="Symbol"/>
        <w:sz w:val="24"/>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62D83785"/>
    <w:multiLevelType w:val="hybridMultilevel"/>
    <w:tmpl w:val="5438758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659E274A"/>
    <w:multiLevelType w:val="hybridMultilevel"/>
    <w:tmpl w:val="1952AACA"/>
    <w:lvl w:ilvl="0" w:tplc="A99A15E8">
      <w:start w:val="1"/>
      <w:numFmt w:val="bullet"/>
      <w:lvlText w:val=""/>
      <w:lvlJc w:val="left"/>
      <w:pPr>
        <w:ind w:left="1060" w:hanging="360"/>
      </w:pPr>
      <w:rPr>
        <w:rFonts w:ascii="Symbol" w:hAnsi="Symbol"/>
      </w:rPr>
    </w:lvl>
    <w:lvl w:ilvl="1" w:tplc="C1B83FC8">
      <w:start w:val="1"/>
      <w:numFmt w:val="bullet"/>
      <w:lvlText w:val=""/>
      <w:lvlJc w:val="left"/>
      <w:pPr>
        <w:ind w:left="1060" w:hanging="360"/>
      </w:pPr>
      <w:rPr>
        <w:rFonts w:ascii="Symbol" w:hAnsi="Symbol"/>
      </w:rPr>
    </w:lvl>
    <w:lvl w:ilvl="2" w:tplc="68AAC960">
      <w:start w:val="1"/>
      <w:numFmt w:val="bullet"/>
      <w:lvlText w:val=""/>
      <w:lvlJc w:val="left"/>
      <w:pPr>
        <w:ind w:left="1060" w:hanging="360"/>
      </w:pPr>
      <w:rPr>
        <w:rFonts w:ascii="Symbol" w:hAnsi="Symbol"/>
      </w:rPr>
    </w:lvl>
    <w:lvl w:ilvl="3" w:tplc="1570B424">
      <w:start w:val="1"/>
      <w:numFmt w:val="bullet"/>
      <w:lvlText w:val=""/>
      <w:lvlJc w:val="left"/>
      <w:pPr>
        <w:ind w:left="1060" w:hanging="360"/>
      </w:pPr>
      <w:rPr>
        <w:rFonts w:ascii="Symbol" w:hAnsi="Symbol"/>
      </w:rPr>
    </w:lvl>
    <w:lvl w:ilvl="4" w:tplc="6F3A86D8">
      <w:start w:val="1"/>
      <w:numFmt w:val="bullet"/>
      <w:lvlText w:val=""/>
      <w:lvlJc w:val="left"/>
      <w:pPr>
        <w:ind w:left="1060" w:hanging="360"/>
      </w:pPr>
      <w:rPr>
        <w:rFonts w:ascii="Symbol" w:hAnsi="Symbol"/>
      </w:rPr>
    </w:lvl>
    <w:lvl w:ilvl="5" w:tplc="88A0E478">
      <w:start w:val="1"/>
      <w:numFmt w:val="bullet"/>
      <w:lvlText w:val=""/>
      <w:lvlJc w:val="left"/>
      <w:pPr>
        <w:ind w:left="1060" w:hanging="360"/>
      </w:pPr>
      <w:rPr>
        <w:rFonts w:ascii="Symbol" w:hAnsi="Symbol"/>
      </w:rPr>
    </w:lvl>
    <w:lvl w:ilvl="6" w:tplc="4A90E222">
      <w:start w:val="1"/>
      <w:numFmt w:val="bullet"/>
      <w:lvlText w:val=""/>
      <w:lvlJc w:val="left"/>
      <w:pPr>
        <w:ind w:left="1060" w:hanging="360"/>
      </w:pPr>
      <w:rPr>
        <w:rFonts w:ascii="Symbol" w:hAnsi="Symbol"/>
      </w:rPr>
    </w:lvl>
    <w:lvl w:ilvl="7" w:tplc="DBFAA134">
      <w:start w:val="1"/>
      <w:numFmt w:val="bullet"/>
      <w:lvlText w:val=""/>
      <w:lvlJc w:val="left"/>
      <w:pPr>
        <w:ind w:left="1060" w:hanging="360"/>
      </w:pPr>
      <w:rPr>
        <w:rFonts w:ascii="Symbol" w:hAnsi="Symbol"/>
      </w:rPr>
    </w:lvl>
    <w:lvl w:ilvl="8" w:tplc="C450C55C">
      <w:start w:val="1"/>
      <w:numFmt w:val="bullet"/>
      <w:lvlText w:val=""/>
      <w:lvlJc w:val="left"/>
      <w:pPr>
        <w:ind w:left="1060" w:hanging="360"/>
      </w:pPr>
      <w:rPr>
        <w:rFonts w:ascii="Symbol" w:hAnsi="Symbol"/>
      </w:rPr>
    </w:lvl>
  </w:abstractNum>
  <w:abstractNum w:abstractNumId="15" w15:restartNumberingAfterBreak="0">
    <w:nsid w:val="6DE53606"/>
    <w:multiLevelType w:val="hybridMultilevel"/>
    <w:tmpl w:val="A7E6B972"/>
    <w:lvl w:ilvl="0" w:tplc="D8F02350">
      <w:start w:val="1"/>
      <w:numFmt w:val="decimal"/>
      <w:lvlText w:val="%1."/>
      <w:lvlJc w:val="left"/>
      <w:pPr>
        <w:ind w:left="1020" w:hanging="360"/>
      </w:pPr>
    </w:lvl>
    <w:lvl w:ilvl="1" w:tplc="0DACFB54">
      <w:start w:val="1"/>
      <w:numFmt w:val="decimal"/>
      <w:lvlText w:val="%2."/>
      <w:lvlJc w:val="left"/>
      <w:pPr>
        <w:ind w:left="1020" w:hanging="360"/>
      </w:pPr>
    </w:lvl>
    <w:lvl w:ilvl="2" w:tplc="66A66724">
      <w:start w:val="1"/>
      <w:numFmt w:val="decimal"/>
      <w:lvlText w:val="%3."/>
      <w:lvlJc w:val="left"/>
      <w:pPr>
        <w:ind w:left="1020" w:hanging="360"/>
      </w:pPr>
    </w:lvl>
    <w:lvl w:ilvl="3" w:tplc="3DE0494E">
      <w:start w:val="1"/>
      <w:numFmt w:val="decimal"/>
      <w:lvlText w:val="%4."/>
      <w:lvlJc w:val="left"/>
      <w:pPr>
        <w:ind w:left="1020" w:hanging="360"/>
      </w:pPr>
    </w:lvl>
    <w:lvl w:ilvl="4" w:tplc="AE187B76">
      <w:start w:val="1"/>
      <w:numFmt w:val="decimal"/>
      <w:lvlText w:val="%5."/>
      <w:lvlJc w:val="left"/>
      <w:pPr>
        <w:ind w:left="1020" w:hanging="360"/>
      </w:pPr>
    </w:lvl>
    <w:lvl w:ilvl="5" w:tplc="FD9834B6">
      <w:start w:val="1"/>
      <w:numFmt w:val="decimal"/>
      <w:lvlText w:val="%6."/>
      <w:lvlJc w:val="left"/>
      <w:pPr>
        <w:ind w:left="1020" w:hanging="360"/>
      </w:pPr>
    </w:lvl>
    <w:lvl w:ilvl="6" w:tplc="9B1C0F9A">
      <w:start w:val="1"/>
      <w:numFmt w:val="decimal"/>
      <w:lvlText w:val="%7."/>
      <w:lvlJc w:val="left"/>
      <w:pPr>
        <w:ind w:left="1020" w:hanging="360"/>
      </w:pPr>
    </w:lvl>
    <w:lvl w:ilvl="7" w:tplc="C2A82A82">
      <w:start w:val="1"/>
      <w:numFmt w:val="decimal"/>
      <w:lvlText w:val="%8."/>
      <w:lvlJc w:val="left"/>
      <w:pPr>
        <w:ind w:left="1020" w:hanging="360"/>
      </w:pPr>
    </w:lvl>
    <w:lvl w:ilvl="8" w:tplc="0EC4B3F8">
      <w:start w:val="1"/>
      <w:numFmt w:val="decimal"/>
      <w:lvlText w:val="%9."/>
      <w:lvlJc w:val="left"/>
      <w:pPr>
        <w:ind w:left="1020" w:hanging="360"/>
      </w:pPr>
    </w:lvl>
  </w:abstractNum>
  <w:abstractNum w:abstractNumId="16" w15:restartNumberingAfterBreak="0">
    <w:nsid w:val="72520B32"/>
    <w:multiLevelType w:val="multilevel"/>
    <w:tmpl w:val="A8BE0990"/>
    <w:styleLink w:val="CurrentList1"/>
    <w:lvl w:ilvl="0">
      <w:start w:val="1"/>
      <w:numFmt w:val="decimal"/>
      <w:lvlText w:val="%1."/>
      <w:lvlJc w:val="left"/>
      <w:pPr>
        <w:ind w:left="720" w:hanging="360"/>
      </w:pPr>
      <w:rPr>
        <w:rFonts w:ascii="Verdana" w:eastAsiaTheme="minorHAnsi" w:hAnsi="Verdana"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950537D"/>
    <w:multiLevelType w:val="hybridMultilevel"/>
    <w:tmpl w:val="573040D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798230211">
    <w:abstractNumId w:val="1"/>
  </w:num>
  <w:num w:numId="2" w16cid:durableId="1208221761">
    <w:abstractNumId w:val="17"/>
  </w:num>
  <w:num w:numId="3" w16cid:durableId="323360036">
    <w:abstractNumId w:val="8"/>
  </w:num>
  <w:num w:numId="4" w16cid:durableId="1675497173">
    <w:abstractNumId w:val="5"/>
  </w:num>
  <w:num w:numId="5" w16cid:durableId="572157237">
    <w:abstractNumId w:val="6"/>
  </w:num>
  <w:num w:numId="6" w16cid:durableId="1523394075">
    <w:abstractNumId w:val="3"/>
  </w:num>
  <w:num w:numId="7" w16cid:durableId="912929873">
    <w:abstractNumId w:val="12"/>
  </w:num>
  <w:num w:numId="8" w16cid:durableId="346061327">
    <w:abstractNumId w:val="4"/>
  </w:num>
  <w:num w:numId="9" w16cid:durableId="836726762">
    <w:abstractNumId w:val="13"/>
  </w:num>
  <w:num w:numId="10" w16cid:durableId="2055345268">
    <w:abstractNumId w:val="14"/>
  </w:num>
  <w:num w:numId="11" w16cid:durableId="1652251970">
    <w:abstractNumId w:val="15"/>
  </w:num>
  <w:num w:numId="12" w16cid:durableId="965114832">
    <w:abstractNumId w:val="11"/>
  </w:num>
  <w:num w:numId="13" w16cid:durableId="1119760446">
    <w:abstractNumId w:val="9"/>
  </w:num>
  <w:num w:numId="14" w16cid:durableId="658654672">
    <w:abstractNumId w:val="0"/>
  </w:num>
  <w:num w:numId="15" w16cid:durableId="90468025">
    <w:abstractNumId w:val="10"/>
  </w:num>
  <w:num w:numId="16" w16cid:durableId="1842356511">
    <w:abstractNumId w:val="7"/>
  </w:num>
  <w:num w:numId="17" w16cid:durableId="944925305">
    <w:abstractNumId w:val="16"/>
  </w:num>
  <w:num w:numId="18" w16cid:durableId="717322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7BE"/>
    <w:rsid w:val="0001011C"/>
    <w:rsid w:val="000116E7"/>
    <w:rsid w:val="000347B5"/>
    <w:rsid w:val="00040BA7"/>
    <w:rsid w:val="00055494"/>
    <w:rsid w:val="0005578B"/>
    <w:rsid w:val="00056E79"/>
    <w:rsid w:val="0005760D"/>
    <w:rsid w:val="000620B2"/>
    <w:rsid w:val="0006646C"/>
    <w:rsid w:val="0007040D"/>
    <w:rsid w:val="00072884"/>
    <w:rsid w:val="00075827"/>
    <w:rsid w:val="00077739"/>
    <w:rsid w:val="000779D8"/>
    <w:rsid w:val="00077BE4"/>
    <w:rsid w:val="0008401B"/>
    <w:rsid w:val="00095005"/>
    <w:rsid w:val="000A5D90"/>
    <w:rsid w:val="000B51ED"/>
    <w:rsid w:val="000C17D5"/>
    <w:rsid w:val="000C6F70"/>
    <w:rsid w:val="000D3F2E"/>
    <w:rsid w:val="000D61AB"/>
    <w:rsid w:val="000E14CD"/>
    <w:rsid w:val="000F7C5A"/>
    <w:rsid w:val="0010419F"/>
    <w:rsid w:val="00106812"/>
    <w:rsid w:val="0011213A"/>
    <w:rsid w:val="00113C0E"/>
    <w:rsid w:val="00130160"/>
    <w:rsid w:val="001310EE"/>
    <w:rsid w:val="0013792F"/>
    <w:rsid w:val="0014437A"/>
    <w:rsid w:val="00153644"/>
    <w:rsid w:val="00153779"/>
    <w:rsid w:val="001538BD"/>
    <w:rsid w:val="0019759A"/>
    <w:rsid w:val="001B1FA8"/>
    <w:rsid w:val="001B596B"/>
    <w:rsid w:val="001B6126"/>
    <w:rsid w:val="001C2EB9"/>
    <w:rsid w:val="001D2BD0"/>
    <w:rsid w:val="001E655B"/>
    <w:rsid w:val="001E6571"/>
    <w:rsid w:val="001F5BC3"/>
    <w:rsid w:val="002004BE"/>
    <w:rsid w:val="00207676"/>
    <w:rsid w:val="00224B98"/>
    <w:rsid w:val="002277F3"/>
    <w:rsid w:val="00236046"/>
    <w:rsid w:val="00243C4D"/>
    <w:rsid w:val="002523B1"/>
    <w:rsid w:val="002528B4"/>
    <w:rsid w:val="00266C17"/>
    <w:rsid w:val="0027259E"/>
    <w:rsid w:val="00282020"/>
    <w:rsid w:val="00284FE5"/>
    <w:rsid w:val="00285F64"/>
    <w:rsid w:val="0028705D"/>
    <w:rsid w:val="002918D8"/>
    <w:rsid w:val="0029240A"/>
    <w:rsid w:val="002A2569"/>
    <w:rsid w:val="002B1937"/>
    <w:rsid w:val="002B3D4D"/>
    <w:rsid w:val="002C052D"/>
    <w:rsid w:val="002C6F80"/>
    <w:rsid w:val="002C7DA3"/>
    <w:rsid w:val="002D243F"/>
    <w:rsid w:val="002E3014"/>
    <w:rsid w:val="002E4342"/>
    <w:rsid w:val="002E6744"/>
    <w:rsid w:val="002F565C"/>
    <w:rsid w:val="00302F60"/>
    <w:rsid w:val="00303374"/>
    <w:rsid w:val="0031069F"/>
    <w:rsid w:val="003245A2"/>
    <w:rsid w:val="00332B78"/>
    <w:rsid w:val="00342BB8"/>
    <w:rsid w:val="00357963"/>
    <w:rsid w:val="00370604"/>
    <w:rsid w:val="00382314"/>
    <w:rsid w:val="003A5EB3"/>
    <w:rsid w:val="003B156B"/>
    <w:rsid w:val="003B4A63"/>
    <w:rsid w:val="003C1511"/>
    <w:rsid w:val="003D23EA"/>
    <w:rsid w:val="003D2DE1"/>
    <w:rsid w:val="003D5837"/>
    <w:rsid w:val="003E59DC"/>
    <w:rsid w:val="003F442F"/>
    <w:rsid w:val="003F59EB"/>
    <w:rsid w:val="004153A7"/>
    <w:rsid w:val="00416520"/>
    <w:rsid w:val="00417D7C"/>
    <w:rsid w:val="00424610"/>
    <w:rsid w:val="00430D83"/>
    <w:rsid w:val="0044063D"/>
    <w:rsid w:val="00454F24"/>
    <w:rsid w:val="0046014A"/>
    <w:rsid w:val="00471EF7"/>
    <w:rsid w:val="004732F5"/>
    <w:rsid w:val="004838F4"/>
    <w:rsid w:val="00487CE1"/>
    <w:rsid w:val="00491D49"/>
    <w:rsid w:val="004A711A"/>
    <w:rsid w:val="004B6EFA"/>
    <w:rsid w:val="004B7773"/>
    <w:rsid w:val="004C4745"/>
    <w:rsid w:val="004D70E4"/>
    <w:rsid w:val="004E4E8E"/>
    <w:rsid w:val="00500D46"/>
    <w:rsid w:val="00511774"/>
    <w:rsid w:val="005154FB"/>
    <w:rsid w:val="00517318"/>
    <w:rsid w:val="00537F29"/>
    <w:rsid w:val="00540EB8"/>
    <w:rsid w:val="00546785"/>
    <w:rsid w:val="0056374B"/>
    <w:rsid w:val="00565B9F"/>
    <w:rsid w:val="00570F4B"/>
    <w:rsid w:val="0057353C"/>
    <w:rsid w:val="005755D2"/>
    <w:rsid w:val="0058165E"/>
    <w:rsid w:val="00581B02"/>
    <w:rsid w:val="00590625"/>
    <w:rsid w:val="00591031"/>
    <w:rsid w:val="005A394E"/>
    <w:rsid w:val="005B355C"/>
    <w:rsid w:val="005B72D6"/>
    <w:rsid w:val="005E435C"/>
    <w:rsid w:val="006006F6"/>
    <w:rsid w:val="00610919"/>
    <w:rsid w:val="00624F4F"/>
    <w:rsid w:val="00627643"/>
    <w:rsid w:val="0064195B"/>
    <w:rsid w:val="00647485"/>
    <w:rsid w:val="006544B6"/>
    <w:rsid w:val="00660CD7"/>
    <w:rsid w:val="006634D4"/>
    <w:rsid w:val="00664A4E"/>
    <w:rsid w:val="00675704"/>
    <w:rsid w:val="00685680"/>
    <w:rsid w:val="006867C1"/>
    <w:rsid w:val="00687014"/>
    <w:rsid w:val="006940DD"/>
    <w:rsid w:val="006B7E0A"/>
    <w:rsid w:val="006C0E29"/>
    <w:rsid w:val="006C1CFB"/>
    <w:rsid w:val="006E4C4B"/>
    <w:rsid w:val="006E7141"/>
    <w:rsid w:val="006F507A"/>
    <w:rsid w:val="006F7CD3"/>
    <w:rsid w:val="00700946"/>
    <w:rsid w:val="00711C24"/>
    <w:rsid w:val="007123DB"/>
    <w:rsid w:val="007201C5"/>
    <w:rsid w:val="00724EB5"/>
    <w:rsid w:val="007253DC"/>
    <w:rsid w:val="00732F74"/>
    <w:rsid w:val="00734E73"/>
    <w:rsid w:val="00736F05"/>
    <w:rsid w:val="00745B19"/>
    <w:rsid w:val="00767184"/>
    <w:rsid w:val="00773172"/>
    <w:rsid w:val="00780C74"/>
    <w:rsid w:val="00792026"/>
    <w:rsid w:val="00797D6E"/>
    <w:rsid w:val="007A2DAD"/>
    <w:rsid w:val="007B30B4"/>
    <w:rsid w:val="007B3992"/>
    <w:rsid w:val="007C123C"/>
    <w:rsid w:val="007C66D0"/>
    <w:rsid w:val="007C6757"/>
    <w:rsid w:val="007D2F0B"/>
    <w:rsid w:val="007E19E5"/>
    <w:rsid w:val="007E497A"/>
    <w:rsid w:val="007E6554"/>
    <w:rsid w:val="007E759F"/>
    <w:rsid w:val="007F160A"/>
    <w:rsid w:val="007F562B"/>
    <w:rsid w:val="008019DB"/>
    <w:rsid w:val="00801C1C"/>
    <w:rsid w:val="00815741"/>
    <w:rsid w:val="00827343"/>
    <w:rsid w:val="00835154"/>
    <w:rsid w:val="008366FD"/>
    <w:rsid w:val="00842D43"/>
    <w:rsid w:val="00857729"/>
    <w:rsid w:val="00860A38"/>
    <w:rsid w:val="00860CA3"/>
    <w:rsid w:val="008630BE"/>
    <w:rsid w:val="008810D3"/>
    <w:rsid w:val="008A3980"/>
    <w:rsid w:val="008A3BB0"/>
    <w:rsid w:val="008A3E61"/>
    <w:rsid w:val="008A480B"/>
    <w:rsid w:val="008A74C6"/>
    <w:rsid w:val="008B2748"/>
    <w:rsid w:val="008F6846"/>
    <w:rsid w:val="008F7227"/>
    <w:rsid w:val="00901432"/>
    <w:rsid w:val="009036F8"/>
    <w:rsid w:val="0090415C"/>
    <w:rsid w:val="00917FAC"/>
    <w:rsid w:val="00920097"/>
    <w:rsid w:val="00940AA9"/>
    <w:rsid w:val="009468D1"/>
    <w:rsid w:val="0095417D"/>
    <w:rsid w:val="009542B2"/>
    <w:rsid w:val="00954F92"/>
    <w:rsid w:val="009704C6"/>
    <w:rsid w:val="00980206"/>
    <w:rsid w:val="00985563"/>
    <w:rsid w:val="009A6DB0"/>
    <w:rsid w:val="009B2485"/>
    <w:rsid w:val="009B3854"/>
    <w:rsid w:val="009B401A"/>
    <w:rsid w:val="009C1259"/>
    <w:rsid w:val="009C3B05"/>
    <w:rsid w:val="009D41F3"/>
    <w:rsid w:val="009D5695"/>
    <w:rsid w:val="009D70FA"/>
    <w:rsid w:val="009E4241"/>
    <w:rsid w:val="009E64DD"/>
    <w:rsid w:val="009E7180"/>
    <w:rsid w:val="009F117E"/>
    <w:rsid w:val="009F4396"/>
    <w:rsid w:val="00A11674"/>
    <w:rsid w:val="00A15B73"/>
    <w:rsid w:val="00A164DD"/>
    <w:rsid w:val="00A25C69"/>
    <w:rsid w:val="00A57D48"/>
    <w:rsid w:val="00A61C2A"/>
    <w:rsid w:val="00A70C4E"/>
    <w:rsid w:val="00A75B32"/>
    <w:rsid w:val="00A76625"/>
    <w:rsid w:val="00A80969"/>
    <w:rsid w:val="00A85EE8"/>
    <w:rsid w:val="00A86A02"/>
    <w:rsid w:val="00A901E3"/>
    <w:rsid w:val="00AB78B9"/>
    <w:rsid w:val="00AC67BE"/>
    <w:rsid w:val="00AE2299"/>
    <w:rsid w:val="00AF0035"/>
    <w:rsid w:val="00AF29F2"/>
    <w:rsid w:val="00B27A71"/>
    <w:rsid w:val="00B366D6"/>
    <w:rsid w:val="00B53A64"/>
    <w:rsid w:val="00B661FE"/>
    <w:rsid w:val="00B66637"/>
    <w:rsid w:val="00B74FBE"/>
    <w:rsid w:val="00B81FF1"/>
    <w:rsid w:val="00B8382B"/>
    <w:rsid w:val="00B870ED"/>
    <w:rsid w:val="00B90840"/>
    <w:rsid w:val="00B930F2"/>
    <w:rsid w:val="00B96DE5"/>
    <w:rsid w:val="00BC09EB"/>
    <w:rsid w:val="00BC1BAD"/>
    <w:rsid w:val="00BD6FCB"/>
    <w:rsid w:val="00BE7B0F"/>
    <w:rsid w:val="00BF1006"/>
    <w:rsid w:val="00C0094B"/>
    <w:rsid w:val="00C07853"/>
    <w:rsid w:val="00C1143F"/>
    <w:rsid w:val="00C15849"/>
    <w:rsid w:val="00C1687A"/>
    <w:rsid w:val="00C26C63"/>
    <w:rsid w:val="00C42ED3"/>
    <w:rsid w:val="00C43280"/>
    <w:rsid w:val="00C72EE5"/>
    <w:rsid w:val="00C824FA"/>
    <w:rsid w:val="00C86F8E"/>
    <w:rsid w:val="00C97CF6"/>
    <w:rsid w:val="00CB4408"/>
    <w:rsid w:val="00CB53D6"/>
    <w:rsid w:val="00CF5F35"/>
    <w:rsid w:val="00D05113"/>
    <w:rsid w:val="00D062B6"/>
    <w:rsid w:val="00D1255A"/>
    <w:rsid w:val="00D15CE0"/>
    <w:rsid w:val="00D30E5E"/>
    <w:rsid w:val="00D473F5"/>
    <w:rsid w:val="00D51850"/>
    <w:rsid w:val="00D748B3"/>
    <w:rsid w:val="00D75A84"/>
    <w:rsid w:val="00D96D69"/>
    <w:rsid w:val="00DB183E"/>
    <w:rsid w:val="00DC578E"/>
    <w:rsid w:val="00DC66F5"/>
    <w:rsid w:val="00DC6F0F"/>
    <w:rsid w:val="00DD253C"/>
    <w:rsid w:val="00DE724E"/>
    <w:rsid w:val="00E0371B"/>
    <w:rsid w:val="00E2759A"/>
    <w:rsid w:val="00E543B1"/>
    <w:rsid w:val="00E557C1"/>
    <w:rsid w:val="00E63DEB"/>
    <w:rsid w:val="00E66E4E"/>
    <w:rsid w:val="00E72985"/>
    <w:rsid w:val="00E72C03"/>
    <w:rsid w:val="00E82022"/>
    <w:rsid w:val="00E8304C"/>
    <w:rsid w:val="00E85F90"/>
    <w:rsid w:val="00E87563"/>
    <w:rsid w:val="00E97A63"/>
    <w:rsid w:val="00EA59EA"/>
    <w:rsid w:val="00EA69CB"/>
    <w:rsid w:val="00EB27BF"/>
    <w:rsid w:val="00EC35A6"/>
    <w:rsid w:val="00EE7E4B"/>
    <w:rsid w:val="00EF6B03"/>
    <w:rsid w:val="00EF7EFA"/>
    <w:rsid w:val="00F1756E"/>
    <w:rsid w:val="00F21AAC"/>
    <w:rsid w:val="00F260BB"/>
    <w:rsid w:val="00F35A82"/>
    <w:rsid w:val="00F35CE7"/>
    <w:rsid w:val="00F5111D"/>
    <w:rsid w:val="00F53B72"/>
    <w:rsid w:val="00F56509"/>
    <w:rsid w:val="00F66795"/>
    <w:rsid w:val="00F67818"/>
    <w:rsid w:val="00F8460B"/>
    <w:rsid w:val="00FC09EC"/>
    <w:rsid w:val="00FD6D08"/>
    <w:rsid w:val="00FD77E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28363"/>
  <w15:chartTrackingRefBased/>
  <w15:docId w15:val="{DF6547D6-BD1B-48A2-A669-02E31B649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54"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iPriority="31" w:unhideWhenUsed="1" w:qFormat="1"/>
    <w:lsdException w:name="Intense Reference" w:semiHidden="1" w:uiPriority="32" w:unhideWhenUsed="1" w:qFormat="1"/>
    <w:lsdException w:name="Book Title" w:semiHidden="1"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82B"/>
    <w:rPr>
      <w:rFonts w:ascii="Verdana" w:hAnsi="Verdana"/>
      <w:sz w:val="24"/>
    </w:rPr>
  </w:style>
  <w:style w:type="paragraph" w:styleId="Heading1">
    <w:name w:val="heading 1"/>
    <w:basedOn w:val="Normal"/>
    <w:next w:val="Normal"/>
    <w:link w:val="Heading1Char"/>
    <w:uiPriority w:val="1"/>
    <w:qFormat/>
    <w:rsid w:val="00077BE4"/>
    <w:pPr>
      <w:keepNext/>
      <w:keepLines/>
      <w:pBdr>
        <w:top w:val="single" w:sz="4" w:space="4" w:color="auto"/>
        <w:left w:val="single" w:sz="4" w:space="2" w:color="auto"/>
        <w:bottom w:val="single" w:sz="4" w:space="4" w:color="auto"/>
        <w:right w:val="single" w:sz="4" w:space="4" w:color="auto"/>
      </w:pBdr>
      <w:spacing w:before="360"/>
      <w:outlineLvl w:val="0"/>
    </w:pPr>
    <w:rPr>
      <w:rFonts w:eastAsiaTheme="majorEastAsia" w:cstheme="majorBidi"/>
      <w:b/>
      <w:sz w:val="32"/>
      <w:szCs w:val="32"/>
    </w:rPr>
  </w:style>
  <w:style w:type="paragraph" w:styleId="Heading2">
    <w:name w:val="heading 2"/>
    <w:basedOn w:val="Normal"/>
    <w:next w:val="Normal"/>
    <w:link w:val="Heading2Char"/>
    <w:uiPriority w:val="2"/>
    <w:qFormat/>
    <w:rsid w:val="00664A4E"/>
    <w:pPr>
      <w:keepNext/>
      <w:keepLines/>
      <w:spacing w:after="80"/>
      <w:outlineLvl w:val="1"/>
    </w:pPr>
    <w:rPr>
      <w:rFonts w:eastAsiaTheme="majorEastAsia" w:cstheme="majorBidi"/>
      <w:b/>
      <w:sz w:val="28"/>
      <w:szCs w:val="26"/>
    </w:rPr>
  </w:style>
  <w:style w:type="paragraph" w:styleId="Heading3">
    <w:name w:val="heading 3"/>
    <w:basedOn w:val="Normal"/>
    <w:next w:val="Normal"/>
    <w:link w:val="Heading3Char"/>
    <w:uiPriority w:val="3"/>
    <w:qFormat/>
    <w:rsid w:val="0006646C"/>
    <w:pPr>
      <w:keepNext/>
      <w:keepLines/>
      <w:spacing w:after="40"/>
      <w:outlineLvl w:val="2"/>
    </w:pPr>
    <w:rPr>
      <w:rFonts w:eastAsiaTheme="majorEastAsia" w:cstheme="majorBidi"/>
      <w:b/>
      <w:szCs w:val="24"/>
    </w:rPr>
  </w:style>
  <w:style w:type="paragraph" w:styleId="Heading4">
    <w:name w:val="heading 4"/>
    <w:basedOn w:val="Normal"/>
    <w:next w:val="Normal"/>
    <w:link w:val="Heading4Char"/>
    <w:uiPriority w:val="4"/>
    <w:qFormat/>
    <w:rsid w:val="0006646C"/>
    <w:pPr>
      <w:keepNext/>
      <w:keepLines/>
      <w:spacing w:after="0"/>
      <w:outlineLvl w:val="3"/>
    </w:pPr>
    <w:rPr>
      <w:rFonts w:eastAsiaTheme="majorEastAsia" w:cstheme="majorBidi"/>
      <w:b/>
      <w:iCs/>
      <w:color w:val="5A5A5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5"/>
    <w:qFormat/>
    <w:rsid w:val="009A6DB0"/>
    <w:pPr>
      <w:spacing w:after="360"/>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5"/>
    <w:rsid w:val="0057353C"/>
    <w:rPr>
      <w:rFonts w:ascii="Verdana" w:eastAsiaTheme="majorEastAsia" w:hAnsi="Verdana" w:cstheme="majorBidi"/>
      <w:b/>
      <w:spacing w:val="-10"/>
      <w:kern w:val="28"/>
      <w:sz w:val="36"/>
      <w:szCs w:val="56"/>
    </w:rPr>
  </w:style>
  <w:style w:type="paragraph" w:styleId="Subtitle">
    <w:name w:val="Subtitle"/>
    <w:basedOn w:val="Normal"/>
    <w:next w:val="Normal"/>
    <w:link w:val="SubtitleChar"/>
    <w:uiPriority w:val="6"/>
    <w:qFormat/>
    <w:rsid w:val="009A6DB0"/>
    <w:pPr>
      <w:numPr>
        <w:ilvl w:val="1"/>
      </w:numPr>
      <w:spacing w:before="120" w:after="360"/>
      <w:jc w:val="center"/>
    </w:pPr>
    <w:rPr>
      <w:rFonts w:eastAsiaTheme="minorEastAsia"/>
      <w:b/>
      <w:sz w:val="32"/>
    </w:rPr>
  </w:style>
  <w:style w:type="character" w:customStyle="1" w:styleId="SubtitleChar">
    <w:name w:val="Subtitle Char"/>
    <w:basedOn w:val="DefaultParagraphFont"/>
    <w:link w:val="Subtitle"/>
    <w:uiPriority w:val="6"/>
    <w:rsid w:val="0057353C"/>
    <w:rPr>
      <w:rFonts w:ascii="Verdana" w:eastAsiaTheme="minorEastAsia" w:hAnsi="Verdana"/>
      <w:b/>
      <w:sz w:val="32"/>
    </w:rPr>
  </w:style>
  <w:style w:type="character" w:customStyle="1" w:styleId="Heading1Char">
    <w:name w:val="Heading 1 Char"/>
    <w:basedOn w:val="DefaultParagraphFont"/>
    <w:link w:val="Heading1"/>
    <w:uiPriority w:val="1"/>
    <w:rsid w:val="00077BE4"/>
    <w:rPr>
      <w:rFonts w:ascii="Verdana" w:eastAsiaTheme="majorEastAsia" w:hAnsi="Verdana" w:cstheme="majorBidi"/>
      <w:b/>
      <w:sz w:val="32"/>
      <w:szCs w:val="32"/>
    </w:rPr>
  </w:style>
  <w:style w:type="character" w:customStyle="1" w:styleId="Heading2Char">
    <w:name w:val="Heading 2 Char"/>
    <w:basedOn w:val="DefaultParagraphFont"/>
    <w:link w:val="Heading2"/>
    <w:uiPriority w:val="2"/>
    <w:rsid w:val="0057353C"/>
    <w:rPr>
      <w:rFonts w:ascii="Verdana" w:eastAsiaTheme="majorEastAsia" w:hAnsi="Verdana" w:cstheme="majorBidi"/>
      <w:b/>
      <w:sz w:val="28"/>
      <w:szCs w:val="26"/>
    </w:rPr>
  </w:style>
  <w:style w:type="character" w:customStyle="1" w:styleId="Heading3Char">
    <w:name w:val="Heading 3 Char"/>
    <w:basedOn w:val="DefaultParagraphFont"/>
    <w:link w:val="Heading3"/>
    <w:uiPriority w:val="3"/>
    <w:rsid w:val="0057353C"/>
    <w:rPr>
      <w:rFonts w:ascii="Verdana" w:eastAsiaTheme="majorEastAsia" w:hAnsi="Verdana" w:cstheme="majorBidi"/>
      <w:b/>
      <w:sz w:val="24"/>
      <w:szCs w:val="24"/>
    </w:rPr>
  </w:style>
  <w:style w:type="character" w:customStyle="1" w:styleId="Heading4Char">
    <w:name w:val="Heading 4 Char"/>
    <w:basedOn w:val="DefaultParagraphFont"/>
    <w:link w:val="Heading4"/>
    <w:uiPriority w:val="4"/>
    <w:rsid w:val="0057353C"/>
    <w:rPr>
      <w:rFonts w:ascii="Verdana" w:eastAsiaTheme="majorEastAsia" w:hAnsi="Verdana" w:cstheme="majorBidi"/>
      <w:b/>
      <w:iCs/>
      <w:color w:val="5A5A5A"/>
      <w:sz w:val="24"/>
    </w:rPr>
  </w:style>
  <w:style w:type="paragraph" w:styleId="ListParagraph">
    <w:name w:val="List Paragraph"/>
    <w:basedOn w:val="Normal"/>
    <w:uiPriority w:val="34"/>
    <w:unhideWhenUsed/>
    <w:qFormat/>
    <w:rsid w:val="00647485"/>
    <w:pPr>
      <w:ind w:left="720"/>
    </w:pPr>
  </w:style>
  <w:style w:type="paragraph" w:customStyle="1" w:styleId="NDABullet">
    <w:name w:val="NDA Bullet"/>
    <w:basedOn w:val="ListParagraph"/>
    <w:uiPriority w:val="7"/>
    <w:qFormat/>
    <w:rsid w:val="007B30B4"/>
    <w:pPr>
      <w:numPr>
        <w:numId w:val="1"/>
      </w:numPr>
      <w:spacing w:after="120"/>
      <w:ind w:left="357" w:hanging="357"/>
    </w:pPr>
  </w:style>
  <w:style w:type="paragraph" w:styleId="Quote">
    <w:name w:val="Quote"/>
    <w:basedOn w:val="Normal"/>
    <w:next w:val="Normal"/>
    <w:link w:val="QuoteChar"/>
    <w:uiPriority w:val="8"/>
    <w:qFormat/>
    <w:rsid w:val="00920097"/>
    <w:pPr>
      <w:keepLines/>
      <w:ind w:left="567" w:right="567"/>
    </w:pPr>
    <w:rPr>
      <w:iCs/>
    </w:rPr>
  </w:style>
  <w:style w:type="character" w:customStyle="1" w:styleId="QuoteChar">
    <w:name w:val="Quote Char"/>
    <w:basedOn w:val="DefaultParagraphFont"/>
    <w:link w:val="Quote"/>
    <w:uiPriority w:val="8"/>
    <w:rsid w:val="0057353C"/>
    <w:rPr>
      <w:rFonts w:ascii="Verdana" w:hAnsi="Verdana"/>
      <w:iCs/>
      <w:sz w:val="24"/>
    </w:rPr>
  </w:style>
  <w:style w:type="paragraph" w:styleId="Caption">
    <w:name w:val="caption"/>
    <w:basedOn w:val="Normal"/>
    <w:next w:val="Normal"/>
    <w:uiPriority w:val="11"/>
    <w:qFormat/>
    <w:rsid w:val="00920097"/>
    <w:pPr>
      <w:spacing w:before="40" w:after="200"/>
    </w:pPr>
    <w:rPr>
      <w:b/>
      <w:iCs/>
      <w:szCs w:val="18"/>
    </w:rPr>
  </w:style>
  <w:style w:type="paragraph" w:styleId="Header">
    <w:name w:val="header"/>
    <w:basedOn w:val="Normal"/>
    <w:link w:val="HeaderChar"/>
    <w:uiPriority w:val="20"/>
    <w:rsid w:val="00917FAC"/>
    <w:pPr>
      <w:pBdr>
        <w:bottom w:val="single" w:sz="4" w:space="6" w:color="BF2296"/>
      </w:pBdr>
      <w:tabs>
        <w:tab w:val="center" w:pos="4513"/>
        <w:tab w:val="right" w:pos="9026"/>
      </w:tabs>
      <w:spacing w:after="120"/>
    </w:pPr>
    <w:rPr>
      <w:color w:val="5A5A5A"/>
      <w:sz w:val="22"/>
    </w:rPr>
  </w:style>
  <w:style w:type="character" w:customStyle="1" w:styleId="HeaderChar">
    <w:name w:val="Header Char"/>
    <w:basedOn w:val="DefaultParagraphFont"/>
    <w:link w:val="Header"/>
    <w:uiPriority w:val="20"/>
    <w:rsid w:val="00B8382B"/>
    <w:rPr>
      <w:rFonts w:ascii="Verdana" w:hAnsi="Verdana"/>
      <w:color w:val="5A5A5A"/>
    </w:rPr>
  </w:style>
  <w:style w:type="paragraph" w:styleId="Footer">
    <w:name w:val="footer"/>
    <w:basedOn w:val="Normal"/>
    <w:link w:val="FooterChar"/>
    <w:uiPriority w:val="21"/>
    <w:rsid w:val="00917FAC"/>
    <w:pPr>
      <w:tabs>
        <w:tab w:val="center" w:pos="4513"/>
        <w:tab w:val="right" w:pos="9026"/>
      </w:tabs>
      <w:spacing w:after="80"/>
    </w:pPr>
    <w:rPr>
      <w:color w:val="5A5A5A"/>
      <w:sz w:val="22"/>
    </w:rPr>
  </w:style>
  <w:style w:type="character" w:customStyle="1" w:styleId="FooterChar">
    <w:name w:val="Footer Char"/>
    <w:basedOn w:val="DefaultParagraphFont"/>
    <w:link w:val="Footer"/>
    <w:uiPriority w:val="21"/>
    <w:rsid w:val="00B8382B"/>
    <w:rPr>
      <w:rFonts w:ascii="Verdana" w:hAnsi="Verdana"/>
      <w:color w:val="5A5A5A"/>
    </w:rPr>
  </w:style>
  <w:style w:type="paragraph" w:styleId="FootnoteText">
    <w:name w:val="footnote text"/>
    <w:basedOn w:val="Normal"/>
    <w:link w:val="FootnoteTextChar"/>
    <w:uiPriority w:val="99"/>
    <w:semiHidden/>
    <w:unhideWhenUsed/>
    <w:rsid w:val="004D70E4"/>
    <w:pPr>
      <w:spacing w:after="0"/>
    </w:pPr>
    <w:rPr>
      <w:sz w:val="20"/>
      <w:szCs w:val="20"/>
    </w:rPr>
  </w:style>
  <w:style w:type="character" w:customStyle="1" w:styleId="FootnoteTextChar">
    <w:name w:val="Footnote Text Char"/>
    <w:basedOn w:val="DefaultParagraphFont"/>
    <w:link w:val="FootnoteText"/>
    <w:uiPriority w:val="99"/>
    <w:semiHidden/>
    <w:rsid w:val="004D70E4"/>
    <w:rPr>
      <w:rFonts w:ascii="Verdana" w:hAnsi="Verdana"/>
      <w:sz w:val="20"/>
      <w:szCs w:val="20"/>
    </w:rPr>
  </w:style>
  <w:style w:type="character" w:styleId="FootnoteReference">
    <w:name w:val="footnote reference"/>
    <w:basedOn w:val="DefaultParagraphFont"/>
    <w:uiPriority w:val="22"/>
    <w:unhideWhenUsed/>
    <w:rsid w:val="004D70E4"/>
    <w:rPr>
      <w:vertAlign w:val="superscript"/>
    </w:rPr>
  </w:style>
  <w:style w:type="paragraph" w:customStyle="1" w:styleId="BeforeList">
    <w:name w:val="Before List"/>
    <w:basedOn w:val="Normal"/>
    <w:next w:val="NDABullet"/>
    <w:uiPriority w:val="9"/>
    <w:qFormat/>
    <w:rsid w:val="004D70E4"/>
    <w:pPr>
      <w:spacing w:after="120"/>
    </w:pPr>
  </w:style>
  <w:style w:type="paragraph" w:customStyle="1" w:styleId="AfterList">
    <w:name w:val="After List"/>
    <w:basedOn w:val="Normal"/>
    <w:next w:val="Normal"/>
    <w:uiPriority w:val="10"/>
    <w:qFormat/>
    <w:rsid w:val="004D70E4"/>
    <w:pPr>
      <w:spacing w:before="240"/>
    </w:pPr>
  </w:style>
  <w:style w:type="table" w:styleId="TableGrid">
    <w:name w:val="Table Grid"/>
    <w:basedOn w:val="TableNormal"/>
    <w:uiPriority w:val="39"/>
    <w:rsid w:val="00B27A7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DATableFuchsia">
    <w:name w:val="NDA Table Fuchsia"/>
    <w:basedOn w:val="TableNormal"/>
    <w:uiPriority w:val="99"/>
    <w:rsid w:val="00077BE4"/>
    <w:pPr>
      <w:spacing w:after="0"/>
    </w:pPr>
    <w:rPr>
      <w:rFonts w:ascii="Verdana" w:hAnsi="Verdana"/>
      <w:sz w:val="24"/>
    </w:rPr>
    <w:tblPr>
      <w:tblBorders>
        <w:top w:val="single" w:sz="4" w:space="0" w:color="BF2296"/>
        <w:left w:val="single" w:sz="4" w:space="0" w:color="BF2296"/>
        <w:bottom w:val="single" w:sz="4" w:space="0" w:color="BF2296"/>
        <w:right w:val="single" w:sz="4" w:space="0" w:color="BF2296"/>
        <w:insideH w:val="single" w:sz="4" w:space="0" w:color="BF2296"/>
        <w:insideV w:val="single" w:sz="4" w:space="0" w:color="BF2296"/>
      </w:tblBorders>
    </w:tblPr>
    <w:tcPr>
      <w:vAlign w:val="bottom"/>
    </w:tcPr>
    <w:tblStylePr w:type="firstRow">
      <w:rPr>
        <w:rFonts w:ascii="Verdana" w:hAnsi="Verdana"/>
        <w:b/>
        <w:sz w:val="24"/>
      </w:rPr>
    </w:tblStylePr>
    <w:tblStylePr w:type="lastRow">
      <w:rPr>
        <w:rFonts w:ascii="Verdana" w:hAnsi="Verdana"/>
        <w:b/>
        <w:sz w:val="24"/>
      </w:rPr>
    </w:tblStylePr>
    <w:tblStylePr w:type="firstCol">
      <w:rPr>
        <w:rFonts w:ascii="Verdana" w:hAnsi="Verdana"/>
        <w:b/>
        <w:sz w:val="24"/>
      </w:rPr>
    </w:tblStylePr>
  </w:style>
  <w:style w:type="paragraph" w:customStyle="1" w:styleId="TableSource">
    <w:name w:val="Table Source"/>
    <w:basedOn w:val="Normal"/>
    <w:next w:val="Normal"/>
    <w:uiPriority w:val="13"/>
    <w:qFormat/>
    <w:rsid w:val="007B30B4"/>
    <w:pPr>
      <w:spacing w:before="80"/>
      <w:jc w:val="center"/>
    </w:pPr>
  </w:style>
  <w:style w:type="paragraph" w:styleId="TOCHeading">
    <w:name w:val="TOC Heading"/>
    <w:basedOn w:val="Heading1"/>
    <w:next w:val="Normal"/>
    <w:uiPriority w:val="39"/>
    <w:qFormat/>
    <w:rsid w:val="00224B98"/>
    <w:pPr>
      <w:pBdr>
        <w:top w:val="none" w:sz="0" w:space="0" w:color="auto"/>
        <w:left w:val="none" w:sz="0" w:space="0" w:color="auto"/>
        <w:bottom w:val="none" w:sz="0" w:space="0" w:color="auto"/>
        <w:right w:val="none" w:sz="0" w:space="0" w:color="auto"/>
      </w:pBdr>
      <w:spacing w:before="240" w:after="120"/>
      <w:outlineLvl w:val="9"/>
    </w:pPr>
    <w:rPr>
      <w:kern w:val="0"/>
      <w:lang w:eastAsia="en-IE"/>
      <w14:ligatures w14:val="none"/>
    </w:rPr>
  </w:style>
  <w:style w:type="character" w:styleId="Hyperlink">
    <w:name w:val="Hyperlink"/>
    <w:basedOn w:val="DefaultParagraphFont"/>
    <w:uiPriority w:val="99"/>
    <w:unhideWhenUsed/>
    <w:rsid w:val="00224B98"/>
    <w:rPr>
      <w:color w:val="0563C1" w:themeColor="hyperlink"/>
      <w:u w:val="single"/>
    </w:rPr>
  </w:style>
  <w:style w:type="table" w:customStyle="1" w:styleId="NDATableBlack">
    <w:name w:val="NDA Table Black"/>
    <w:basedOn w:val="NDATableFuchsia"/>
    <w:uiPriority w:val="99"/>
    <w:rsid w:val="00077B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Verdana" w:hAnsi="Verdana"/>
        <w:b/>
        <w:sz w:val="24"/>
      </w:rPr>
    </w:tblStylePr>
    <w:tblStylePr w:type="lastRow">
      <w:rPr>
        <w:rFonts w:ascii="Verdana" w:hAnsi="Verdana"/>
        <w:b/>
        <w:sz w:val="24"/>
      </w:rPr>
    </w:tblStylePr>
    <w:tblStylePr w:type="firstCol">
      <w:rPr>
        <w:rFonts w:ascii="Verdana" w:hAnsi="Verdana"/>
        <w:b/>
        <w:sz w:val="24"/>
      </w:rPr>
    </w:tblStylePr>
  </w:style>
  <w:style w:type="character" w:styleId="UnresolvedMention">
    <w:name w:val="Unresolved Mention"/>
    <w:basedOn w:val="DefaultParagraphFont"/>
    <w:uiPriority w:val="99"/>
    <w:semiHidden/>
    <w:unhideWhenUsed/>
    <w:rsid w:val="00AC67BE"/>
    <w:rPr>
      <w:color w:val="605E5C"/>
      <w:shd w:val="clear" w:color="auto" w:fill="E1DFDD"/>
    </w:rPr>
  </w:style>
  <w:style w:type="paragraph" w:styleId="TOC1">
    <w:name w:val="toc 1"/>
    <w:basedOn w:val="Normal"/>
    <w:next w:val="Normal"/>
    <w:autoRedefine/>
    <w:uiPriority w:val="39"/>
    <w:unhideWhenUsed/>
    <w:rsid w:val="00CB4408"/>
    <w:pPr>
      <w:spacing w:after="100"/>
    </w:pPr>
  </w:style>
  <w:style w:type="paragraph" w:styleId="TOC2">
    <w:name w:val="toc 2"/>
    <w:basedOn w:val="Normal"/>
    <w:next w:val="Normal"/>
    <w:autoRedefine/>
    <w:uiPriority w:val="39"/>
    <w:unhideWhenUsed/>
    <w:rsid w:val="00CB4408"/>
    <w:pPr>
      <w:spacing w:after="100"/>
      <w:ind w:left="240"/>
    </w:pPr>
  </w:style>
  <w:style w:type="paragraph" w:styleId="Revision">
    <w:name w:val="Revision"/>
    <w:hidden/>
    <w:uiPriority w:val="99"/>
    <w:semiHidden/>
    <w:rsid w:val="00857729"/>
    <w:pPr>
      <w:spacing w:after="0"/>
    </w:pPr>
    <w:rPr>
      <w:rFonts w:ascii="Verdana" w:hAnsi="Verdana"/>
      <w:sz w:val="24"/>
    </w:rPr>
  </w:style>
  <w:style w:type="character" w:styleId="CommentReference">
    <w:name w:val="annotation reference"/>
    <w:basedOn w:val="DefaultParagraphFont"/>
    <w:uiPriority w:val="99"/>
    <w:semiHidden/>
    <w:unhideWhenUsed/>
    <w:rsid w:val="00857729"/>
    <w:rPr>
      <w:sz w:val="16"/>
      <w:szCs w:val="16"/>
    </w:rPr>
  </w:style>
  <w:style w:type="paragraph" w:styleId="CommentText">
    <w:name w:val="annotation text"/>
    <w:basedOn w:val="Normal"/>
    <w:link w:val="CommentTextChar"/>
    <w:uiPriority w:val="99"/>
    <w:unhideWhenUsed/>
    <w:rsid w:val="00857729"/>
    <w:rPr>
      <w:sz w:val="20"/>
      <w:szCs w:val="20"/>
    </w:rPr>
  </w:style>
  <w:style w:type="character" w:customStyle="1" w:styleId="CommentTextChar">
    <w:name w:val="Comment Text Char"/>
    <w:basedOn w:val="DefaultParagraphFont"/>
    <w:link w:val="CommentText"/>
    <w:uiPriority w:val="99"/>
    <w:rsid w:val="00857729"/>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857729"/>
    <w:rPr>
      <w:b/>
      <w:bCs/>
    </w:rPr>
  </w:style>
  <w:style w:type="character" w:customStyle="1" w:styleId="CommentSubjectChar">
    <w:name w:val="Comment Subject Char"/>
    <w:basedOn w:val="CommentTextChar"/>
    <w:link w:val="CommentSubject"/>
    <w:uiPriority w:val="99"/>
    <w:semiHidden/>
    <w:rsid w:val="00857729"/>
    <w:rPr>
      <w:rFonts w:ascii="Verdana" w:hAnsi="Verdana"/>
      <w:b/>
      <w:bCs/>
      <w:sz w:val="20"/>
      <w:szCs w:val="20"/>
    </w:rPr>
  </w:style>
  <w:style w:type="paragraph" w:styleId="TOC3">
    <w:name w:val="toc 3"/>
    <w:basedOn w:val="Normal"/>
    <w:next w:val="Normal"/>
    <w:autoRedefine/>
    <w:uiPriority w:val="39"/>
    <w:unhideWhenUsed/>
    <w:rsid w:val="002F565C"/>
    <w:pPr>
      <w:spacing w:after="100"/>
      <w:ind w:left="480"/>
    </w:pPr>
  </w:style>
  <w:style w:type="numbering" w:customStyle="1" w:styleId="CurrentList1">
    <w:name w:val="Current List1"/>
    <w:uiPriority w:val="99"/>
    <w:rsid w:val="005B72D6"/>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ie/en/department-of-children-disability-and-equality/publications/autism-innovation-strategy/" TargetMode="External"/><Relationship Id="rId18" Type="http://schemas.openxmlformats.org/officeDocument/2006/relationships/hyperlink" Target="https://www.gov.ie/en/department-of-housing-local-government-and-heritage/publications/national-housing-strategy-for-disabled-people-2022-2027/" TargetMode="External"/><Relationship Id="rId26" Type="http://schemas.openxmlformats.org/officeDocument/2006/relationships/hyperlink" Target="https://www.ungeneva.org/sites/default/files/2021-01/Disability-Inclusive-Language-Guidelines.pdf" TargetMode="External"/><Relationship Id="rId39" Type="http://schemas.openxmlformats.org/officeDocument/2006/relationships/hyperlink" Target="https://asiam.ie/advice-guidance/resource-library" TargetMode="External"/><Relationship Id="rId21" Type="http://schemas.openxmlformats.org/officeDocument/2006/relationships/hyperlink" Target="https://www.gov.ie/en/department-of-education/consultations/epsen-review-consultation/" TargetMode="External"/><Relationship Id="rId34" Type="http://schemas.openxmlformats.org/officeDocument/2006/relationships/hyperlink" Target="https://www.ohchr.org/en/treaty-bodies/crpd/general-comments" TargetMode="External"/><Relationship Id="rId42" Type="http://schemas.openxmlformats.org/officeDocument/2006/relationships/hyperlink" Target="https://www.irishdeafsociety.ie/about/press-information/?cn-reloaded=1" TargetMode="External"/><Relationship Id="rId47" Type="http://schemas.openxmlformats.org/officeDocument/2006/relationships/hyperlink" Target="https://www.gov.ie/en/department-of-education/consultations/epsen-review-consultation/" TargetMode="External"/><Relationship Id="rId50" Type="http://schemas.openxmlformats.org/officeDocument/2006/relationships/hyperlink" Target="https://www.european-agency.org/sites/default/files/Legislative_Definitions_around_Learners%27_Needs.pdf" TargetMode="External"/><Relationship Id="rId55" Type="http://schemas.openxmlformats.org/officeDocument/2006/relationships/hyperlink" Target="https://www.gov.ie/en/department-of-education/consultations/epsen-review-consultation/" TargetMode="External"/><Relationship Id="rId63" Type="http://schemas.openxmlformats.org/officeDocument/2006/relationships/hyperlink" Target="https://www.gov.ie/en/department-of-education/publications/phase-one-research-and-analysis/" TargetMode="External"/><Relationship Id="rId68" Type="http://schemas.openxmlformats.org/officeDocument/2006/relationships/image" Target="media/image4.jpeg"/><Relationship Id="rId7" Type="http://schemas.openxmlformats.org/officeDocument/2006/relationships/endnotes" Target="endnotes.xml"/><Relationship Id="rId71" Type="http://schemas.openxmlformats.org/officeDocument/2006/relationships/hyperlink" Target="http://www.nda.ie/ga" TargetMode="External"/><Relationship Id="rId2" Type="http://schemas.openxmlformats.org/officeDocument/2006/relationships/numbering" Target="numbering.xml"/><Relationship Id="rId16" Type="http://schemas.openxmlformats.org/officeDocument/2006/relationships/hyperlink" Target="https://www.gov.ie/en/department-of-children-disability-and-equality/publications/national-human-rights-strategy-for-disabled-people-2025-2030-formats/" TargetMode="External"/><Relationship Id="rId29" Type="http://schemas.openxmlformats.org/officeDocument/2006/relationships/hyperlink" Target="https://asiam.ie/advice-guidance/resource-library" TargetMode="External"/><Relationship Id="rId11" Type="http://schemas.openxmlformats.org/officeDocument/2006/relationships/image" Target="media/image2.png"/><Relationship Id="rId24" Type="http://schemas.openxmlformats.org/officeDocument/2006/relationships/hyperlink" Target="https://www.un.org/development/desa/dspd/wp-content/uploads/sites/22/2022/01/Introducing-CRPD-English-.pdf" TargetMode="External"/><Relationship Id="rId32" Type="http://schemas.openxmlformats.org/officeDocument/2006/relationships/hyperlink" Target="https://universaldesign.ie/uploads/publications/ISO-IEC-Guide-71-2014.pdf" TargetMode="External"/><Relationship Id="rId37" Type="http://schemas.openxmlformats.org/officeDocument/2006/relationships/hyperlink" Target="https://nda.ie/uploads/publications/NDA-Participation-Matters_Web-PDF_092022.pdf" TargetMode="External"/><Relationship Id="rId40" Type="http://schemas.openxmlformats.org/officeDocument/2006/relationships/hyperlink" Target="https://www.disabledwomenireland.org/disabilityisntadirtyword" TargetMode="External"/><Relationship Id="rId45" Type="http://schemas.openxmlformats.org/officeDocument/2006/relationships/hyperlink" Target="file:///\\itservices.gov.ie\dfs\groups\NDA\Policy,%20Research%20&amp;%20Public%20Affairs\Active%20projects\Autism%20innovation%20Strategy\Action%2013%20-%20Language%20and%20Terminology\Drafts\Zero%20draft\NeuroPride%20YouTube%20channel" TargetMode="External"/><Relationship Id="rId53" Type="http://schemas.openxmlformats.org/officeDocument/2006/relationships/hyperlink" Target="https://www.gov.ie/en/department-of-education/consultations/epsen-review-consultation/" TargetMode="External"/><Relationship Id="rId58" Type="http://schemas.openxmlformats.org/officeDocument/2006/relationships/hyperlink" Target="https://assets.gov.ie/static/documents/dc577b7c/SNA_Workforce_Development_Plan_FINAL.pdf" TargetMode="External"/><Relationship Id="rId66" Type="http://schemas.openxmlformats.org/officeDocument/2006/relationships/hyperlink" Target="https://www.ncse.ie/ncse/research/research-reports/"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nda.ie/publications/nhrsd-consultation-report" TargetMode="External"/><Relationship Id="rId23" Type="http://schemas.openxmlformats.org/officeDocument/2006/relationships/hyperlink" Target="https://www.lenus.ie/server/api/core/bitstreams/00c9a262-8d8e-42b2-b113-5c702d556bb3/content" TargetMode="External"/><Relationship Id="rId28" Type="http://schemas.openxmlformats.org/officeDocument/2006/relationships/hyperlink" Target="https://disability.stanford.edu/sites/g/files/sbiybj26391/files/media/file/disability-language-guide-stanford_1.pdf" TargetMode="External"/><Relationship Id="rId36" Type="http://schemas.openxmlformats.org/officeDocument/2006/relationships/hyperlink" Target="https://belfasttrust.hscni.net/service/child-adolescent-autism-service/guidelines-to-neuro-affirmative-language/" TargetMode="External"/><Relationship Id="rId49" Type="http://schemas.openxmlformats.org/officeDocument/2006/relationships/hyperlink" Target="https://www.gov.ie/en/department-of-children-disability-and-equality/publications/autism-innovation-strategy/" TargetMode="External"/><Relationship Id="rId57" Type="http://schemas.openxmlformats.org/officeDocument/2006/relationships/hyperlink" Target="https://www.gov.ie/en/department-of-education/consultations/epsen-review-consultation/" TargetMode="External"/><Relationship Id="rId61" Type="http://schemas.openxmlformats.org/officeDocument/2006/relationships/hyperlink" Target="https://assets.gov.ie/static/documents/dc577b7c/SNA_Workforce_Development_Plan_FINAL.pdf" TargetMode="External"/><Relationship Id="rId10" Type="http://schemas.openxmlformats.org/officeDocument/2006/relationships/image" Target="media/image1.png"/><Relationship Id="rId19" Type="http://schemas.openxmlformats.org/officeDocument/2006/relationships/header" Target="header2.xml"/><Relationship Id="rId31" Type="http://schemas.openxmlformats.org/officeDocument/2006/relationships/hyperlink" Target="https://revisedacts.lawreform.ie/eli/2004/act/30/front/revised/en/html" TargetMode="External"/><Relationship Id="rId44" Type="http://schemas.openxmlformats.org/officeDocument/2006/relationships/hyperlink" Target="https://neurodiversityireland.com/wp-content/uploads/2025/03/Neurodiversity-Ireland-Language-Values-Guide-March-2025.pdf" TargetMode="External"/><Relationship Id="rId52" Type="http://schemas.openxmlformats.org/officeDocument/2006/relationships/hyperlink" Target="https://assets.gov.ie/static/documents/dc577b7c/SNA_Workforce_Development_Plan_FINAL.pdf" TargetMode="External"/><Relationship Id="rId60" Type="http://schemas.openxmlformats.org/officeDocument/2006/relationships/hyperlink" Target="https://assets.gov.ie/static/documents/fe9133ae/Circular_on_the_SNA_role.pdf" TargetMode="External"/><Relationship Id="rId65" Type="http://schemas.openxmlformats.org/officeDocument/2006/relationships/hyperlink" Target="https://www.ncse.ie/ncse/policy-advice/" TargetMode="External"/><Relationship Id="rId73" Type="http://schemas.openxmlformats.org/officeDocument/2006/relationships/hyperlink" Target="https://nda.i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ov.ie/en/department-of-children-disability-and-equality/publications/autism-innovation-strategy/" TargetMode="External"/><Relationship Id="rId22" Type="http://schemas.openxmlformats.org/officeDocument/2006/relationships/hyperlink" Target="https://www.risli.ie/" TargetMode="External"/><Relationship Id="rId27" Type="http://schemas.openxmlformats.org/officeDocument/2006/relationships/hyperlink" Target="https://www.gov.ie/en/publication/60d76-national-housing-strategy-for-disabled-people-2022-2027/" TargetMode="External"/><Relationship Id="rId30" Type="http://schemas.openxmlformats.org/officeDocument/2006/relationships/hyperlink" Target="https://mentalhealthreform.ie/wp-content/uploads/2025/10/A-Plain-English-Guide-to-Key-Concerns-and-Recommendations.pdf" TargetMode="External"/><Relationship Id="rId35" Type="http://schemas.openxmlformats.org/officeDocument/2006/relationships/hyperlink" Target="https://www.gov.ie/en/department-of-children-disability-and-equality/publications/autism-innovation-strategy/" TargetMode="External"/><Relationship Id="rId43" Type="http://schemas.openxmlformats.org/officeDocument/2006/relationships/hyperlink" Target="https://www.citizensinformationboard.ie/en/services/accessibility/deaf-awareness-training.html" TargetMode="External"/><Relationship Id="rId48" Type="http://schemas.openxmlformats.org/officeDocument/2006/relationships/hyperlink" Target="https://nda.ie/publications/nda-advice-paper-on-disability-language-and-terminology" TargetMode="External"/><Relationship Id="rId56" Type="http://schemas.openxmlformats.org/officeDocument/2006/relationships/hyperlink" Target="https://www.gov.ie/en/department-of-education/consultations/epsen-review-consultation/" TargetMode="External"/><Relationship Id="rId64" Type="http://schemas.openxmlformats.org/officeDocument/2006/relationships/hyperlink" Target="https://www.gov.ie/en/department-of-education/consultations/epsen-review-consultation/" TargetMode="External"/><Relationship Id="rId69" Type="http://schemas.openxmlformats.org/officeDocument/2006/relationships/footer" Target="footer4.xml"/><Relationship Id="rId8" Type="http://schemas.openxmlformats.org/officeDocument/2006/relationships/footer" Target="footer1.xml"/><Relationship Id="rId51" Type="http://schemas.openxmlformats.org/officeDocument/2006/relationships/hyperlink" Target="https://assets.gov.ie/static/documents/fe9133ae/0032_2026.pdf" TargetMode="External"/><Relationship Id="rId72" Type="http://schemas.openxmlformats.org/officeDocument/2006/relationships/hyperlink" Target="mailto:info@nda.ie"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gov.ie/en/department-of-children-disability-and-equality/publications/autism-innovation-strategy/" TargetMode="External"/><Relationship Id="rId25" Type="http://schemas.openxmlformats.org/officeDocument/2006/relationships/hyperlink" Target="https://treaties.un.org/Pages/ViewDetails.aspx?src=TREATY&amp;mtdsg_no=iv-15&amp;chapter=4&amp;clang=_en" TargetMode="External"/><Relationship Id="rId33" Type="http://schemas.openxmlformats.org/officeDocument/2006/relationships/hyperlink" Target="https://dponetwork.ie/publications/" TargetMode="External"/><Relationship Id="rId38" Type="http://schemas.openxmlformats.org/officeDocument/2006/relationships/hyperlink" Target="https://nda.ie/publications/participation-matters-guidelines" TargetMode="External"/><Relationship Id="rId46" Type="http://schemas.openxmlformats.org/officeDocument/2006/relationships/hyperlink" Target="https://vvi.ie/our-policies/accessible-communications-policy/3-language-and-terminology/" TargetMode="External"/><Relationship Id="rId59" Type="http://schemas.openxmlformats.org/officeDocument/2006/relationships/hyperlink" Target="https://www.european-agency.org/sites/default/files/Legislative_Definitions_around_Learners%27_Needs.pdf" TargetMode="External"/><Relationship Id="rId67" Type="http://schemas.openxmlformats.org/officeDocument/2006/relationships/hyperlink" Target="https://www.gov.ie/en/department-of-education/consultations/epsen-review-consultation/" TargetMode="External"/><Relationship Id="rId20" Type="http://schemas.openxmlformats.org/officeDocument/2006/relationships/footer" Target="footer3.xml"/><Relationship Id="rId41" Type="http://schemas.openxmlformats.org/officeDocument/2006/relationships/hyperlink" Target="https://ilmi.ie/disability-equality-and-language/" TargetMode="External"/><Relationship Id="rId54" Type="http://schemas.openxmlformats.org/officeDocument/2006/relationships/image" Target="media/image3.png"/><Relationship Id="rId62" Type="http://schemas.openxmlformats.org/officeDocument/2006/relationships/hyperlink" Target="https://www.gov.ie/en/department-of-education/publications/phase-one-research-and-analysis/" TargetMode="External"/><Relationship Id="rId70" Type="http://schemas.openxmlformats.org/officeDocument/2006/relationships/hyperlink" Target="mailto:info@nda.i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www.universaldesign.ie" TargetMode="External"/><Relationship Id="rId2" Type="http://schemas.openxmlformats.org/officeDocument/2006/relationships/hyperlink" Target="https://docs.un.org/en/CRPD/C/GC/4" TargetMode="External"/><Relationship Id="rId1" Type="http://schemas.openxmlformats.org/officeDocument/2006/relationships/hyperlink" Target="https://www.citizensinformationboard.ie/en/services/accessibility/deaf-awareness-training.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itservices.gov.ie\NETLOGON\NDA\NDATemplates\NDA%20Style%20202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6C4B4-D7FB-473B-A573-5D2E97E74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NDA Style 2024</Template>
  <TotalTime>1</TotalTime>
  <Pages>64</Pages>
  <Words>17591</Words>
  <Characters>100269</Characters>
  <Application>Microsoft Office Word</Application>
  <DocSecurity>4</DocSecurity>
  <Lines>835</Lines>
  <Paragraphs>235</Paragraphs>
  <ScaleCrop>false</ScaleCrop>
  <HeadingPairs>
    <vt:vector size="2" baseType="variant">
      <vt:variant>
        <vt:lpstr>Title</vt:lpstr>
      </vt:variant>
      <vt:variant>
        <vt:i4>1</vt:i4>
      </vt:variant>
    </vt:vector>
  </HeadingPairs>
  <TitlesOfParts>
    <vt:vector size="1" baseType="lpstr">
      <vt:lpstr>Advice Paper on Disability Language and Terminology</vt:lpstr>
    </vt:vector>
  </TitlesOfParts>
  <Company>National Disability Authority</Company>
  <LinksUpToDate>false</LinksUpToDate>
  <CharactersWithSpaces>117625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Advice Paper on Disability Language and Terminology</dc:title>
  <dc:subject/>
  <dc:creator>Ciaran Finlay (NDA)</dc:creator>
  <cp:keywords/>
  <dc:description>August 2026</dc:description>
  <cp:lastModifiedBy>Heather O'Leary (NDA)</cp:lastModifiedBy>
  <cp:revision>2</cp:revision>
  <cp:lastPrinted>2026-08-12T10:33:00Z</cp:lastPrinted>
  <dcterms:created xsi:type="dcterms:W3CDTF">2026-08-27T09:28:00Z</dcterms:created>
  <dcterms:modified xsi:type="dcterms:W3CDTF">2026-08-27T09:28:00Z</dcterms:modified>
  <cp:contentStatus/>
</cp:coreProperties>
</file>